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69127002"/>
        <w:placeholder>
          <w:docPart w:val="DF370EA0D8C72342A4D154D858CB847D"/>
        </w:placeholder>
        <w:temporary/>
        <w:showingPlcHdr/>
        <w15:appearance w15:val="hidden"/>
      </w:sdtPr>
      <w:sdtEndPr/>
      <w:sdtContent>
        <w:p w14:paraId="7E5C010B" w14:textId="77777777" w:rsidR="00275260" w:rsidRDefault="00015440" w:rsidP="00AF1A52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2AA10E24" w14:textId="2814F41F" w:rsidR="005D797B" w:rsidRPr="00C15C45" w:rsidRDefault="00981E1C" w:rsidP="00C15C45">
      <w:pPr>
        <w:pStyle w:val="Attendees"/>
      </w:pPr>
      <w:sdt>
        <w:sdtPr>
          <w:id w:val="280535965"/>
          <w:placeholder>
            <w:docPart w:val="0502CFC6705FEC4EA0A118E8076B081B"/>
          </w:placeholder>
          <w:temporary/>
          <w:showingPlcHdr/>
          <w15:appearance w15:val="hidden"/>
        </w:sdtPr>
        <w:sdtEndPr/>
        <w:sdtContent>
          <w:r w:rsidR="005D797B" w:rsidRPr="00C15C45">
            <w:t>Attendees</w:t>
          </w:r>
        </w:sdtContent>
      </w:sdt>
      <w:r w:rsidR="005D797B" w:rsidRPr="00C15C45">
        <w:t xml:space="preserve">: </w:t>
      </w:r>
      <w:r w:rsidR="00E33F63">
        <w:t xml:space="preserve">Lisa Brown-Principal, Heidi Short- Vice Principal, Kali Blanchard (via online), Erin </w:t>
      </w:r>
      <w:proofErr w:type="spellStart"/>
      <w:r w:rsidR="00E33F63">
        <w:t>Liechty</w:t>
      </w:r>
      <w:proofErr w:type="spellEnd"/>
      <w:r w:rsidR="00E33F63">
        <w:t xml:space="preserve"> (via phone), Celia Larson, Krista Tobler, Brooke Henderson</w:t>
      </w:r>
    </w:p>
    <w:p w14:paraId="4F4072AE" w14:textId="7DAE85AB" w:rsidR="00F25C24" w:rsidRPr="00F25C24" w:rsidRDefault="00981E1C" w:rsidP="005D797B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54B77CA1B9C17A48A3CB42ADB23B31D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</w:rPr>
            <w:t>Call to order</w:t>
          </w:r>
        </w:sdtContent>
      </w:sdt>
      <w:r w:rsidR="00F02E84">
        <w:rPr>
          <w:rFonts w:eastAsiaTheme="majorEastAsia"/>
        </w:rPr>
        <w:t xml:space="preserve"> </w:t>
      </w:r>
    </w:p>
    <w:p w14:paraId="7FA83A64" w14:textId="4C46B2A6" w:rsidR="005D797B" w:rsidRDefault="00F02E84" w:rsidP="00F25C24">
      <w:pPr>
        <w:pStyle w:val="ListNumber2"/>
      </w:pPr>
      <w:r>
        <w:rPr>
          <w:rFonts w:eastAsiaTheme="majorEastAsia"/>
        </w:rPr>
        <w:t>Welcome</w:t>
      </w:r>
      <w:r w:rsidR="00F25C24">
        <w:rPr>
          <w:rFonts w:eastAsiaTheme="majorEastAsia"/>
        </w:rPr>
        <w:t xml:space="preserve"> &amp; Introduction to Parent/Teacher Members </w:t>
      </w:r>
    </w:p>
    <w:p w14:paraId="4CA74B17" w14:textId="14F935AA" w:rsidR="005D797B" w:rsidRPr="00C15C45" w:rsidRDefault="00F02E84" w:rsidP="00C15C45">
      <w:pPr>
        <w:pStyle w:val="ListNumber"/>
      </w:pPr>
      <w:r>
        <w:t>Training Videos</w:t>
      </w:r>
    </w:p>
    <w:p w14:paraId="48F8947C" w14:textId="2F2C2004" w:rsidR="005D797B" w:rsidRPr="006771EF" w:rsidRDefault="00981E1C" w:rsidP="00C15C45">
      <w:sdt>
        <w:sdtPr>
          <w:rPr>
            <w:rFonts w:ascii="Times New Roman" w:hAnsi="Times New Roman"/>
          </w:rPr>
          <w:alias w:val="Enter secretary name:"/>
          <w:tag w:val="Enter secretary name:"/>
          <w:id w:val="-1785413358"/>
          <w:placeholder>
            <w:docPart w:val="C47BAE5ABB884145A675321C6118BF1C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DF3BBD" w:rsidRPr="00DF3BBD">
            <w:rPr>
              <w:rFonts w:ascii="Times New Roman" w:hAnsi="Times New Roman"/>
            </w:rPr>
            <w:t>Video on purpose - https://www.youtube.com/watch?v=59JieblXXxA</w:t>
          </w:r>
        </w:sdtContent>
      </w:sdt>
    </w:p>
    <w:p w14:paraId="03653ECE" w14:textId="1A9B602E" w:rsidR="005D797B" w:rsidRPr="007D4434" w:rsidRDefault="00F25C24" w:rsidP="005D797B">
      <w:pPr>
        <w:pStyle w:val="ListNumber"/>
      </w:pPr>
      <w:r>
        <w:rPr>
          <w:rFonts w:eastAsiaTheme="majorEastAsia"/>
        </w:rPr>
        <w:t>Nominations and Voting of Chair, Vice Chair, and Secretary</w:t>
      </w:r>
    </w:p>
    <w:p w14:paraId="4F88B72E" w14:textId="6E52D853" w:rsidR="00F02E84" w:rsidRPr="006771EF" w:rsidRDefault="00F02E84" w:rsidP="00F02E84">
      <w:r>
        <w:t xml:space="preserve">Chair – Kali Blanchard, Vice Chair – Celia Larson, Secretary – Melissa </w:t>
      </w:r>
      <w:proofErr w:type="spellStart"/>
      <w:r>
        <w:t>Stenquist</w:t>
      </w:r>
      <w:proofErr w:type="spellEnd"/>
    </w:p>
    <w:p w14:paraId="1AF3DCB9" w14:textId="7AB13F04" w:rsidR="005D797B" w:rsidRPr="00C15C45" w:rsidRDefault="00F02E84" w:rsidP="00C15C45">
      <w:pPr>
        <w:pStyle w:val="ListNumber"/>
      </w:pPr>
      <w:r>
        <w:t>Website Information</w:t>
      </w:r>
    </w:p>
    <w:p w14:paraId="18676247" w14:textId="01348B7A" w:rsidR="005D797B" w:rsidRPr="00C15C45" w:rsidRDefault="00F02E84" w:rsidP="00C15C45">
      <w:pPr>
        <w:pStyle w:val="ListNumber2"/>
      </w:pPr>
      <w:r>
        <w:t>Heidi Short is reviewing site for correctness</w:t>
      </w:r>
    </w:p>
    <w:p w14:paraId="5131F2B1" w14:textId="15A0D0EB" w:rsidR="005D797B" w:rsidRPr="00C15C45" w:rsidRDefault="00F02E84" w:rsidP="00C15C45">
      <w:pPr>
        <w:pStyle w:val="ListNumber2"/>
      </w:pPr>
      <w:r>
        <w:t>Council Members names, terms, and positions will be posted to the website</w:t>
      </w:r>
    </w:p>
    <w:p w14:paraId="04385349" w14:textId="04D25B85" w:rsidR="005D797B" w:rsidRDefault="00F02E84" w:rsidP="00C15C45">
      <w:pPr>
        <w:pStyle w:val="ListNumber2"/>
      </w:pPr>
      <w:r>
        <w:t xml:space="preserve">Submitting request to the District to add a </w:t>
      </w:r>
      <w:r w:rsidR="00EA36CE">
        <w:t>C</w:t>
      </w:r>
      <w:r>
        <w:t xml:space="preserve">anvas </w:t>
      </w:r>
      <w:r w:rsidR="00EA36CE">
        <w:t>H</w:t>
      </w:r>
      <w:r>
        <w:t>elpdesk page added</w:t>
      </w:r>
    </w:p>
    <w:p w14:paraId="635C988C" w14:textId="4C4C6224" w:rsidR="00F02E84" w:rsidRPr="00C15C45" w:rsidRDefault="00F02E84" w:rsidP="00C15C45">
      <w:pPr>
        <w:pStyle w:val="ListNumber2"/>
      </w:pPr>
      <w:r>
        <w:t>Submitting request to the District to have a frequently asked questions page and videos posted to the webpage</w:t>
      </w:r>
    </w:p>
    <w:p w14:paraId="029C5B23" w14:textId="77777777" w:rsidR="00E33F63" w:rsidRDefault="00F02E84" w:rsidP="00E33F63">
      <w:pPr>
        <w:pStyle w:val="ListNumber"/>
      </w:pPr>
      <w:r>
        <w:t>Future Meeting Times</w:t>
      </w:r>
      <w:r w:rsidR="00E33F63">
        <w:t xml:space="preserve"> </w:t>
      </w:r>
    </w:p>
    <w:p w14:paraId="7FDFC8F8" w14:textId="753225A0" w:rsidR="005D797B" w:rsidRPr="00E33F63" w:rsidRDefault="00E33F63" w:rsidP="00E33F63">
      <w:pPr>
        <w:pStyle w:val="ListNumber"/>
        <w:numPr>
          <w:ilvl w:val="0"/>
          <w:numId w:val="0"/>
        </w:numPr>
        <w:spacing w:after="0" w:line="240" w:lineRule="auto"/>
        <w:ind w:left="173"/>
        <w:rPr>
          <w:b w:val="0"/>
          <w:bCs/>
        </w:rPr>
      </w:pPr>
      <w:r w:rsidRPr="00E33F63">
        <w:rPr>
          <w:b w:val="0"/>
          <w:bCs/>
        </w:rPr>
        <w:t>All meetings will be held at East Layton Elementary School in the Library at 4 pm</w:t>
      </w:r>
      <w:r>
        <w:rPr>
          <w:b w:val="0"/>
          <w:bCs/>
        </w:rPr>
        <w:t>, unless otherwise stated</w:t>
      </w:r>
    </w:p>
    <w:p w14:paraId="472DCDCD" w14:textId="79241CB3" w:rsidR="005D797B" w:rsidRPr="00C15C45" w:rsidRDefault="00E33F63" w:rsidP="00E33F63">
      <w:pPr>
        <w:pStyle w:val="ListNumber2"/>
        <w:spacing w:before="0" w:after="0" w:line="240" w:lineRule="auto"/>
      </w:pPr>
      <w:r>
        <w:t xml:space="preserve">Tuesday, November 10, 2020 </w:t>
      </w:r>
      <w:r w:rsidR="009A2EA1">
        <w:t>(By-laws review)</w:t>
      </w:r>
    </w:p>
    <w:p w14:paraId="433D071E" w14:textId="779190C7" w:rsidR="005D797B" w:rsidRPr="00C15C45" w:rsidRDefault="00E33F63" w:rsidP="00E33F63">
      <w:pPr>
        <w:pStyle w:val="ListNumber2"/>
        <w:spacing w:before="0" w:after="0" w:line="240" w:lineRule="auto"/>
      </w:pPr>
      <w:r>
        <w:t xml:space="preserve">Tuesday, January 12, 2021 </w:t>
      </w:r>
    </w:p>
    <w:p w14:paraId="1746D4FB" w14:textId="002A9497" w:rsidR="005D797B" w:rsidRDefault="00E33F63" w:rsidP="00E33F63">
      <w:pPr>
        <w:pStyle w:val="ListNumber2"/>
        <w:spacing w:before="0" w:after="0" w:line="240" w:lineRule="auto"/>
      </w:pPr>
      <w:r>
        <w:t>Tuesday, February 9, 2021</w:t>
      </w:r>
    </w:p>
    <w:p w14:paraId="7C930B97" w14:textId="2E2848B2" w:rsidR="00E33F63" w:rsidRDefault="00E33F63" w:rsidP="00E33F63">
      <w:pPr>
        <w:pStyle w:val="ListNumber2"/>
        <w:spacing w:before="0" w:after="0" w:line="240" w:lineRule="auto"/>
      </w:pPr>
      <w:r>
        <w:t>Tuesday, March 9, 2021</w:t>
      </w:r>
      <w:r w:rsidR="009A2EA1">
        <w:t xml:space="preserve"> (start election process)</w:t>
      </w:r>
    </w:p>
    <w:p w14:paraId="7166A04E" w14:textId="52961ECD" w:rsidR="00E33F63" w:rsidRDefault="00E33F63" w:rsidP="00E33F63">
      <w:pPr>
        <w:pStyle w:val="ListNumber2"/>
        <w:spacing w:before="0" w:after="0" w:line="240" w:lineRule="auto"/>
      </w:pPr>
      <w:r>
        <w:t>Tuesday, April 13, 2021</w:t>
      </w:r>
    </w:p>
    <w:p w14:paraId="642879CF" w14:textId="77777777" w:rsidR="00E33F63" w:rsidRDefault="00E33F63" w:rsidP="00E33F63">
      <w:pPr>
        <w:pStyle w:val="ListNumber2"/>
        <w:numPr>
          <w:ilvl w:val="0"/>
          <w:numId w:val="0"/>
        </w:numPr>
        <w:spacing w:before="0" w:after="0" w:line="240" w:lineRule="auto"/>
        <w:ind w:left="720"/>
      </w:pPr>
    </w:p>
    <w:p w14:paraId="5E06F408" w14:textId="6181CABB" w:rsidR="00EA36CE" w:rsidRDefault="00EA36CE" w:rsidP="00E33F63">
      <w:pPr>
        <w:pStyle w:val="ListNumber"/>
      </w:pPr>
      <w:r w:rsidRPr="00F02E84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4BF11E1A" wp14:editId="667D4E27">
            <wp:simplePos x="0" y="0"/>
            <wp:positionH relativeFrom="column">
              <wp:posOffset>5305637</wp:posOffset>
            </wp:positionH>
            <wp:positionV relativeFrom="paragraph">
              <wp:posOffset>132715</wp:posOffset>
            </wp:positionV>
            <wp:extent cx="1156479" cy="1156479"/>
            <wp:effectExtent l="0" t="0" r="0" b="0"/>
            <wp:wrapNone/>
            <wp:docPr id="14" name="Picture 14" descr="East Layton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Layton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79" cy="11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63">
        <w:t>Review School Improvement Plan</w:t>
      </w:r>
      <w:r w:rsidR="00E33F63" w:rsidRPr="00F02E84">
        <w:t xml:space="preserve"> </w:t>
      </w:r>
    </w:p>
    <w:p w14:paraId="0F95B54E" w14:textId="43D1C510" w:rsidR="00EA36CE" w:rsidRDefault="00EA36CE" w:rsidP="00EA36CE">
      <w:pPr>
        <w:pStyle w:val="ListNumber2"/>
      </w:pPr>
      <w:r>
        <w:t>Proposal of changes</w:t>
      </w:r>
    </w:p>
    <w:p w14:paraId="2138BAC1" w14:textId="77777777" w:rsidR="00EA36CE" w:rsidRDefault="00EA36CE" w:rsidP="00EA36CE">
      <w:pPr>
        <w:pStyle w:val="ListNumber2"/>
        <w:numPr>
          <w:ilvl w:val="2"/>
          <w:numId w:val="40"/>
        </w:numPr>
      </w:pPr>
      <w:r>
        <w:lastRenderedPageBreak/>
        <w:t>Goal 1 – no change</w:t>
      </w:r>
    </w:p>
    <w:p w14:paraId="3B158427" w14:textId="77777777" w:rsidR="00EA36CE" w:rsidRDefault="00EA36CE" w:rsidP="00EA36CE">
      <w:pPr>
        <w:pStyle w:val="ListNumber2"/>
        <w:numPr>
          <w:ilvl w:val="2"/>
          <w:numId w:val="40"/>
        </w:numPr>
      </w:pPr>
      <w:r>
        <w:t>Goal 2 – no change</w:t>
      </w:r>
    </w:p>
    <w:p w14:paraId="7AC02741" w14:textId="77777777" w:rsidR="00EA36CE" w:rsidRDefault="00EA36CE" w:rsidP="00EA36CE">
      <w:pPr>
        <w:pStyle w:val="ListNumber2"/>
        <w:numPr>
          <w:ilvl w:val="2"/>
          <w:numId w:val="40"/>
        </w:numPr>
      </w:pPr>
      <w:r>
        <w:t>Goal 3 – Due to COVID-19, CMI is not available this year</w:t>
      </w:r>
    </w:p>
    <w:p w14:paraId="055E9FB8" w14:textId="77777777" w:rsidR="00EA36CE" w:rsidRDefault="00EA36CE" w:rsidP="00EA36CE">
      <w:pPr>
        <w:pStyle w:val="ListNumber2"/>
        <w:numPr>
          <w:ilvl w:val="3"/>
          <w:numId w:val="40"/>
        </w:numPr>
      </w:pPr>
      <w:r>
        <w:t>Proposed change:</w:t>
      </w:r>
    </w:p>
    <w:p w14:paraId="4F5D1630" w14:textId="496C8BFC" w:rsidR="00EA36CE" w:rsidRDefault="00EA36CE" w:rsidP="00EA36CE">
      <w:pPr>
        <w:pStyle w:val="ListNumber2"/>
        <w:numPr>
          <w:ilvl w:val="4"/>
          <w:numId w:val="40"/>
        </w:numPr>
      </w:pPr>
      <w:r>
        <w:t>$23,500 of funding to be moved to line item technology/equipment line items - purchase teacher and student devices</w:t>
      </w:r>
    </w:p>
    <w:p w14:paraId="0920BA83" w14:textId="4B8BB32A" w:rsidR="00E33F63" w:rsidRPr="00F02E84" w:rsidRDefault="00EA36CE" w:rsidP="00EA36CE">
      <w:pPr>
        <w:pStyle w:val="ListNumber2"/>
        <w:numPr>
          <w:ilvl w:val="4"/>
          <w:numId w:val="40"/>
        </w:numPr>
      </w:pPr>
      <w:r>
        <w:t>$1,500 of funding to be used on Professional Development and Substitute Teachers – Goal: teachers proficient in math instruction on Canvas</w:t>
      </w:r>
      <w:r w:rsidR="00E33F63" w:rsidRPr="00F02E84">
        <w:fldChar w:fldCharType="begin"/>
      </w:r>
      <w:r w:rsidR="00E33F63" w:rsidRPr="00F02E84">
        <w:instrText xml:space="preserve"> INCLUDEPICTURE "/var/folders/cc/v6wm_19957x3d4k98j0x9mfw0000gp/T/com.microsoft.Word/WebArchiveCopyPasteTempFiles/east-layton.gif" \* MERGEFORMATINET </w:instrText>
      </w:r>
      <w:r w:rsidR="00E33F63" w:rsidRPr="00F02E84">
        <w:fldChar w:fldCharType="end"/>
      </w:r>
    </w:p>
    <w:p w14:paraId="6BF2E4C6" w14:textId="470B5D4C" w:rsidR="00981E1C" w:rsidRDefault="00981E1C" w:rsidP="00F02E84">
      <w:pPr>
        <w:pStyle w:val="ListNumber"/>
      </w:pPr>
      <w:r>
        <w:t>Voting on proposed change</w:t>
      </w:r>
    </w:p>
    <w:p w14:paraId="1A06F751" w14:textId="2AED51A2" w:rsidR="00981E1C" w:rsidRDefault="00981E1C" w:rsidP="00981E1C">
      <w:pPr>
        <w:pStyle w:val="ListNumber2"/>
      </w:pPr>
      <w:r>
        <w:t>Proposed change approved by Council</w:t>
      </w:r>
    </w:p>
    <w:p w14:paraId="1B2F8B4F" w14:textId="5B4B1F0C" w:rsidR="005D797B" w:rsidRDefault="00E33F63" w:rsidP="00F02E84">
      <w:pPr>
        <w:pStyle w:val="ListNumber"/>
      </w:pPr>
      <w:r>
        <w:t>Open Discussion</w:t>
      </w:r>
    </w:p>
    <w:p w14:paraId="4363FC58" w14:textId="37DEC559" w:rsidR="00E33F63" w:rsidRDefault="00EA36CE" w:rsidP="00F02E84">
      <w:pPr>
        <w:pStyle w:val="ListNumber"/>
      </w:pPr>
      <w:r w:rsidRPr="00F02E84"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5479F438" wp14:editId="7C564AB1">
            <wp:simplePos x="0" y="0"/>
            <wp:positionH relativeFrom="column">
              <wp:posOffset>5335976</wp:posOffset>
            </wp:positionH>
            <wp:positionV relativeFrom="paragraph">
              <wp:posOffset>4152968</wp:posOffset>
            </wp:positionV>
            <wp:extent cx="1156479" cy="1156479"/>
            <wp:effectExtent l="0" t="0" r="0" b="0"/>
            <wp:wrapNone/>
            <wp:docPr id="8" name="Picture 8" descr="East Layton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Layton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79" cy="11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63">
        <w:t>Meeting Adjourned</w:t>
      </w:r>
    </w:p>
    <w:p w14:paraId="5B2F3395" w14:textId="77777777" w:rsidR="00CB2BC4" w:rsidRDefault="00CB2BC4" w:rsidP="00CB2BC4">
      <w:pPr>
        <w:pStyle w:val="ListNumber2"/>
        <w:numPr>
          <w:ilvl w:val="0"/>
          <w:numId w:val="0"/>
        </w:numPr>
        <w:spacing w:before="0" w:after="0" w:line="240" w:lineRule="auto"/>
      </w:pPr>
    </w:p>
    <w:p w14:paraId="2B74B30A" w14:textId="10813620" w:rsidR="00CB2BC4" w:rsidRDefault="00CB2BC4" w:rsidP="00CB2BC4">
      <w:pPr>
        <w:pStyle w:val="ListNumber2"/>
        <w:numPr>
          <w:ilvl w:val="0"/>
          <w:numId w:val="0"/>
        </w:numPr>
        <w:spacing w:before="0" w:after="0" w:line="240" w:lineRule="auto"/>
      </w:pPr>
      <w:r>
        <w:t>Next Meeting: Tuesday, November 10, 2020 at East Layton Elementary School in the Library</w:t>
      </w:r>
    </w:p>
    <w:p w14:paraId="4806359A" w14:textId="509B5240" w:rsidR="00CB2BC4" w:rsidRPr="00C15C45" w:rsidRDefault="00CB2BC4" w:rsidP="00CB2BC4">
      <w:pPr>
        <w:pStyle w:val="ListNumber2"/>
        <w:numPr>
          <w:ilvl w:val="0"/>
          <w:numId w:val="0"/>
        </w:numPr>
        <w:spacing w:before="0" w:after="0" w:line="240" w:lineRule="auto"/>
      </w:pPr>
      <w:r>
        <w:tab/>
        <w:t>A review of the By-Laws will take place at this meeting</w:t>
      </w:r>
    </w:p>
    <w:p w14:paraId="02E14697" w14:textId="370545F3" w:rsidR="00CB2BC4" w:rsidRDefault="00CB2BC4" w:rsidP="00CB2BC4">
      <w:pPr>
        <w:pStyle w:val="ListNumber2"/>
        <w:numPr>
          <w:ilvl w:val="0"/>
          <w:numId w:val="0"/>
        </w:numPr>
      </w:pPr>
    </w:p>
    <w:sectPr w:rsidR="00CB2BC4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DCE68" w14:textId="77777777" w:rsidR="00FF0245" w:rsidRDefault="00FF0245" w:rsidP="001E7D29">
      <w:pPr>
        <w:spacing w:after="0" w:line="240" w:lineRule="auto"/>
      </w:pPr>
      <w:r>
        <w:separator/>
      </w:r>
    </w:p>
  </w:endnote>
  <w:endnote w:type="continuationSeparator" w:id="0">
    <w:p w14:paraId="24E89670" w14:textId="77777777" w:rsidR="00FF0245" w:rsidRDefault="00FF024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81638" w14:textId="77777777" w:rsidR="00FF0245" w:rsidRDefault="00FF0245" w:rsidP="001E7D29">
      <w:pPr>
        <w:spacing w:after="0" w:line="240" w:lineRule="auto"/>
      </w:pPr>
      <w:r>
        <w:separator/>
      </w:r>
    </w:p>
  </w:footnote>
  <w:footnote w:type="continuationSeparator" w:id="0">
    <w:p w14:paraId="25410A6A" w14:textId="77777777" w:rsidR="00FF0245" w:rsidRDefault="00FF024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E3CFF" w14:textId="06AD74FA" w:rsidR="00066754" w:rsidRDefault="00F02E84" w:rsidP="00015440">
    <w:pPr>
      <w:pStyle w:val="Header"/>
      <w:rPr>
        <w:noProof/>
      </w:rPr>
    </w:pPr>
    <w:r w:rsidRPr="001F14E6"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6D44DB" wp14:editId="17738E8D">
              <wp:simplePos x="0" y="0"/>
              <wp:positionH relativeFrom="column">
                <wp:posOffset>-790146</wp:posOffset>
              </wp:positionH>
              <wp:positionV relativeFrom="paragraph">
                <wp:posOffset>-308490</wp:posOffset>
              </wp:positionV>
              <wp:extent cx="3447274" cy="1579034"/>
              <wp:effectExtent l="0" t="0" r="0" b="0"/>
              <wp:wrapNone/>
              <wp:docPr id="18" name="Shape 61">
                <a:extLst xmlns:a="http://schemas.openxmlformats.org/drawingml/2006/main">
                  <a:ext uri="{FF2B5EF4-FFF2-40B4-BE49-F238E27FC236}">
                    <a16:creationId xmlns:a16="http://schemas.microsoft.com/office/drawing/2014/main" id="{9DA099E0-27DA-42BD-9D42-E4CA07B78FD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47274" cy="1579034"/>
                      </a:xfrm>
                      <a:prstGeom prst="rect">
                        <a:avLst/>
                      </a:prstGeom>
                      <a:ln w="38100">
                        <a:noFill/>
                        <a:miter lim="400000"/>
                      </a:ln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</a:ext>
                      </a:extLst>
                    </wps:spPr>
                    <wps:txbx>
                      <w:txbxContent>
                        <w:p w14:paraId="514DC635" w14:textId="71301974" w:rsidR="00F02E84" w:rsidRDefault="00F02E84" w:rsidP="00F02E84">
                          <w:pPr>
                            <w:pStyle w:val="NormalWeb"/>
                            <w:spacing w:after="0"/>
                            <w:jc w:val="center"/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</w:pPr>
                          <w:r w:rsidRPr="00E1655F"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 xml:space="preserve">School </w:t>
                          </w:r>
                          <w:proofErr w:type="gramStart"/>
                          <w:r w:rsidRPr="00E1655F"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>Community  Council</w:t>
                          </w:r>
                          <w:proofErr w:type="gramEnd"/>
                        </w:p>
                        <w:p w14:paraId="5D4D7757" w14:textId="7FE83CB6" w:rsidR="00F02E84" w:rsidRPr="00E1655F" w:rsidRDefault="00F02E84" w:rsidP="00F02E84">
                          <w:pPr>
                            <w:pStyle w:val="NormalWeb"/>
                            <w:spacing w:after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>East Layton Elementary</w:t>
                          </w:r>
                        </w:p>
                      </w:txbxContent>
                    </wps:txbx>
                    <wps:bodyPr wrap="square" lIns="19050" tIns="19050" rIns="19050" bIns="1905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D44DB" id="Shape 61" o:spid="_x0000_s1026" style="position:absolute;margin-left:-62.2pt;margin-top:-24.3pt;width:271.45pt;height:12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" filled="f" stroked="f" strokeweight="3pt">
              <v:stroke miterlimit="4"/>
              <v:textbox inset="1.5pt,1.5pt,1.5pt,1.5pt">
                <w:txbxContent>
                  <w:p w14:paraId="514DC635" w14:textId="71301974" w:rsidR="00F02E84" w:rsidRDefault="00F02E84" w:rsidP="00F02E84">
                    <w:pPr>
                      <w:pStyle w:val="NormalWeb"/>
                      <w:spacing w:after="0"/>
                      <w:jc w:val="center"/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</w:pPr>
                    <w:r w:rsidRPr="00E1655F"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 xml:space="preserve">School </w:t>
                    </w:r>
                    <w:proofErr w:type="gramStart"/>
                    <w:r w:rsidRPr="00E1655F"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>Community  Council</w:t>
                    </w:r>
                    <w:proofErr w:type="gramEnd"/>
                  </w:p>
                  <w:p w14:paraId="5D4D7757" w14:textId="7FE83CB6" w:rsidR="00F02E84" w:rsidRPr="00E1655F" w:rsidRDefault="00F02E84" w:rsidP="00F02E84">
                    <w:pPr>
                      <w:pStyle w:val="NormalWeb"/>
                      <w:spacing w:after="0"/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>East Layton Elementary</w:t>
                    </w:r>
                  </w:p>
                </w:txbxContent>
              </v:textbox>
            </v:rect>
          </w:pict>
        </mc:Fallback>
      </mc:AlternateContent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C35A7A" wp14:editId="65982C3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8CA0512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&#13;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&#13;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71"/>
      <w:gridCol w:w="4015"/>
    </w:tblGrid>
    <w:tr w:rsidR="00066754" w:rsidRPr="00812880" w14:paraId="7B145905" w14:textId="77777777" w:rsidTr="005D6BA7">
      <w:trPr>
        <w:trHeight w:val="514"/>
        <w:jc w:val="right"/>
      </w:trPr>
      <w:tc>
        <w:tcPr>
          <w:tcW w:w="471" w:type="dxa"/>
          <w:vAlign w:val="bottom"/>
        </w:tcPr>
        <w:p w14:paraId="5536BCB5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6FC57A2" wp14:editId="29BAC50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2FF23CD4" w14:textId="35BE5D26" w:rsidR="00066754" w:rsidRPr="00812880" w:rsidRDefault="00981E1C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1ADD59FFF6699E4B8654EB358ADAD0B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F02E84">
            <w:t>East Layton Elementary School Library</w:t>
          </w:r>
        </w:p>
      </w:tc>
    </w:tr>
    <w:tr w:rsidR="00066754" w:rsidRPr="00812880" w14:paraId="769CD99E" w14:textId="77777777" w:rsidTr="005D6BA7">
      <w:trPr>
        <w:trHeight w:val="286"/>
        <w:jc w:val="right"/>
      </w:trPr>
      <w:tc>
        <w:tcPr>
          <w:tcW w:w="471" w:type="dxa"/>
          <w:vAlign w:val="bottom"/>
        </w:tcPr>
        <w:p w14:paraId="56A80402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D2526D5" wp14:editId="154FA74D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06AEAFD9" w14:textId="56A27AA2" w:rsidR="00066754" w:rsidRPr="00812880" w:rsidRDefault="00981E1C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ED5E525B24639F4A95B480C072EB13D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F02E84">
            <w:t>Tuesday, October 6, 2020</w:t>
          </w:r>
        </w:p>
      </w:tc>
    </w:tr>
    <w:tr w:rsidR="00066754" w:rsidRPr="00812880" w14:paraId="6222A2D1" w14:textId="77777777" w:rsidTr="005D6BA7">
      <w:trPr>
        <w:trHeight w:val="267"/>
        <w:jc w:val="right"/>
      </w:trPr>
      <w:tc>
        <w:tcPr>
          <w:tcW w:w="471" w:type="dxa"/>
          <w:vAlign w:val="bottom"/>
        </w:tcPr>
        <w:p w14:paraId="7A556EAB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BD1FA6F" wp14:editId="3181366A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3A838218" w14:textId="777BF828" w:rsidR="00066754" w:rsidRPr="00812880" w:rsidRDefault="00981E1C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C7F5EE79C3AF7C40B44BF7AA50791CCB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F02E84">
            <w:t>4 pm</w:t>
          </w:r>
        </w:p>
      </w:tc>
    </w:tr>
  </w:tbl>
  <w:p w14:paraId="65CD0C6E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E8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6BA7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81E1C"/>
    <w:rsid w:val="009921B8"/>
    <w:rsid w:val="0099515C"/>
    <w:rsid w:val="009A2EA1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B2BC4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3BBD"/>
    <w:rsid w:val="00DF7B22"/>
    <w:rsid w:val="00E33F63"/>
    <w:rsid w:val="00E557A0"/>
    <w:rsid w:val="00E70676"/>
    <w:rsid w:val="00EA36CE"/>
    <w:rsid w:val="00EF6435"/>
    <w:rsid w:val="00F02E84"/>
    <w:rsid w:val="00F10F6B"/>
    <w:rsid w:val="00F23697"/>
    <w:rsid w:val="00F25C24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  <w:rsid w:val="00FF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134C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issastenquist/Library/Containers/com.microsoft.Word/Data/Library/Application%20Support/Microsoft/Office/16.0/DTS/Search/%7b2D0E54CD-B813-AF45-B3FF-C3F397D03B43%7dtf344241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F370EA0D8C72342A4D154D858CB8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BBF2F-79D9-E541-A486-B11F136FC0EA}"/>
      </w:docPartPr>
      <w:docPartBody>
        <w:p w:rsidR="00BD52E0" w:rsidRDefault="00972640">
          <w:pPr>
            <w:pStyle w:val="DF370EA0D8C72342A4D154D858CB847D"/>
          </w:pPr>
          <w:r w:rsidRPr="00AF1A52">
            <w:t>Meeting Agenda</w:t>
          </w:r>
        </w:p>
      </w:docPartBody>
    </w:docPart>
    <w:docPart>
      <w:docPartPr>
        <w:name w:val="0502CFC6705FEC4EA0A118E8076B0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DB4-EC7B-0345-AE37-668DE3698D7D}"/>
      </w:docPartPr>
      <w:docPartBody>
        <w:p w:rsidR="00BD52E0" w:rsidRDefault="00972640">
          <w:pPr>
            <w:pStyle w:val="0502CFC6705FEC4EA0A118E8076B081B"/>
          </w:pPr>
          <w:r w:rsidRPr="00C15C45">
            <w:t>Attendees</w:t>
          </w:r>
        </w:p>
      </w:docPartBody>
    </w:docPart>
    <w:docPart>
      <w:docPartPr>
        <w:name w:val="54B77CA1B9C17A48A3CB42ADB23B3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401AD-6217-564A-84C7-1B8593750218}"/>
      </w:docPartPr>
      <w:docPartBody>
        <w:p w:rsidR="00BD52E0" w:rsidRDefault="00972640">
          <w:pPr>
            <w:pStyle w:val="54B77CA1B9C17A48A3CB42ADB23B31D3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1ADD59FFF6699E4B8654EB358ADAD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AC2EE-738A-6441-9ABC-159ADC3E1D1B}"/>
      </w:docPartPr>
      <w:docPartBody>
        <w:p w:rsidR="00BD52E0" w:rsidRDefault="00972640">
          <w:pPr>
            <w:pStyle w:val="1ADD59FFF6699E4B8654EB358ADAD0B6"/>
          </w:pPr>
          <w:r w:rsidRPr="007B2549">
            <w:t>Facilitator Name</w:t>
          </w:r>
        </w:p>
      </w:docPartBody>
    </w:docPart>
    <w:docPart>
      <w:docPartPr>
        <w:name w:val="ED5E525B24639F4A95B480C072EB1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004DE-8022-0D4C-83D0-B251AB9496B3}"/>
      </w:docPartPr>
      <w:docPartBody>
        <w:p w:rsidR="00BD52E0" w:rsidRDefault="00972640">
          <w:pPr>
            <w:pStyle w:val="ED5E525B24639F4A95B480C072EB13D9"/>
          </w:pPr>
          <w:r w:rsidRPr="007D4434">
            <w:t>called to order the regular meeting of the</w:t>
          </w:r>
        </w:p>
      </w:docPartBody>
    </w:docPart>
    <w:docPart>
      <w:docPartPr>
        <w:name w:val="C7F5EE79C3AF7C40B44BF7AA50791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757F4-F32B-8442-A2A0-AF4A07DDA39D}"/>
      </w:docPartPr>
      <w:docPartBody>
        <w:p w:rsidR="00BD52E0" w:rsidRDefault="00972640">
          <w:pPr>
            <w:pStyle w:val="C7F5EE79C3AF7C40B44BF7AA50791CCB"/>
          </w:pPr>
          <w:r w:rsidRPr="007B2549">
            <w:t>Organization/Committee Name</w:t>
          </w:r>
        </w:p>
      </w:docPartBody>
    </w:docPart>
    <w:docPart>
      <w:docPartPr>
        <w:name w:val="C47BAE5ABB884145A675321C6118B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49D02-169A-FD4A-9F4A-D12817247943}"/>
      </w:docPartPr>
      <w:docPartBody>
        <w:p w:rsidR="00BD52E0" w:rsidRDefault="00972640">
          <w:pPr>
            <w:pStyle w:val="C47BAE5ABB884145A675321C6118BF1C"/>
          </w:pPr>
          <w:r w:rsidRPr="007B2549">
            <w:t>Secretary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640"/>
    <w:rsid w:val="00972640"/>
    <w:rsid w:val="00BD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370EA0D8C72342A4D154D858CB847D">
    <w:name w:val="DF370EA0D8C72342A4D154D858CB847D"/>
  </w:style>
  <w:style w:type="paragraph" w:customStyle="1" w:styleId="0502CFC6705FEC4EA0A118E8076B081B">
    <w:name w:val="0502CFC6705FEC4EA0A118E8076B081B"/>
  </w:style>
  <w:style w:type="paragraph" w:customStyle="1" w:styleId="54B77CA1B9C17A48A3CB42ADB23B31D3">
    <w:name w:val="54B77CA1B9C17A48A3CB42ADB23B31D3"/>
  </w:style>
  <w:style w:type="paragraph" w:customStyle="1" w:styleId="1ADD59FFF6699E4B8654EB358ADAD0B6">
    <w:name w:val="1ADD59FFF6699E4B8654EB358ADAD0B6"/>
  </w:style>
  <w:style w:type="paragraph" w:customStyle="1" w:styleId="ED5E525B24639F4A95B480C072EB13D9">
    <w:name w:val="ED5E525B24639F4A95B480C072EB13D9"/>
  </w:style>
  <w:style w:type="paragraph" w:customStyle="1" w:styleId="C7F5EE79C3AF7C40B44BF7AA50791CCB">
    <w:name w:val="C7F5EE79C3AF7C40B44BF7AA50791CCB"/>
  </w:style>
  <w:style w:type="paragraph" w:customStyle="1" w:styleId="C47BAE5ABB884145A675321C6118BF1C">
    <w:name w:val="C47BAE5ABB884145A675321C6118BF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agenda.dotx</Template>
  <TotalTime>0</TotalTime>
  <Pages>2</Pages>
  <Words>287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/>
  <dc:description>Video on purpose - https://www.youtube.com/watch?v=59JieblXXxA</dc:description>
  <cp:lastModifiedBy/>
  <cp:revision>1</cp:revision>
  <dcterms:created xsi:type="dcterms:W3CDTF">2020-10-14T00:43:00Z</dcterms:created>
  <dcterms:modified xsi:type="dcterms:W3CDTF">2020-10-14T01:31:00Z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