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A8D6F" w14:textId="77777777" w:rsidR="005D797B" w:rsidRDefault="003F7814" w:rsidP="003F7814">
      <w:pPr>
        <w:pStyle w:val="Heading1"/>
      </w:pPr>
      <w:r>
        <w:t xml:space="preserve">Community Council </w:t>
      </w:r>
      <w:sdt>
        <w:sdtPr>
          <w:id w:val="1269127002"/>
          <w:placeholder>
            <w:docPart w:val="D9E1AAEDAC5DBE4390DC3D72AE3A0E07"/>
          </w:placeholder>
          <w:temporary/>
          <w:showingPlcHdr/>
          <w15:appearance w15:val="hidden"/>
        </w:sdtPr>
        <w:sdtEndPr/>
        <w:sdtContent>
          <w:r w:rsidR="00015440" w:rsidRPr="00AF1A52">
            <w:t xml:space="preserve">Meeting </w:t>
          </w:r>
          <w:r w:rsidR="00FE3951" w:rsidRPr="00AF1A52">
            <w:t>Agenda</w:t>
          </w:r>
        </w:sdtContent>
      </w:sdt>
    </w:p>
    <w:p w14:paraId="4470D7A1" w14:textId="75DE68A6" w:rsidR="003F7814" w:rsidRDefault="00417371" w:rsidP="003F7814">
      <w:pPr>
        <w:pStyle w:val="Heading1"/>
      </w:pPr>
      <w:r>
        <w:t>March</w:t>
      </w:r>
      <w:r w:rsidR="005E71B9">
        <w:t xml:space="preserve"> 2021</w:t>
      </w:r>
    </w:p>
    <w:p w14:paraId="380D2284" w14:textId="77777777" w:rsidR="003F7814" w:rsidRPr="00C15C45" w:rsidRDefault="003F7814" w:rsidP="003F7814">
      <w:pPr>
        <w:pStyle w:val="Heading1"/>
      </w:pPr>
    </w:p>
    <w:p w14:paraId="6AF1F26C" w14:textId="77777777" w:rsidR="005D797B" w:rsidRDefault="002164B5" w:rsidP="005D797B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3E0A0419159FCF4787CA6A6D737A2B71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Call to order</w:t>
          </w:r>
        </w:sdtContent>
      </w:sdt>
    </w:p>
    <w:p w14:paraId="5EEE1C95" w14:textId="77777777" w:rsidR="005D797B" w:rsidRPr="006771EF" w:rsidRDefault="002164B5" w:rsidP="003F7814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95D82E62FF4C2546B3C7476748F02896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6FCB6A00" w14:textId="2BDC86A6" w:rsidR="005D797B" w:rsidRPr="003F1D04" w:rsidRDefault="002164B5" w:rsidP="003F7814">
      <w:pPr>
        <w:pStyle w:val="ListNumber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574BB437D90CE74DB56CEF86BA74CC04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Approval of minutes from last meeting</w:t>
          </w:r>
        </w:sdtContent>
      </w:sdt>
    </w:p>
    <w:p w14:paraId="64CECD31" w14:textId="2FA7EB6F" w:rsidR="005D797B" w:rsidRDefault="00976CCC" w:rsidP="00C15C45">
      <w:pPr>
        <w:pStyle w:val="ListNumber"/>
      </w:pPr>
      <w:r>
        <w:t>Review of School LAND Trust Plan and Review of Budget Implemented Changes</w:t>
      </w:r>
    </w:p>
    <w:p w14:paraId="57FFBF4A" w14:textId="38F37927" w:rsidR="005E71B9" w:rsidRDefault="0062357B" w:rsidP="00C15C45">
      <w:pPr>
        <w:pStyle w:val="ListNumber"/>
      </w:pPr>
      <w:r>
        <w:t>Creat</w:t>
      </w:r>
      <w:r w:rsidR="00ED3227">
        <w:t xml:space="preserve">e </w:t>
      </w:r>
      <w:r>
        <w:t>and Develop</w:t>
      </w:r>
      <w:r w:rsidR="005E71B9">
        <w:t xml:space="preserve"> </w:t>
      </w:r>
      <w:r>
        <w:t xml:space="preserve">Rough Draft </w:t>
      </w:r>
      <w:r w:rsidR="005E71B9">
        <w:t>Plan for Future Budgeting</w:t>
      </w:r>
    </w:p>
    <w:p w14:paraId="10FBD264" w14:textId="217FB944" w:rsidR="003F7814" w:rsidRDefault="003F7814" w:rsidP="00C15C45">
      <w:pPr>
        <w:pStyle w:val="ListNumber"/>
      </w:pPr>
      <w:r>
        <w:t>Open Discussion</w:t>
      </w:r>
    </w:p>
    <w:p w14:paraId="27C30E30" w14:textId="77777777" w:rsidR="003F7814" w:rsidRPr="00C15C45" w:rsidRDefault="003F7814" w:rsidP="00C15C45">
      <w:pPr>
        <w:pStyle w:val="ListNumber"/>
      </w:pPr>
      <w:r>
        <w:t>Next Meeting</w:t>
      </w:r>
    </w:p>
    <w:p w14:paraId="70113705" w14:textId="77777777" w:rsidR="00A24E39" w:rsidRDefault="002164B5" w:rsidP="00A24E39">
      <w:pPr>
        <w:pStyle w:val="ListNumber"/>
      </w:pPr>
      <w:sdt>
        <w:sdtPr>
          <w:alias w:val="Adjournment:"/>
          <w:tag w:val="Adjournment:"/>
          <w:id w:val="-768846696"/>
          <w:placeholder>
            <w:docPart w:val="7477C1D826213A4F9FF683D81CE04BD4"/>
          </w:placeholder>
          <w:temporary/>
          <w:showingPlcHdr/>
          <w15:appearance w15:val="hidden"/>
        </w:sdtPr>
        <w:sdtEndPr/>
        <w:sdtContent>
          <w:r w:rsidR="005D797B" w:rsidRPr="00C15C45">
            <w:t>Adjournment</w:t>
          </w:r>
        </w:sdtContent>
      </w:sdt>
    </w:p>
    <w:p w14:paraId="1D2F6A51" w14:textId="77777777" w:rsidR="00417371" w:rsidRDefault="00A24E39" w:rsidP="00417371">
      <w:pPr>
        <w:pStyle w:val="ListNumber"/>
        <w:numPr>
          <w:ilvl w:val="0"/>
          <w:numId w:val="0"/>
        </w:numPr>
        <w:spacing w:after="0"/>
        <w:rPr>
          <w:u w:val="single"/>
        </w:rPr>
      </w:pPr>
      <w:r w:rsidRPr="008425AD">
        <w:rPr>
          <w:u w:val="single"/>
        </w:rPr>
        <w:t xml:space="preserve">Attend by Zoom Meeting </w:t>
      </w:r>
    </w:p>
    <w:p w14:paraId="7341114E" w14:textId="3F0E705B" w:rsidR="00417371" w:rsidRPr="00417371" w:rsidRDefault="00417371" w:rsidP="00417371">
      <w:pPr>
        <w:pStyle w:val="ListNumber"/>
        <w:numPr>
          <w:ilvl w:val="0"/>
          <w:numId w:val="0"/>
        </w:numPr>
        <w:spacing w:after="0"/>
        <w:rPr>
          <w:u w:val="single"/>
        </w:rPr>
      </w:pPr>
      <w:r w:rsidRPr="00417371">
        <w:rPr>
          <w:b w:val="0"/>
          <w:bCs/>
        </w:rPr>
        <w:t>Mar 9, 2021 04:00 PM Mountain Time (US and Canada)</w:t>
      </w:r>
    </w:p>
    <w:p w14:paraId="2241D5AC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Join Zoom Meeting</w:t>
      </w:r>
    </w:p>
    <w:p w14:paraId="52AEF688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https://us02web.zoom.us/j/82911876756?pwd=c2hXQ2l1QmJ6YU0xUE50UDZBNG9Ndz09</w:t>
      </w:r>
    </w:p>
    <w:p w14:paraId="1D34B173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</w:p>
    <w:p w14:paraId="09884DCA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Meeting ID: 829 1187 6756</w:t>
      </w:r>
    </w:p>
    <w:p w14:paraId="4D1CFD06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Passcode: 177023</w:t>
      </w:r>
    </w:p>
    <w:p w14:paraId="6C23A352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One tap mobile</w:t>
      </w:r>
    </w:p>
    <w:p w14:paraId="2E3D8052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+</w:t>
      </w:r>
      <w:proofErr w:type="gramStart"/>
      <w:r w:rsidRPr="00417371">
        <w:rPr>
          <w:b w:val="0"/>
          <w:bCs/>
        </w:rPr>
        <w:t>12532158782,,</w:t>
      </w:r>
      <w:proofErr w:type="gramEnd"/>
      <w:r w:rsidRPr="00417371">
        <w:rPr>
          <w:b w:val="0"/>
          <w:bCs/>
        </w:rPr>
        <w:t>82911876756#,,,,*177023# US (Tacoma)</w:t>
      </w:r>
    </w:p>
    <w:p w14:paraId="08708343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+</w:t>
      </w:r>
      <w:proofErr w:type="gramStart"/>
      <w:r w:rsidRPr="00417371">
        <w:rPr>
          <w:b w:val="0"/>
          <w:bCs/>
        </w:rPr>
        <w:t>13462487799,,</w:t>
      </w:r>
      <w:proofErr w:type="gramEnd"/>
      <w:r w:rsidRPr="00417371">
        <w:rPr>
          <w:b w:val="0"/>
          <w:bCs/>
        </w:rPr>
        <w:t>82911876756#,,,,*177023# US (Houston)</w:t>
      </w:r>
    </w:p>
    <w:p w14:paraId="5F686107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</w:p>
    <w:p w14:paraId="425F3285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Dial by your location</w:t>
      </w:r>
    </w:p>
    <w:p w14:paraId="5921DE26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 xml:space="preserve">        +1 253 215 8782 US (Tacoma)</w:t>
      </w:r>
    </w:p>
    <w:p w14:paraId="03543CBD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 xml:space="preserve">        +1 346 248 7799 US (Houston)</w:t>
      </w:r>
    </w:p>
    <w:p w14:paraId="51AAC579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 xml:space="preserve">        +1 669 900 6833 US (San Jose)</w:t>
      </w:r>
    </w:p>
    <w:p w14:paraId="1F66903F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 xml:space="preserve">        +1 301 715 8592 US (Washington DC)</w:t>
      </w:r>
    </w:p>
    <w:p w14:paraId="3CB890D6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 xml:space="preserve">        +1 312 626 6799 US (Chicago)</w:t>
      </w:r>
    </w:p>
    <w:p w14:paraId="0F993451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 xml:space="preserve">        +1 929 436 2866 US (New York)</w:t>
      </w:r>
    </w:p>
    <w:p w14:paraId="0378C159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Meeting ID: 829 1187 6756</w:t>
      </w:r>
    </w:p>
    <w:p w14:paraId="4A9E3678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lastRenderedPageBreak/>
        <w:t>Passcode: 177023</w:t>
      </w:r>
    </w:p>
    <w:p w14:paraId="329C69D8" w14:textId="77777777" w:rsidR="00417371" w:rsidRPr="00417371" w:rsidRDefault="00417371" w:rsidP="00417371">
      <w:pPr>
        <w:pStyle w:val="ListNumber"/>
        <w:numPr>
          <w:ilvl w:val="0"/>
          <w:numId w:val="0"/>
        </w:numPr>
        <w:spacing w:after="0" w:line="240" w:lineRule="auto"/>
        <w:rPr>
          <w:b w:val="0"/>
          <w:bCs/>
        </w:rPr>
      </w:pPr>
      <w:r w:rsidRPr="00417371">
        <w:rPr>
          <w:b w:val="0"/>
          <w:bCs/>
        </w:rPr>
        <w:t>Find your local number: https://us02web.zoom.us/u/kefNm7cYzx</w:t>
      </w:r>
    </w:p>
    <w:p w14:paraId="3DC81A13" w14:textId="53403B58" w:rsidR="00A24E39" w:rsidRPr="008425AD" w:rsidRDefault="00A24E39" w:rsidP="00787F24">
      <w:pPr>
        <w:pStyle w:val="ListNumber"/>
        <w:numPr>
          <w:ilvl w:val="0"/>
          <w:numId w:val="0"/>
        </w:numPr>
        <w:spacing w:after="0" w:line="240" w:lineRule="auto"/>
        <w:ind w:left="173"/>
        <w:rPr>
          <w:b w:val="0"/>
          <w:bCs/>
        </w:rPr>
      </w:pPr>
    </w:p>
    <w:sectPr w:rsidR="00A24E39" w:rsidRPr="008425AD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43D2C" w14:textId="77777777" w:rsidR="002164B5" w:rsidRDefault="002164B5" w:rsidP="001E7D29">
      <w:pPr>
        <w:spacing w:after="0" w:line="240" w:lineRule="auto"/>
      </w:pPr>
      <w:r>
        <w:separator/>
      </w:r>
    </w:p>
  </w:endnote>
  <w:endnote w:type="continuationSeparator" w:id="0">
    <w:p w14:paraId="364FDBCA" w14:textId="77777777" w:rsidR="002164B5" w:rsidRDefault="002164B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8A3BC" w14:textId="77777777" w:rsidR="002164B5" w:rsidRDefault="002164B5" w:rsidP="001E7D29">
      <w:pPr>
        <w:spacing w:after="0" w:line="240" w:lineRule="auto"/>
      </w:pPr>
      <w:r>
        <w:separator/>
      </w:r>
    </w:p>
  </w:footnote>
  <w:footnote w:type="continuationSeparator" w:id="0">
    <w:p w14:paraId="25E93E90" w14:textId="77777777" w:rsidR="002164B5" w:rsidRDefault="002164B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37812" w14:textId="77777777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21D381" wp14:editId="00C98DD6">
              <wp:simplePos x="0" y="0"/>
              <wp:positionH relativeFrom="page">
                <wp:posOffset>-254000</wp:posOffset>
              </wp:positionH>
              <wp:positionV relativeFrom="page">
                <wp:posOffset>-1333500</wp:posOffset>
              </wp:positionV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04513" y="778890"/>
                          <a:ext cx="3124488" cy="26885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0B5F634" w14:textId="52DD550B" w:rsidR="00F85B4C" w:rsidRPr="00F85B4C" w:rsidRDefault="00F85B4C" w:rsidP="00F85B4C">
                            <w:pPr>
                              <w:spacing w:before="0" w:after="0" w:line="240" w:lineRule="auto"/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06943DBB" w14:textId="77777777" w:rsidR="00F85B4C" w:rsidRDefault="00F85B4C" w:rsidP="00F85B4C">
                            <w:pPr>
                              <w:ind w:left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3664628" w14:textId="77777777" w:rsidR="00F85B4C" w:rsidRDefault="00F85B4C" w:rsidP="00F85B4C">
                            <w:pPr>
                              <w:ind w:left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27F3F1C4" w14:textId="77D2927C" w:rsidR="00F85B4C" w:rsidRPr="00F85B4C" w:rsidRDefault="00F85B4C" w:rsidP="00F85B4C">
                            <w:pPr>
                              <w:ind w:left="0" w:firstLine="72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85B4C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East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85B4C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Layt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on </w:t>
                            </w:r>
                            <w:r w:rsidRPr="00F85B4C">
                              <w:rPr>
                                <w:rFonts w:ascii="Times New Roman" w:hAnsi="Times New Roman"/>
                              </w:rPr>
                              <w:fldChar w:fldCharType="begin"/>
                            </w:r>
                            <w:r w:rsidRPr="00F85B4C">
                              <w:rPr>
                                <w:rFonts w:ascii="Times New Roman" w:hAnsi="Times New Roman"/>
                              </w:rPr>
                              <w:instrText xml:space="preserve"> INCLUDEPICTURE "/var/folders/cc/v6wm_19957x3d4k98j0x9mfw0000gp/T/com.microsoft.Word/WebArchiveCopyPasteTempFiles/east-layton.gif" \* MERGEFORMATINET </w:instrText>
                            </w:r>
                            <w:r w:rsidRPr="00F85B4C">
                              <w:rPr>
                                <w:rFonts w:ascii="Times New Roman" w:hAnsi="Times New Roman"/>
                              </w:rPr>
                              <w:fldChar w:fldCharType="separate"/>
                            </w:r>
                            <w:r w:rsidRPr="00F85B4C"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 wp14:anchorId="46402107" wp14:editId="0CE04E78">
                                  <wp:extent cx="828040" cy="828040"/>
                                  <wp:effectExtent l="0" t="0" r="0" b="0"/>
                                  <wp:docPr id="7" name="Picture 7" descr="East Layton Elementary Schoo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st Layton Elementary Schoo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41067" cy="841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5B4C">
                              <w:rPr>
                                <w:rFonts w:ascii="Times New Roman" w:hAnsi="Times New Roman"/>
                              </w:rPr>
                              <w:fldChar w:fldCharType="end"/>
                            </w:r>
                            <w:r w:rsidRPr="00F85B4C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Elementary</w:t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821D381" id="Group 3" o:spid="_x0000_s1026" style="position:absolute;margin-left:-20pt;margin-top:-105pt;width:640.35pt;height:957.95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&#13;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3045;top:7788;width:31245;height:26886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formulas/>
                <v:path arrowok="t" o:connecttype="custom" o:connectlocs="1698698,2673935;1684096,2680791;1684970,2681118;1820112,2604337;1772900,2614139;1702081,2621980;1698710,2614139;1748170,2610218;1820112,2604337;1942920,2594076;1940038,2594786;1941515,2594535;1061906,2579342;1111929,2590614;1133287,2591594;1192864,2617080;1219842,2621980;1221530,2622471;1227711,2617080;1251317,2622961;1274924,2627861;1321436,2637294;1322136,2636683;1376093,2644525;1401946,2648445;1427801,2650406;1480633,2652366;1552576,2651385;1555698,2651385;1562693,2647955;1578430,2643544;1594449,2643299;1605409,2644524;1608359,2651385;1633511,2651385;1625643,2661187;1621146,2666089;1606532,2671970;1579554,2671970;1544707,2670009;1469392,2668049;1413187,2664128;1363727,2658247;1314266,2651385;1238952,2641584;1180499,2624921;1181175,2624493;1146776,2615119;1116425,2603357;1081578,2593555;1045607,2582773;1061906,2579342;1723609,2558328;1706435,2560613;1587657,2565843;1626766,2570030;1636884,2568070;1706578,2561209;1718047,2559264;1830327,2544126;1771992,2551889;1792009,2552387;1820815,2547731;2043271,2541858;1860307,2584344;1952897,2566355;870248,2522002;999519,2570030;1045607,2582773;1080454,2593554;1115301,2603356;1145652,2615118;1138907,2620020;1120921,2617079;1056848,2596495;1025373,2585713;993899,2573951;952306,2561209;916335,2547486;888233,2534744;870248,2522002;923081,2497498;984906,2524943;977038,2528864;905095,2498477;923081,2497498;694888,2430846;771327,2468092;787064,2483775;751093,2467112;724115,2452410;694888,2430846;828927,2405694;828938,2405973;832734,2409979;833152,2408301;2470551,2341352;2466469,2341649;2399023,2383797;2332701,2415163;2285488,2439667;2259635,2449468;2232656,2459270;2200057,2473973;2175327,2486715;2139356,2499458;2102261,2511220;2092143,2520041;2076406,2524943;2037063,2530824;1986478,2544546;1940390,2557288;1889805,2570031;1826856,2583754;1738053,2596495;1735804,2599436;1693106,2608744;1694213,2609238;1741630,2598901;1742549,2596495;1831353,2583754;1894303,2570031;1944887,2557288;1990976,2544546;2041559,2530824;2080904,2524943;2054270,2538877;2055049,2538665;2083152,2523962;2098889,2519062;2099937,2518809;2106757,2512200;2143853,2500438;2179824,2487696;2204554,2474953;2237153,2460251;2264131,2450449;2282631,2443436;2292234,2437706;2339446,2413202;2405768,2381837;542943,2327798;547210,2330990;548667,2331637;2478095,2302210;2477710,2302441;2477710,2302721;2479497,2302944;2479958,2302441;2502380,2287579;2495744,2291577;2494571,2292640;2499122,2290100;451159,2238208;493611,2281791;459951,2246571;2581971,2238179;2581871,2238210;2581127,2242651;2563142,2260294;2541783,2280878;2543071,2280618;2563142,2261274;2581127,2243631;2581971,2238179;561030,2216107;563256,2218469;563368,2218146;394754,2193641;423981,2210305;425416,2211778;438734,2214348;468944,2238729;510536,2268135;528521,2289699;538638,2300481;581354,2331847;568989,2340668;529208,2302126;527398,2302441;527398,2302441;565044,2338914;568989,2340668;581355,2331847;688144,2405360;666786,2411241;674654,2416142;643180,2417122;622946,2405360;603837,2392618;556625,2358311;512784,2324005;472317,2289699;453207,2273036;435222,2255393;441966,2247551;464448,2265195;489179,2281857;519529,2310283;522109,2312212;489179,2281857;465572,2265195;443090,2247551;418360,2221086;394754,2193641;2871145,2037793;2870575,2038006;2858297,2063700;2859343,1914996;2829554,1952517;2814940,1976041;2800327,1997605;2765480,2037793;2735129,2077980;2708151,2110326;2705900,2111525;2704059,2113903;2707026,2112287;2734005,2079941;2764356,2039753;2799203,1999566;2813816,1978003;2828429,1954478;2858780,1916251;2949130,1911594;2939716,1929973;2919482,1965260;2939716,1929973;2949130,1911594;2975687,1901549;2961073,1939775;2935219,1980943;2909364,2023091;2885759,2049555;2901496,2022110;2914985,1994665;2925102,1979963;2938591,1960359;2950957,1940756;2975687,1901549;2902927,1817528;2875641,1859400;2875140,1860407;2902620,1818233;2917891,1722691;2885097,1800819;2816112,1923775;2806011,1937699;2805947,1937815;2782340,1973101;2758735,2011329;2731757,2040734;2709275,2074060;2576631,2204424;2532790,2236770;2528584,2239558;2526769,2241160;2508438,2254191;2493447,2269115;2438366,2305383;2429735,2310136;2406293,2326800;2402907,2328718;2397898,2332828;2354059,2358312;2310219,2381837;2305202,2384054;2275517,2400866;2266314,2404913;2257387,2410261;2227035,2424964;2198678,2434661;2135473,2462460;1987191,2510684;1883861,2533851;1967369,2520041;1983106,2517100;2033690,2501417;2065165,2492596;2115750,2470052;2173078,2452408;2209809,2439849;2225912,2431825;2240523,2427906;2260758,2418103;2266075,2414881;2279869,2403401;2310219,2387718;2344748,2372959;2357431,2366153;2401271,2340668;2420380,2324985;2441739,2313223;2496819,2276957;2536163,2244610;2580003,2212265;2712646,2081901;2730901,2054841;2731757,2052495;2760983,2013288;2769976,2001526;2781933,1987064;2785713,1980943;2809319,1945656;2855407,1862340;2900371,1773144;2913580,1736877;3040883,1635919;3037512,1637880;3037512,1637880;3051501,1577828;3051098,1579562;3054373,1582990;3064490,1592791;3071235,1588871;3071405,1588118;3066738,1590831;3055497,1582009;3041482,1466483;3040697,1466521;3039275,1466590;3039760,1471249;3038636,1495754;3034140,1510456;3007162,1547703;3000417,1580050;2993672,1590831;2982431,1637880;2970066,1675127;2956576,1711394;2948708,1739818;2939716,1769224;2946887,1759496;2953205,1738838;2958825,1709432;2972314,1673166;2984680,1635919;2995921,1588871;3002665,1578088;3009410,1545743;3036388,1508496;3018403,1583969;3004913,1646701;2974562,1727076;2968557,1735220;2965991,1747415;2957701,1768244;2926226,1828035;2911612,1859400;2902620,1876064;2891379,1893707;2861029,1940756;2828429,1986824;2786838,2048575;2740749,2109347;2710399,2143652;2677800,2176979;2666559,2190701;2654194,2204424;2635084,2218146;2603830,2248320;2604733,2251472;2572134,2280878;2537287,2302441;2509185,2322045;2482563,2339009;2486703,2338709;2515929,2320085;2544033,2300481;2578879,2278917;2611478,2249512;2610354,2245591;2641829,2215206;2660939,2201484;2673303,2187761;2684544,2174038;2717144,2140712;2747494,2106406;2793583,2045634;2835174,1983884;2867773,1937815;2898123,1890766;2909364,1873123;2918357,1856460;2932971,1825095;2964446,1765303;2976810,1725116;3007162,1644741;3020651,1582010;3038636,1506536;3042691,1493278;3039760,1492813;3040883,1468309;3065614,1445764;3052523,1493322;3052524,1493322;3065615,1445766;3075731,1435963;3068986,1448706;3068986,1448706;3067440,1475415;3066738,1500655;3055497,1530815;3055497,1534261;3068986,1500655;3071235,1448705;3076476,1438804;3027394,1393814;3020028,1408997;3017278,1431062;3013731,1420754;3012434,1422209;3016154,1433023;3013906,1448706;3018403,1461447;3021888,1461279;3019526,1454586;3021774,1438903;3027394,1393814;3121820,1367350;3124068,1368330;3122943,1409497;3124068,1437923;3120695,1489872;3117323,1519277;3107206,1562405;3103834,1598673;3086972,1665325;3071235,1723155;3043133,1733937;3045381,1728056;3049877,1686889;3066738,1643761;3080227,1636900;3080227,1636899;3094841,1562405;3102709,1527119;3109454,1490853;3115075,1456546;3117323,1424201;3118447,1396755;3120695,1382052;3121820,1367350;158319,912874;158879,913118;158932,912981;226139,772382;201409,812568;181175,827272;181127,828210;179170,865734;179226,865644;181175,828251;201409,813548;226139,773361;226982,773851;227403,773116;239627,687105;223890,696907;200284,740035;205685,743803;205861,743141;201409,740035;225015,696907;238950,688228;326184,631236;324764,632227;318737,652432;314943,662601;211525,827272;196912,867458;183422,908626;154196,994882;135087,1053693;126094,1097801;121597,1120345;118225,1142889;108108,1203661;104735,1240907;110356,1280115;112991,1258751;112605,1251689;117101,1210521;127217,1149750;135241,1141354;146893,1073362;146328,1061534;157433,1033774;164041,1010466;162065,1014485;155320,1012525;138458,1054673;139583,1078198;131714,1123286;130590,1131127;119349,1142889;122721,1120345;127217,1097801;136210,1053693;155320,994882;184547,908626;198036,867458;212649,827272;316066,662601;326184,631236;346419,533218;346417,533218;352037,537138;352037,537137;548972,393667;548756,393817;548101,394462;538919,402853;536597,405798;535082,407292;528521,415596;459952,486169;440842,505773;421733,526356;337268,607760;422856,525376;441965,504792;461076,485188;529645,414615;536597,405798;548101,394462;577507,326077;567805,329024;560590,331360;558873,333260;546507,343062;515032,360705;493675,381289;473441,401873;459952,412655;459493,412155;446744,425520;425104,448922;390258,482248;395878,488128;395985,488046;391381,483228;426228,449902;461076,412655;474565,401874;494799,381289;516156,360706;547631,343063;559996,333261;573485,328851;577743,327698;2205678,148987;2263006,171531;2287737,189174;2232656,165650;2205678,148987;2019077,77434;2064041,86255;2126991,113700;2019077,77434;1342371,70940;1318764,73513;1268179,79394;1218719,89196;1197361,95077;1172631,100958;1118516,110228;1108557,113701;1039987,134284;972541,157808;925329,176432;893854,187214;816291,218580;779196,239164;743225,259747;685895,296994;631939,334241;580299,373522;584726,378349;595687,371794;605015,365731;638683,340122;692640,302875;749969,265628;785940,245044;823036,224461;900598,193095;930949,179372;978161,160748;1045607,137224;1114177,116641;1142981,111708;1156895,107561;1346282,71935;1744375,49866;1768403,51949;1801002,61751;1776272,58811;1724563,49989;1744375,49866;1875193,42147;1921280,45087;1977485,64691;1907791,53909;1875193,42147;1499182,41902;1369348,48028;1279420,58810;1236704,68612;1199608,80374;1147900,86255;952306,151927;881489,179372;860130,186233;841021,195055;805050,211718;748845,237202;706129,266608;582478,350903;556638,370497;531357,390624;531893,391091;337425,590067;298081,637116;280095,665541;262109,692006;228386,746896;191704,797299;191292,798846;178926,828251;169933,841974;167685,843934;157709,872850;155320,890003;153072,914507;137335,954695;122721,994882;106984,1053693;97991,1107603;92371,1161512;100239,1124266;100968,1121192;102487,1106622;111480,1052713;114296,1053532;114540,1052621;111481,1051732;127219,992921;141831,952734;157497,912731;156445,912547;158693,888043;171058,841974;180051,828251;180353,827535;192416,798846;229511,747877;263234,692987;281220,666522;299205,638096;338549,591048;533018,392072;584726,350904;708377,266609;751093,237203;807298,211719;843269,195055;862380,186234;883737,179372;954556,151927;1150149,86256;1201858,80375;1238952,68613;1281668,58811;1371596,48028;1501430,42270;1605786,45323;1657117,0;1709949,2940;1763906,7841;1799877,15683;1823484,25485;1852711,20583;1896550,29405;1923528,36266;1922405,37247;1921280,44108;1875193,41168;1859455,37247;1843718,34306;1813367,28425;1783017,22544;1751542,18623;1716695,18623;1688592,18623;1644753,18623;1642694,18050;1623394,26464;1630139,36266;1697585,48028;1667571,48485;1668078,48519;1699833,48028;1726812,50969;1778520,59790;1803250,62731;1844843,70573;1887558,78414;1929149,87235;1970742,98018;1990976,102918;2011209,108799;2011470,109007;2025980,111189;2061143,122583;2066055,129072;2067414,129384;2098889,140165;2125867,149967;2152846,160749;2173080,170551;2186569,176432;2201182,183293;2250642,207798;2313592,243085;2346191,262688;2347134,263276;2363794,272101;2998169,1312460;2997693,1320663;3010533,1322262;3022898,1330103;3028519,1356568;3049876,1387933;3058870,1388647;3058870,1381073;3068008,1358939;3067862,1354608;3076855,1328143;3089220,1328143;3108329,1317361;3110577,1360489;3104958,1381073;3098213,1400676;3094840,1433023;3093717,1449685;3091468,1466349;3086675,1469135;3086972,1470268;3091564,1467599;3093717,1451646;3094840,1434983;3098213,1402637;3104958,1383033;3110577,1362450;3119570,1368331;3118447,1383033;3116199,1397736;3115074,1425181;3112826,1457527;3107206,1491833;3100461,1528100;3092592,1563386;3077979,1637880;3064490,1644741;3047628,1687869;3043132,1729037;3040883,1734918;3021774,1780006;3016153,1783927;2992548,1831955;3017278,1783927;3022898,1780006;2986927,1869202;2967817,1878024;2963854,1884936;2964446,1885865;2968942,1878023;2988051,1869202;2974562,1902528;2949832,1941735;2937467,1961339;2923978,1980943;2913861,1995645;2899248,2024070;2883511,2051516;2858780,2080921;2834050,2108366;2835080,2106516;2807071,2139732;2746369,2197563;2734418,2213596;2746369,2198542;2807071,2140711;2760983,2201482;2737236,2223169;2718172,2235389;2717143,2236770;2705224,2244765;2704778,2247551;2651945,2294600;2595740,2339688;2593140,2341333;2574383,2362232;2529419,2391637;2487393,2419120;2487243,2419280;2529419,2392618;2574383,2363213;2537287,2395558;2507077,2412711;2486179,2420408;2485578,2421044;2463096,2433786;2454624,2437209;2433309,2452287;2412512,2465151;2381037,2482795;2370921,2483775;2359675,2488133;2357928,2489290;2372045,2484755;2382162,2483775;2341695,2510240;2315840,2522003;2289986,2532784;2271724,2535173;2268628,2536705;2183196,2569050;2178840,2569914;2152846,2584733;2167459,2588654;2113502,2609238;2117998,2595516;2100013,2601397;2083152,2606297;2048304,2616099;2043648,2611226;2026946,2614139;2006712,2618059;1965121,2626881;1963749,2627437;2003340,2619039;2023574,2615118;2040435,2612178;2047179,2617079;2082027,2607277;2098888,2602376;2116874,2596495;2112377,2610218;2065165,2629822;2062851,2629257;2030318,2640603;2003340,2647465;1962872,2656286;1946152,2655061;1911179,2660995;1910039,2663148;1816740,2678830;1795381,2673929;1777395,2673929;1745921,2682751;1717819,2684712;1689716,2685691;1686663,2684551;1661052,2688510;1630139,2683731;1631264,2682751;1636884,2675889;1611030,2672949;1623394,2667068;1660490,2666088;1696461,2665108;1748169,2666088;1784140,2663148;1851586,2650405;1896550,2641584;1930273,2640603;1932619,2639653;1899923,2640604;1854959,2649425;1787513,2662168;1751542,2665108;1699833,2664128;1663862,2665108;1626766,2666089;1627891,2662168;1635759,2652366;1981982,2602376;2216919,2524943;2278744,2496517;2313592,2480834;2349563,2464172;2417009,2428885;2470965,2392618;2572134,2324005;2600236,2304402;2627215,2283819;2667682,2251472;2684544,2226968;2708765,2207608;2708959,2206392;2685669,2225008;2668807,2249512;2628339,2281858;2601361,2302441;2573259,2322045;2472090,2390658;2418133,2426925;2350687,2462211;2314716,2478874;2279869,2494557;2218044,2522982;1983106,2600416;1636884,2650406;1611030,2650406;1607657,2642564;1580679,2641584;1555948,2650406;1484006,2651385;1431174,2649425;1405319,2647465;1379465,2643544;1395039,2629059;1391830,2629822;1333804,2620452;1331129,2621000;1219843,2603357;1176003,2595516;1137783,2589635;1091696,2571011;1034366,2552388;974790,2531804;984906,2524943;1026498,2531804;1044484,2545526;1106309,2561209;1228836,2588654;1259186,2593555;1291786,2598456;1327757,2605318;1367397,2612792;1370471,2612178;1407567,2617080;1408691,2615119;1462648,2617080;1471640,2618059;1554824,2618059;1615525,2620020;1687468,2615119;1696460,2615119;1699833,2622961;1770651,2615119;1817863,2605318;1844841,2601397;1861704,2599436;1898798,2591595;1929149,2585714;1959500,2578852;2015171,2570451;2022450,2568071;1963997,2576892;1933646,2583754;1903296,2589635;1866200,2597476;1849339,2599436;1822361,2603357;1749294,2609238;1699833,2613159;1690840,2613159;1618898,2618059;1558197,2616099;1475013,2616099;1466020,2615119;1431174,2602376;1412064,2613159;1412015,2613243;1427801,2604337;1462649,2617079;1408692,2615118;1409117,2614879;1373844,2610218;1332253,2602376;1296282,2595516;1263683,2590614;1233332,2585714;1110805,2558269;1048980,2542586;1030995,2528864;989402,2522002;927577,2494557;909592,2495537;845518,2467112;834277,2449468;836525,2448489;875869,2467112;915212,2485736;926453,2479855;880365,2453389;842146,2438687;789313,2412222;744349,2386737;673531,2360273;646553,2340669;652172,2338709;679151,2345569;622946,2294600;591471,2272056;562244,2249512;525150,2223047;471193,2171097;467491,2161009;456579,2151494;419484,2116207;414988,2098564;400374,2080921;398633,2078541;381264,2068178;347541,2026031;328432,1986824;326184,1986824;300330,1943696;275600,1900568;249745,1850579;226139,1799610;249745,1833916;273351,1877044;281220,1900568;284471,1904726;280469,1886580;270029,1870060;253037,1836741;232883,1807450;208153,1748639;186968,1688357;180008,1670778;149706,1565311;136306,1488748;136210,1490853;137335,1506536;142955,1542803;149699,1580050;138458,1547703;130590,1506536;121597,1506536;115976,1469289;108108,1445764;101364,1423221;82253,1405578;76633,1405578;71012,1381073;68764,1349707;73261,1305599;75509,1289916;79337,1279160;77476,1254630;80005,1218363;84502,1211012;84502,1206601;75509,1221304;67641,1211502;53027,1193859;50357,1179891;49655,1181116;45159,1220323;41786,1259530;38414,1289916;38414,1352647;39538,1384993;41786,1417339;31670,1447725;29421,1447725;22677,1388914;22677,1328143;28297,1281094;38409,1289911;29421,1280115;27173,1244828;29421,1190918;30545,1176216;33918,1151711;47407,1107603;54128,1078302;51903,1071336;44034,1110543;30545,1154652;27173,1179156;26048,1193859;23800,1247768;26048,1283055;20429,1330103;20429,1390874;27173,1449685;29421,1449685;44034,1505556;51903,1551624;68764,1598673;95321,1699846;97639,1719235;102488,1719235;127219,1771184;136211,1797649;119349,1775105;101364,1739818;100240,1749620;90460,1723186;83378,1724136;75509,1701592;48530,1647681;31670,1599653;30545,1559465;22677,1512417;17056,1465368;4691,1431062;12559,1248749;20429,1201700;13684,1176216;27173,1105643;30545,1088979;39538,1032129;63144,990961;57523,1046832;63142,1037255;66516,1014363;67641,989001;77757,956654;93494,907645;112605,857657;114036,856252;122722,816489;135087,788063;149701,764539;178927,715530;202533,671423;236256,614572;260986,590067;281220,555761;298082,534197;316067,526356;320564,520475;338549,489109;373396,453823;374345,468571;371803,474770;408242,442061;426228,421477;449835,401874;451868,403844;450959,402853;480186,377369;509412,353844;540887,324439;584726,296013;631939,265628;660167,248456;679151,233282;712874,215638;748845,198976;753607,196841;765848,186357;785941,173491;808002,163689;823608,160557;826407,158788;1132162,50968;1143506,48818;1174878,39206;1196517,35408;1207801,35325;1211974,34306;1468269,4900;1541054,4655;1618898,5880;1620347,6828;1658242,2940;1693089,7840;1727936,13721;1745915,17285;1726812,12742;1691964,6861;1657117,1960;165711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0B5F634" w14:textId="52DD550B" w:rsidR="00F85B4C" w:rsidRPr="00F85B4C" w:rsidRDefault="00F85B4C" w:rsidP="00F85B4C">
                      <w:pPr>
                        <w:spacing w:before="0" w:after="0" w:line="240" w:lineRule="auto"/>
                        <w:ind w:left="0"/>
                        <w:rPr>
                          <w:rFonts w:ascii="Times New Roman" w:hAnsi="Times New Roman"/>
                        </w:rPr>
                      </w:pPr>
                    </w:p>
                    <w:p w14:paraId="06943DBB" w14:textId="77777777" w:rsidR="00F85B4C" w:rsidRDefault="00F85B4C" w:rsidP="00F85B4C">
                      <w:pPr>
                        <w:ind w:left="0"/>
                        <w:jc w:val="right"/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3664628" w14:textId="77777777" w:rsidR="00F85B4C" w:rsidRDefault="00F85B4C" w:rsidP="00F85B4C">
                      <w:pPr>
                        <w:ind w:left="0"/>
                        <w:jc w:val="right"/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27F3F1C4" w14:textId="77D2927C" w:rsidR="00F85B4C" w:rsidRPr="00F85B4C" w:rsidRDefault="00F85B4C" w:rsidP="00F85B4C">
                      <w:pPr>
                        <w:ind w:left="0" w:firstLine="72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85B4C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East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F85B4C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Layt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on </w:t>
                      </w:r>
                      <w:r w:rsidRPr="00F85B4C">
                        <w:rPr>
                          <w:rFonts w:ascii="Times New Roman" w:hAnsi="Times New Roman"/>
                        </w:rPr>
                        <w:fldChar w:fldCharType="begin"/>
                      </w:r>
                      <w:r w:rsidRPr="00F85B4C">
                        <w:rPr>
                          <w:rFonts w:ascii="Times New Roman" w:hAnsi="Times New Roman"/>
                        </w:rPr>
                        <w:instrText xml:space="preserve"> INCLUDEPICTURE "/var/folders/cc/v6wm_19957x3d4k98j0x9mfw0000gp/T/com.microsoft.Word/WebArchiveCopyPasteTempFiles/east-layton.gif" \* MERGEFORMATINET </w:instrText>
                      </w:r>
                      <w:r w:rsidRPr="00F85B4C">
                        <w:rPr>
                          <w:rFonts w:ascii="Times New Roman" w:hAnsi="Times New Roman"/>
                        </w:rPr>
                        <w:fldChar w:fldCharType="separate"/>
                      </w:r>
                      <w:r w:rsidRPr="00F85B4C"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 wp14:anchorId="46402107" wp14:editId="0CE04E78">
                            <wp:extent cx="828040" cy="828040"/>
                            <wp:effectExtent l="0" t="0" r="0" b="0"/>
                            <wp:docPr id="7" name="Picture 7" descr="East Layton Elementary Schoo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st Layton Elementary Schoo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41067" cy="841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5B4C">
                        <w:rPr>
                          <w:rFonts w:ascii="Times New Roman" w:hAnsi="Times New Roman"/>
                        </w:rPr>
                        <w:fldChar w:fldCharType="end"/>
                      </w:r>
                      <w:r w:rsidRPr="00F85B4C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Elementary</w:t>
                      </w: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&#13;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F85B4C" w14:paraId="29A01E2E" w14:textId="77777777" w:rsidTr="00015440">
      <w:trPr>
        <w:jc w:val="right"/>
      </w:trPr>
      <w:tc>
        <w:tcPr>
          <w:tcW w:w="432" w:type="dxa"/>
          <w:vAlign w:val="bottom"/>
        </w:tcPr>
        <w:p w14:paraId="72C20E59" w14:textId="77777777" w:rsidR="00066754" w:rsidRPr="00F85B4C" w:rsidRDefault="00066754" w:rsidP="00812880">
          <w:pPr>
            <w:pStyle w:val="Header"/>
            <w:rPr>
              <w:sz w:val="22"/>
              <w:szCs w:val="22"/>
            </w:rPr>
          </w:pPr>
          <w:r w:rsidRPr="00F85B4C">
            <w:rPr>
              <w:noProof/>
              <w:sz w:val="22"/>
              <w:szCs w:val="22"/>
            </w:rPr>
            <w:drawing>
              <wp:inline distT="0" distB="0" distL="0" distR="0" wp14:anchorId="552D4A1F" wp14:editId="45816F9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9AD54EF" w14:textId="35DAD45A" w:rsidR="00066754" w:rsidRPr="00F85B4C" w:rsidRDefault="002164B5" w:rsidP="00812880">
          <w:pPr>
            <w:pStyle w:val="Header"/>
            <w:rPr>
              <w:sz w:val="22"/>
              <w:szCs w:val="22"/>
            </w:rPr>
          </w:pPr>
          <w:sdt>
            <w:sdtPr>
              <w:rPr>
                <w:rStyle w:val="Strong"/>
                <w:sz w:val="22"/>
                <w:szCs w:val="22"/>
              </w:rPr>
              <w:id w:val="114646412"/>
              <w:placeholder>
                <w:docPart w:val="7B24DC4E15E26241B51809DD6E02E81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F85B4C">
                <w:rPr>
                  <w:rStyle w:val="Strong"/>
                  <w:sz w:val="22"/>
                  <w:szCs w:val="22"/>
                </w:rPr>
                <w:t>Location:</w:t>
              </w:r>
            </w:sdtContent>
          </w:sdt>
          <w:r w:rsidR="00066754" w:rsidRPr="00F85B4C">
            <w:rPr>
              <w:sz w:val="22"/>
              <w:szCs w:val="22"/>
            </w:rPr>
            <w:t xml:space="preserve"> </w:t>
          </w:r>
          <w:r w:rsidR="005E71B9">
            <w:rPr>
              <w:sz w:val="22"/>
              <w:szCs w:val="22"/>
            </w:rPr>
            <w:t>Zoom Meeting</w:t>
          </w:r>
          <w:r w:rsidR="003F7814" w:rsidRPr="00F85B4C">
            <w:rPr>
              <w:sz w:val="22"/>
              <w:szCs w:val="22"/>
            </w:rPr>
            <w:t xml:space="preserve"> </w:t>
          </w:r>
        </w:p>
      </w:tc>
    </w:tr>
    <w:tr w:rsidR="00066754" w:rsidRPr="00F85B4C" w14:paraId="634C0863" w14:textId="77777777" w:rsidTr="00015440">
      <w:trPr>
        <w:jc w:val="right"/>
      </w:trPr>
      <w:tc>
        <w:tcPr>
          <w:tcW w:w="432" w:type="dxa"/>
          <w:vAlign w:val="bottom"/>
        </w:tcPr>
        <w:p w14:paraId="7EB29DE1" w14:textId="77777777" w:rsidR="00066754" w:rsidRPr="00F85B4C" w:rsidRDefault="00066754" w:rsidP="00812880">
          <w:pPr>
            <w:pStyle w:val="Header"/>
            <w:rPr>
              <w:sz w:val="22"/>
              <w:szCs w:val="22"/>
            </w:rPr>
          </w:pPr>
          <w:r w:rsidRPr="00F85B4C">
            <w:rPr>
              <w:noProof/>
              <w:sz w:val="22"/>
              <w:szCs w:val="22"/>
            </w:rPr>
            <w:drawing>
              <wp:inline distT="0" distB="0" distL="0" distR="0" wp14:anchorId="11A1BB29" wp14:editId="0495D131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55FB268" w14:textId="49C12CF2" w:rsidR="00066754" w:rsidRPr="00F85B4C" w:rsidRDefault="002164B5" w:rsidP="00812880">
          <w:pPr>
            <w:pStyle w:val="Header"/>
            <w:rPr>
              <w:sz w:val="22"/>
              <w:szCs w:val="22"/>
            </w:rPr>
          </w:pPr>
          <w:sdt>
            <w:sdtPr>
              <w:rPr>
                <w:rStyle w:val="Strong"/>
                <w:sz w:val="22"/>
                <w:szCs w:val="22"/>
              </w:rPr>
              <w:id w:val="-720747057"/>
              <w:placeholder>
                <w:docPart w:val="48DDA6A5B5C0BE40BEE19AFACB424EDD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F85B4C">
                <w:rPr>
                  <w:rStyle w:val="Strong"/>
                  <w:sz w:val="22"/>
                  <w:szCs w:val="22"/>
                </w:rPr>
                <w:t>Date:</w:t>
              </w:r>
            </w:sdtContent>
          </w:sdt>
          <w:r w:rsidR="00066754" w:rsidRPr="00F85B4C">
            <w:rPr>
              <w:sz w:val="22"/>
              <w:szCs w:val="22"/>
            </w:rPr>
            <w:t xml:space="preserve"> </w:t>
          </w:r>
          <w:r w:rsidR="00417371">
            <w:rPr>
              <w:sz w:val="22"/>
              <w:szCs w:val="22"/>
            </w:rPr>
            <w:t xml:space="preserve">March </w:t>
          </w:r>
          <w:r w:rsidR="00787F24">
            <w:rPr>
              <w:sz w:val="22"/>
              <w:szCs w:val="22"/>
            </w:rPr>
            <w:t>9</w:t>
          </w:r>
          <w:r w:rsidR="00EC7552">
            <w:rPr>
              <w:sz w:val="22"/>
              <w:szCs w:val="22"/>
            </w:rPr>
            <w:t>, 202</w:t>
          </w:r>
          <w:r w:rsidR="005E71B9">
            <w:rPr>
              <w:sz w:val="22"/>
              <w:szCs w:val="22"/>
            </w:rPr>
            <w:t>1</w:t>
          </w:r>
        </w:p>
      </w:tc>
    </w:tr>
    <w:tr w:rsidR="00066754" w:rsidRPr="00F85B4C" w14:paraId="562AE525" w14:textId="77777777" w:rsidTr="00015440">
      <w:trPr>
        <w:jc w:val="right"/>
      </w:trPr>
      <w:tc>
        <w:tcPr>
          <w:tcW w:w="432" w:type="dxa"/>
          <w:vAlign w:val="bottom"/>
        </w:tcPr>
        <w:p w14:paraId="76EA982D" w14:textId="77777777" w:rsidR="00066754" w:rsidRPr="00F85B4C" w:rsidRDefault="00066754" w:rsidP="00812880">
          <w:pPr>
            <w:pStyle w:val="Header"/>
            <w:rPr>
              <w:sz w:val="22"/>
              <w:szCs w:val="22"/>
            </w:rPr>
          </w:pPr>
          <w:r w:rsidRPr="00F85B4C">
            <w:rPr>
              <w:noProof/>
              <w:sz w:val="22"/>
              <w:szCs w:val="22"/>
            </w:rPr>
            <w:drawing>
              <wp:inline distT="0" distB="0" distL="0" distR="0" wp14:anchorId="0286E83F" wp14:editId="0C88692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0DCEADD" w14:textId="77777777" w:rsidR="00066754" w:rsidRPr="00F85B4C" w:rsidRDefault="002164B5" w:rsidP="00812880">
          <w:pPr>
            <w:pStyle w:val="Header"/>
            <w:rPr>
              <w:sz w:val="22"/>
              <w:szCs w:val="22"/>
            </w:rPr>
          </w:pPr>
          <w:sdt>
            <w:sdtPr>
              <w:rPr>
                <w:rStyle w:val="Strong"/>
                <w:sz w:val="22"/>
                <w:szCs w:val="22"/>
              </w:rPr>
              <w:id w:val="-636263335"/>
              <w:placeholder>
                <w:docPart w:val="22E06669EE67DF4AAE24691D93CE6DE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F85B4C">
                <w:rPr>
                  <w:rStyle w:val="Strong"/>
                  <w:sz w:val="22"/>
                  <w:szCs w:val="22"/>
                </w:rPr>
                <w:t>Time:</w:t>
              </w:r>
            </w:sdtContent>
          </w:sdt>
          <w:r w:rsidR="007B2549" w:rsidRPr="00F85B4C">
            <w:rPr>
              <w:sz w:val="22"/>
              <w:szCs w:val="22"/>
            </w:rPr>
            <w:t xml:space="preserve"> </w:t>
          </w:r>
          <w:r w:rsidR="003F7814" w:rsidRPr="00F85B4C">
            <w:rPr>
              <w:sz w:val="22"/>
              <w:szCs w:val="22"/>
            </w:rPr>
            <w:t>4:00 pm</w:t>
          </w:r>
        </w:p>
      </w:tc>
    </w:tr>
  </w:tbl>
  <w:p w14:paraId="46A59382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814"/>
    <w:rsid w:val="0000418E"/>
    <w:rsid w:val="00015440"/>
    <w:rsid w:val="00016839"/>
    <w:rsid w:val="00041E77"/>
    <w:rsid w:val="00042360"/>
    <w:rsid w:val="00042FB3"/>
    <w:rsid w:val="0005269B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164B5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2F46FE"/>
    <w:rsid w:val="00305129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3F1D04"/>
    <w:rsid w:val="003F7814"/>
    <w:rsid w:val="00410612"/>
    <w:rsid w:val="00411F8B"/>
    <w:rsid w:val="00417371"/>
    <w:rsid w:val="004203B0"/>
    <w:rsid w:val="004230D9"/>
    <w:rsid w:val="00450670"/>
    <w:rsid w:val="004724BD"/>
    <w:rsid w:val="00477352"/>
    <w:rsid w:val="0048124E"/>
    <w:rsid w:val="00487213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5E71B9"/>
    <w:rsid w:val="00616B41"/>
    <w:rsid w:val="00620AE8"/>
    <w:rsid w:val="0062357B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75DCB"/>
    <w:rsid w:val="00781863"/>
    <w:rsid w:val="00787F24"/>
    <w:rsid w:val="00792701"/>
    <w:rsid w:val="007B2549"/>
    <w:rsid w:val="007C6931"/>
    <w:rsid w:val="007D5836"/>
    <w:rsid w:val="007F1E7F"/>
    <w:rsid w:val="007F34A4"/>
    <w:rsid w:val="0081077D"/>
    <w:rsid w:val="00812880"/>
    <w:rsid w:val="00815563"/>
    <w:rsid w:val="008240DA"/>
    <w:rsid w:val="00825B23"/>
    <w:rsid w:val="00835F42"/>
    <w:rsid w:val="00842290"/>
    <w:rsid w:val="008425AD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35612"/>
    <w:rsid w:val="0094637B"/>
    <w:rsid w:val="00955A78"/>
    <w:rsid w:val="00976CCC"/>
    <w:rsid w:val="009921B8"/>
    <w:rsid w:val="0099515C"/>
    <w:rsid w:val="009A6621"/>
    <w:rsid w:val="009D4984"/>
    <w:rsid w:val="009D6901"/>
    <w:rsid w:val="009F4E19"/>
    <w:rsid w:val="00A043E6"/>
    <w:rsid w:val="00A07662"/>
    <w:rsid w:val="00A14422"/>
    <w:rsid w:val="00A21B71"/>
    <w:rsid w:val="00A24E39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2D8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E1D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B1084"/>
    <w:rsid w:val="00CD4CE6"/>
    <w:rsid w:val="00CE5A5C"/>
    <w:rsid w:val="00D149A1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C7552"/>
    <w:rsid w:val="00ED3227"/>
    <w:rsid w:val="00EF6435"/>
    <w:rsid w:val="00F015A0"/>
    <w:rsid w:val="00F10F6B"/>
    <w:rsid w:val="00F23697"/>
    <w:rsid w:val="00F36BB7"/>
    <w:rsid w:val="00F85B4C"/>
    <w:rsid w:val="00F87EAA"/>
    <w:rsid w:val="00F92B25"/>
    <w:rsid w:val="00F96B12"/>
    <w:rsid w:val="00FA7DB4"/>
    <w:rsid w:val="00FB2EE9"/>
    <w:rsid w:val="00FB3809"/>
    <w:rsid w:val="00FD08D1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8198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0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image" Target="media/image10.gif"/><Relationship Id="rId1" Type="http://schemas.openxmlformats.org/officeDocument/2006/relationships/image" Target="media/image1.gif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stenquist/Library/Containers/com.microsoft.Word/Data/Library/Application%20Support/Microsoft/Office/16.0/DTS/Search/%7b009CE726-FAE5-9444-BA64-8C380536C66D%7dtf344241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9E1AAEDAC5DBE4390DC3D72AE3A0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B2E56-2CBA-C547-BA09-084BAD37BF33}"/>
      </w:docPartPr>
      <w:docPartBody>
        <w:p w:rsidR="00D07D80" w:rsidRDefault="00850E49">
          <w:pPr>
            <w:pStyle w:val="D9E1AAEDAC5DBE4390DC3D72AE3A0E07"/>
          </w:pPr>
          <w:r w:rsidRPr="00AF1A52">
            <w:t>Meeting Agenda</w:t>
          </w:r>
        </w:p>
      </w:docPartBody>
    </w:docPart>
    <w:docPart>
      <w:docPartPr>
        <w:name w:val="3E0A0419159FCF4787CA6A6D737A2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FFCA4-1EBE-DF42-9589-295BBA4FD04E}"/>
      </w:docPartPr>
      <w:docPartBody>
        <w:p w:rsidR="00D07D80" w:rsidRDefault="00850E49">
          <w:pPr>
            <w:pStyle w:val="3E0A0419159FCF4787CA6A6D737A2B71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7B24DC4E15E26241B51809DD6E02E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25690-D068-E24C-880C-F9420AF89C35}"/>
      </w:docPartPr>
      <w:docPartBody>
        <w:p w:rsidR="00D07D80" w:rsidRDefault="00850E49">
          <w:pPr>
            <w:pStyle w:val="7B24DC4E15E26241B51809DD6E02E816"/>
          </w:pPr>
          <w:r w:rsidRPr="007B2549">
            <w:t>Facilitator Name</w:t>
          </w:r>
        </w:p>
      </w:docPartBody>
    </w:docPart>
    <w:docPart>
      <w:docPartPr>
        <w:name w:val="48DDA6A5B5C0BE40BEE19AFACB424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577D7-80E6-6C4C-9D07-2EA75644184B}"/>
      </w:docPartPr>
      <w:docPartBody>
        <w:p w:rsidR="00D07D80" w:rsidRDefault="00850E49">
          <w:pPr>
            <w:pStyle w:val="48DDA6A5B5C0BE40BEE19AFACB424EDD"/>
          </w:pPr>
          <w:r w:rsidRPr="007D4434">
            <w:t>called to order the regular meeting of the</w:t>
          </w:r>
        </w:p>
      </w:docPartBody>
    </w:docPart>
    <w:docPart>
      <w:docPartPr>
        <w:name w:val="22E06669EE67DF4AAE24691D93CE6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A163A-5382-7E43-9DAF-1BB9E8CD9D2D}"/>
      </w:docPartPr>
      <w:docPartBody>
        <w:p w:rsidR="00D07D80" w:rsidRDefault="00850E49">
          <w:pPr>
            <w:pStyle w:val="22E06669EE67DF4AAE24691D93CE6DEB"/>
          </w:pPr>
          <w:r w:rsidRPr="007B2549">
            <w:t>Organization/Committee Name</w:t>
          </w:r>
        </w:p>
      </w:docPartBody>
    </w:docPart>
    <w:docPart>
      <w:docPartPr>
        <w:name w:val="95D82E62FF4C2546B3C7476748F02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51B5A-FB86-AC4C-A0F6-37D754B3B3E0}"/>
      </w:docPartPr>
      <w:docPartBody>
        <w:p w:rsidR="00D07D80" w:rsidRDefault="00850E49">
          <w:pPr>
            <w:pStyle w:val="95D82E62FF4C2546B3C7476748F02896"/>
          </w:pPr>
          <w:r w:rsidRPr="00C15C45">
            <w:rPr>
              <w:rFonts w:eastAsiaTheme="majorEastAsia"/>
            </w:rPr>
            <w:t>Roll call</w:t>
          </w:r>
        </w:p>
      </w:docPartBody>
    </w:docPart>
    <w:docPart>
      <w:docPartPr>
        <w:name w:val="574BB437D90CE74DB56CEF86BA74C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A0449-705C-264E-A313-F51E1335E3A5}"/>
      </w:docPartPr>
      <w:docPartBody>
        <w:p w:rsidR="00D07D80" w:rsidRDefault="00850E49">
          <w:pPr>
            <w:pStyle w:val="574BB437D90CE74DB56CEF86BA74CC04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7477C1D826213A4F9FF683D81CE04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729CC-349D-E546-8D72-529B04F6778E}"/>
      </w:docPartPr>
      <w:docPartBody>
        <w:p w:rsidR="00D07D80" w:rsidRDefault="00850E49">
          <w:pPr>
            <w:pStyle w:val="7477C1D826213A4F9FF683D81CE04BD4"/>
          </w:pPr>
          <w:r w:rsidRPr="00C15C45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E49"/>
    <w:rsid w:val="0020372B"/>
    <w:rsid w:val="002B5366"/>
    <w:rsid w:val="00850E49"/>
    <w:rsid w:val="00955351"/>
    <w:rsid w:val="00A410CC"/>
    <w:rsid w:val="00C631BC"/>
    <w:rsid w:val="00D07D80"/>
    <w:rsid w:val="00EB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E1AAEDAC5DBE4390DC3D72AE3A0E07">
    <w:name w:val="D9E1AAEDAC5DBE4390DC3D72AE3A0E07"/>
  </w:style>
  <w:style w:type="paragraph" w:customStyle="1" w:styleId="3E0A0419159FCF4787CA6A6D737A2B71">
    <w:name w:val="3E0A0419159FCF4787CA6A6D737A2B71"/>
  </w:style>
  <w:style w:type="paragraph" w:customStyle="1" w:styleId="7B24DC4E15E26241B51809DD6E02E816">
    <w:name w:val="7B24DC4E15E26241B51809DD6E02E816"/>
  </w:style>
  <w:style w:type="paragraph" w:customStyle="1" w:styleId="48DDA6A5B5C0BE40BEE19AFACB424EDD">
    <w:name w:val="48DDA6A5B5C0BE40BEE19AFACB424EDD"/>
  </w:style>
  <w:style w:type="paragraph" w:customStyle="1" w:styleId="22E06669EE67DF4AAE24691D93CE6DEB">
    <w:name w:val="22E06669EE67DF4AAE24691D93CE6DEB"/>
  </w:style>
  <w:style w:type="paragraph" w:customStyle="1" w:styleId="95D82E62FF4C2546B3C7476748F02896">
    <w:name w:val="95D82E62FF4C2546B3C7476748F02896"/>
  </w:style>
  <w:style w:type="paragraph" w:customStyle="1" w:styleId="574BB437D90CE74DB56CEF86BA74CC04">
    <w:name w:val="574BB437D90CE74DB56CEF86BA74CC04"/>
  </w:style>
  <w:style w:type="paragraph" w:customStyle="1" w:styleId="7477C1D826213A4F9FF683D81CE04BD4">
    <w:name w:val="7477C1D826213A4F9FF683D81CE04B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5ED8CDC-2AA8-5F4C-B554-583FCE92FE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{009CE726-FAE5-9444-BA64-8C380536C66D}tf34424150.dotx</Template>
  <TotalTime>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2021-02-11T05:24:00Z</dcterms:created>
  <dcterms:modified xsi:type="dcterms:W3CDTF">2021-02-11T05:24:00Z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