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C010B" w14:textId="31E3E4A2" w:rsidR="00275260" w:rsidRDefault="00033DAB" w:rsidP="00AF1A52">
      <w:pPr>
        <w:pStyle w:val="Heading1"/>
      </w:pPr>
      <w:r>
        <w:t>MEETING MINUTES</w:t>
      </w:r>
    </w:p>
    <w:p w14:paraId="2AA10E24" w14:textId="6F72F43B" w:rsidR="005D797B" w:rsidRPr="00C15C45" w:rsidRDefault="0008058B" w:rsidP="00C15C45">
      <w:pPr>
        <w:pStyle w:val="Attendees"/>
      </w:pPr>
      <w:sdt>
        <w:sdtPr>
          <w:id w:val="280535965"/>
          <w:placeholder>
            <w:docPart w:val="0502CFC6705FEC4EA0A118E8076B081B"/>
          </w:placeholder>
          <w:temporary/>
          <w:showingPlcHdr/>
          <w15:appearance w15:val="hidden"/>
        </w:sdtPr>
        <w:sdtEndPr/>
        <w:sdtContent>
          <w:r w:rsidR="005D797B" w:rsidRPr="00C15C45">
            <w:t>Attendees</w:t>
          </w:r>
        </w:sdtContent>
      </w:sdt>
      <w:r w:rsidR="005D797B" w:rsidRPr="00C15C45">
        <w:t xml:space="preserve">: </w:t>
      </w:r>
      <w:r w:rsidR="000D4DFD">
        <w:t xml:space="preserve">Lisa Brown-Principal, </w:t>
      </w:r>
      <w:r w:rsidR="00C13117">
        <w:t>Heidi Short</w:t>
      </w:r>
      <w:r w:rsidR="00E33F63">
        <w:t>-</w:t>
      </w:r>
      <w:r w:rsidR="00C13117">
        <w:t xml:space="preserve">Assistant </w:t>
      </w:r>
      <w:r w:rsidR="00E33F63">
        <w:t>Principal, Kali Blanchard</w:t>
      </w:r>
      <w:r w:rsidR="0060127D">
        <w:t>-Chair</w:t>
      </w:r>
      <w:r w:rsidR="00E33F63">
        <w:t xml:space="preserve">, </w:t>
      </w:r>
      <w:r w:rsidR="0060127D">
        <w:t xml:space="preserve">Melissa </w:t>
      </w:r>
      <w:proofErr w:type="spellStart"/>
      <w:r w:rsidR="0060127D">
        <w:t>Stenquist</w:t>
      </w:r>
      <w:proofErr w:type="spellEnd"/>
      <w:r w:rsidR="0060127D">
        <w:t xml:space="preserve">-Secretary, </w:t>
      </w:r>
      <w:r w:rsidR="00E33F63">
        <w:t xml:space="preserve">Erin </w:t>
      </w:r>
      <w:proofErr w:type="spellStart"/>
      <w:r w:rsidR="00E33F63">
        <w:t>Liechty</w:t>
      </w:r>
      <w:proofErr w:type="spellEnd"/>
      <w:r w:rsidR="00E33F63">
        <w:t>, Krista Tobler</w:t>
      </w:r>
      <w:r w:rsidR="00C83654">
        <w:t xml:space="preserve">, </w:t>
      </w:r>
      <w:r w:rsidR="00655F8B">
        <w:t xml:space="preserve">Celia Larson, </w:t>
      </w:r>
      <w:r w:rsidR="000D4DFD">
        <w:t>Camille (District Guest)</w:t>
      </w:r>
    </w:p>
    <w:p w14:paraId="4F4072AE" w14:textId="14244EC2" w:rsidR="00F25C24" w:rsidRPr="00F25C24" w:rsidRDefault="0008058B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54B77CA1B9C17A48A3CB42ADB23B31D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</w:p>
    <w:p w14:paraId="4CA74B17" w14:textId="28469D5C" w:rsidR="005D797B" w:rsidRPr="00C15C45" w:rsidRDefault="00033DAB" w:rsidP="00C15C45">
      <w:pPr>
        <w:pStyle w:val="ListNumber"/>
      </w:pPr>
      <w:r>
        <w:t xml:space="preserve">Roll Call </w:t>
      </w:r>
    </w:p>
    <w:p w14:paraId="48F8947C" w14:textId="3C215954" w:rsidR="005D797B" w:rsidRPr="00033DAB" w:rsidRDefault="0008058B" w:rsidP="00033DAB">
      <w:pPr>
        <w:ind w:left="0"/>
        <w:rPr>
          <w:rFonts w:cstheme="minorHAnsi"/>
        </w:rPr>
      </w:pPr>
      <w:sdt>
        <w:sdtPr>
          <w:rPr>
            <w:rFonts w:cstheme="minorHAnsi"/>
          </w:rPr>
          <w:alias w:val="Enter secretary name:"/>
          <w:tag w:val="Enter secretary name:"/>
          <w:id w:val="-1785413358"/>
          <w:placeholder>
            <w:docPart w:val="C47BAE5ABB884145A675321C6118BF1C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0570C5">
            <w:rPr>
              <w:rFonts w:cstheme="minorHAnsi"/>
            </w:rPr>
            <w:t>Attendance noted above, participation via Zoom Meeting,</w:t>
          </w:r>
          <w:r w:rsidR="00D10A3B">
            <w:rPr>
              <w:rFonts w:cstheme="minorHAnsi"/>
            </w:rPr>
            <w:t xml:space="preserve"> </w:t>
          </w:r>
          <w:r w:rsidR="000570C5">
            <w:rPr>
              <w:rFonts w:cstheme="minorHAnsi"/>
            </w:rPr>
            <w:t>information for each meeting is posted below adjournment</w:t>
          </w:r>
        </w:sdtContent>
      </w:sdt>
    </w:p>
    <w:p w14:paraId="03653ECE" w14:textId="6FEDAC67" w:rsidR="005D797B" w:rsidRPr="007D4434" w:rsidRDefault="00033DAB" w:rsidP="005D797B">
      <w:pPr>
        <w:pStyle w:val="ListNumber"/>
      </w:pPr>
      <w:r>
        <w:rPr>
          <w:rFonts w:eastAsiaTheme="majorEastAsia"/>
        </w:rPr>
        <w:t>Approval of minutes from previous meeting</w:t>
      </w:r>
    </w:p>
    <w:p w14:paraId="4F88B72E" w14:textId="45B78B4E" w:rsidR="00F02E84" w:rsidRPr="006771EF" w:rsidRDefault="00033DAB" w:rsidP="00F02E84">
      <w:r>
        <w:t>Meeting minutes approved</w:t>
      </w:r>
    </w:p>
    <w:p w14:paraId="74A7E920" w14:textId="400921E4" w:rsidR="00312224" w:rsidRDefault="00312224" w:rsidP="00D10A3B">
      <w:pPr>
        <w:pStyle w:val="ListNumber"/>
      </w:pPr>
      <w:r>
        <w:t>District Initiative – Individualized Learning</w:t>
      </w:r>
    </w:p>
    <w:p w14:paraId="27CD5B60" w14:textId="77777777" w:rsidR="00312224" w:rsidRDefault="00312224" w:rsidP="00312224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Camille, CTE Supervisor for the Davis School District, showed a presentation on the new initiative the school district has to develop Personalized Competency-Based Learning</w:t>
      </w:r>
    </w:p>
    <w:p w14:paraId="3965F6F4" w14:textId="5F48215F" w:rsidR="00312224" w:rsidRPr="00312224" w:rsidRDefault="00312224" w:rsidP="00312224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Discussed: Develop Davis Learner Profile (personalized learning), People of Character</w:t>
      </w:r>
      <w:r w:rsidR="00E70251">
        <w:rPr>
          <w:b w:val="0"/>
          <w:bCs/>
        </w:rPr>
        <w:t xml:space="preserve"> Skills</w:t>
      </w:r>
      <w:r>
        <w:rPr>
          <w:b w:val="0"/>
          <w:bCs/>
        </w:rPr>
        <w:t>, Disposition of People of Character, Experiences of People of Character,</w:t>
      </w:r>
      <w:r w:rsidR="005B2D04">
        <w:rPr>
          <w:b w:val="0"/>
          <w:bCs/>
        </w:rPr>
        <w:t xml:space="preserve"> and Measures of Success</w:t>
      </w:r>
    </w:p>
    <w:p w14:paraId="11A917C6" w14:textId="08D5298E" w:rsidR="00D10A3B" w:rsidRDefault="00D10A3B" w:rsidP="00D10A3B">
      <w:pPr>
        <w:pStyle w:val="ListNumber"/>
      </w:pPr>
      <w:r>
        <w:t>Review of School LAND Trust Plan and Review of Budget Implemented Changes</w:t>
      </w:r>
    </w:p>
    <w:p w14:paraId="3E9E43BF" w14:textId="7825F82F" w:rsidR="000129B3" w:rsidRDefault="00312224" w:rsidP="00B00159">
      <w:pPr>
        <w:pStyle w:val="ListNumber2"/>
        <w:numPr>
          <w:ilvl w:val="0"/>
          <w:numId w:val="0"/>
        </w:numPr>
        <w:spacing w:before="0" w:after="0" w:line="240" w:lineRule="auto"/>
        <w:ind w:left="720" w:hanging="588"/>
      </w:pPr>
      <w:r>
        <w:t xml:space="preserve">Budget- Reading and Math Teacher assistants </w:t>
      </w:r>
      <w:r w:rsidR="005B2D04">
        <w:t>hired,</w:t>
      </w:r>
      <w:r>
        <w:t xml:space="preserve"> will hir</w:t>
      </w:r>
      <w:r w:rsidR="005B2D04">
        <w:t>e</w:t>
      </w:r>
      <w:r>
        <w:t xml:space="preserve"> another TA, goal is 4-6 T</w:t>
      </w:r>
      <w:r w:rsidR="005B2D04">
        <w:t>A</w:t>
      </w:r>
      <w:r>
        <w:t>s</w:t>
      </w:r>
    </w:p>
    <w:p w14:paraId="0E65D5ED" w14:textId="326B7F58" w:rsidR="00312224" w:rsidRDefault="00312224" w:rsidP="00B00159">
      <w:pPr>
        <w:pStyle w:val="ListNumber2"/>
        <w:numPr>
          <w:ilvl w:val="0"/>
          <w:numId w:val="0"/>
        </w:numPr>
        <w:spacing w:before="0" w:after="0" w:line="240" w:lineRule="auto"/>
        <w:ind w:left="720" w:hanging="588"/>
      </w:pPr>
      <w:r>
        <w:t>$8,000 for CMI – propose roll over to next year and use towards CMI program next year, much needed program in the school</w:t>
      </w:r>
    </w:p>
    <w:p w14:paraId="45848925" w14:textId="77777777" w:rsidR="0069782F" w:rsidRDefault="0069782F" w:rsidP="003D0ADD">
      <w:pPr>
        <w:pStyle w:val="ListNumber2"/>
        <w:numPr>
          <w:ilvl w:val="0"/>
          <w:numId w:val="0"/>
        </w:numPr>
        <w:spacing w:before="0" w:after="0" w:line="240" w:lineRule="auto"/>
      </w:pPr>
    </w:p>
    <w:p w14:paraId="1E2BA3BF" w14:textId="4D6CA39F" w:rsidR="00D10A3B" w:rsidRDefault="00D10A3B" w:rsidP="00D10A3B">
      <w:pPr>
        <w:pStyle w:val="ListNumber"/>
      </w:pPr>
      <w:r>
        <w:t>Outline of Basic Plans for Future Budgeting</w:t>
      </w:r>
    </w:p>
    <w:p w14:paraId="66BCA76F" w14:textId="50C55DA4" w:rsidR="00312224" w:rsidRDefault="005B2D04" w:rsidP="003D0ADD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Going to build plans based on similar budget as last year, however no solidified budget information at this time</w:t>
      </w:r>
    </w:p>
    <w:p w14:paraId="3EA62F13" w14:textId="445BE26C" w:rsidR="005B2D04" w:rsidRDefault="005B2D04" w:rsidP="003D0ADD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 xml:space="preserve">Planning implementation of CMI during next school year, will budget accordingly </w:t>
      </w:r>
    </w:p>
    <w:p w14:paraId="5BCDE892" w14:textId="2CF0BDBC" w:rsidR="003D0ADD" w:rsidRPr="003D0ADD" w:rsidRDefault="005B2D04" w:rsidP="005B2D04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Will review current goals</w:t>
      </w:r>
      <w:r w:rsidR="00BC57C0" w:rsidRPr="00F02E84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4BF11E1A" wp14:editId="0C4284DF">
            <wp:simplePos x="0" y="0"/>
            <wp:positionH relativeFrom="column">
              <wp:posOffset>5334000</wp:posOffset>
            </wp:positionH>
            <wp:positionV relativeFrom="paragraph">
              <wp:posOffset>252730</wp:posOffset>
            </wp:positionV>
            <wp:extent cx="1156479" cy="1156479"/>
            <wp:effectExtent l="0" t="0" r="0" b="0"/>
            <wp:wrapNone/>
            <wp:docPr id="14" name="Picture 14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/>
        </w:rPr>
        <w:t xml:space="preserve"> and </w:t>
      </w:r>
      <w:r w:rsidR="003D0ADD" w:rsidRPr="003D0ADD">
        <w:rPr>
          <w:b w:val="0"/>
          <w:bCs/>
        </w:rPr>
        <w:t xml:space="preserve">student data </w:t>
      </w:r>
      <w:r w:rsidR="00312224">
        <w:rPr>
          <w:b w:val="0"/>
          <w:bCs/>
        </w:rPr>
        <w:t>available at March</w:t>
      </w:r>
      <w:r w:rsidR="003D0ADD" w:rsidRPr="003D0ADD">
        <w:rPr>
          <w:b w:val="0"/>
          <w:bCs/>
        </w:rPr>
        <w:t xml:space="preserve"> meeting</w:t>
      </w:r>
    </w:p>
    <w:p w14:paraId="354ECE35" w14:textId="2FCE1311" w:rsidR="00D65651" w:rsidRDefault="00D65651" w:rsidP="00D65651">
      <w:pPr>
        <w:pStyle w:val="ListNumber"/>
        <w:numPr>
          <w:ilvl w:val="0"/>
          <w:numId w:val="0"/>
        </w:numPr>
        <w:ind w:left="173"/>
      </w:pPr>
    </w:p>
    <w:p w14:paraId="7D180A47" w14:textId="2F099A37" w:rsidR="00D65651" w:rsidRDefault="00D65651" w:rsidP="00D65651">
      <w:pPr>
        <w:pStyle w:val="ListNumber"/>
        <w:numPr>
          <w:ilvl w:val="0"/>
          <w:numId w:val="0"/>
        </w:numPr>
        <w:ind w:left="173"/>
      </w:pPr>
    </w:p>
    <w:p w14:paraId="1C1CD65A" w14:textId="154A6008" w:rsidR="00D65651" w:rsidRDefault="00D65651" w:rsidP="00D65651">
      <w:pPr>
        <w:pStyle w:val="Heading1"/>
      </w:pPr>
      <w:r>
        <w:t>MEETING MINUTES CONTINUED</w:t>
      </w:r>
    </w:p>
    <w:p w14:paraId="52FFA53F" w14:textId="33D2AED8" w:rsidR="00C13117" w:rsidRDefault="00C13117" w:rsidP="00C13117">
      <w:pPr>
        <w:pStyle w:val="ListNumber"/>
      </w:pPr>
      <w:r>
        <w:t>Open Discussion</w:t>
      </w:r>
    </w:p>
    <w:p w14:paraId="0D1440F3" w14:textId="16C1BC4A" w:rsidR="0058204D" w:rsidRDefault="0058204D" w:rsidP="00F02E84">
      <w:pPr>
        <w:pStyle w:val="ListNumber"/>
      </w:pPr>
      <w:r>
        <w:t xml:space="preserve">Next Meeting – </w:t>
      </w:r>
    </w:p>
    <w:p w14:paraId="798BDA22" w14:textId="76C2B551" w:rsidR="0058204D" w:rsidRPr="00C15C45" w:rsidRDefault="0058204D" w:rsidP="0058204D">
      <w:pPr>
        <w:pStyle w:val="ListNumber"/>
        <w:numPr>
          <w:ilvl w:val="0"/>
          <w:numId w:val="0"/>
        </w:numPr>
        <w:ind w:left="173"/>
      </w:pPr>
      <w:r>
        <w:t xml:space="preserve">Tuesday, </w:t>
      </w:r>
      <w:r w:rsidR="00312224">
        <w:t>March</w:t>
      </w:r>
      <w:r w:rsidR="00451ACC">
        <w:t xml:space="preserve"> 9</w:t>
      </w:r>
      <w:r>
        <w:t>, 202</w:t>
      </w:r>
      <w:r w:rsidR="00451ACC">
        <w:t>1</w:t>
      </w:r>
      <w:r>
        <w:t xml:space="preserve"> via Zoom:  Meeting ID: </w:t>
      </w:r>
      <w:r w:rsidR="00312224">
        <w:t>829 1187 6756</w:t>
      </w:r>
      <w:r w:rsidR="00451ACC">
        <w:t xml:space="preserve"> </w:t>
      </w:r>
      <w:r>
        <w:t xml:space="preserve">Passcode: </w:t>
      </w:r>
      <w:r w:rsidR="00312224">
        <w:t>177023</w:t>
      </w:r>
    </w:p>
    <w:p w14:paraId="5B2F3395" w14:textId="0C47E079" w:rsidR="00CB2BC4" w:rsidRDefault="00E33F63" w:rsidP="00312224">
      <w:pPr>
        <w:pStyle w:val="ListNumber"/>
      </w:pPr>
      <w:r>
        <w:t>Meeting Adjourned</w:t>
      </w:r>
    </w:p>
    <w:p w14:paraId="4806359A" w14:textId="0184C59E" w:rsidR="00CB2BC4" w:rsidRPr="00C15C45" w:rsidRDefault="0058204D" w:rsidP="0060127D">
      <w:pPr>
        <w:pStyle w:val="ListNumber2"/>
        <w:numPr>
          <w:ilvl w:val="0"/>
          <w:numId w:val="0"/>
        </w:numPr>
        <w:spacing w:before="0" w:after="0" w:line="240" w:lineRule="auto"/>
      </w:pPr>
      <w:r>
        <w:t xml:space="preserve">Future Meetings scheduled on Zoom with the below information pertaining to each meeting.  The next meeting is </w:t>
      </w:r>
      <w:r w:rsidR="00971A7D">
        <w:t xml:space="preserve">highlighted </w:t>
      </w:r>
      <w:r>
        <w:t>in red to separate it from the others</w:t>
      </w:r>
      <w:r w:rsidR="00AC41A5">
        <w:t xml:space="preserve">.  If you have any issues connecting to the Zoom meeting, please call Melissa </w:t>
      </w:r>
      <w:proofErr w:type="spellStart"/>
      <w:r w:rsidR="00AC41A5">
        <w:t>Stenquist</w:t>
      </w:r>
      <w:proofErr w:type="spellEnd"/>
      <w:r w:rsidR="00AC41A5">
        <w:t xml:space="preserve"> at (904)631-9949.  Thank you.</w:t>
      </w:r>
    </w:p>
    <w:p w14:paraId="782D3EB2" w14:textId="153F1D0F" w:rsidR="00955046" w:rsidRDefault="00955046" w:rsidP="00312224">
      <w:pPr>
        <w:pStyle w:val="ListNumber2"/>
        <w:numPr>
          <w:ilvl w:val="0"/>
          <w:numId w:val="0"/>
        </w:numPr>
        <w:spacing w:before="0" w:after="0" w:line="240" w:lineRule="auto"/>
      </w:pPr>
    </w:p>
    <w:p w14:paraId="5A85653B" w14:textId="417CF70A" w:rsidR="00955046" w:rsidRPr="00312224" w:rsidRDefault="00955046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312224">
        <w:rPr>
          <w:rFonts w:cstheme="minorHAnsi"/>
          <w:color w:val="FF0000"/>
        </w:rPr>
        <w:t>Time: Mar 9, 2021 04:00 PM Mountain Time (US and Canada)</w:t>
      </w:r>
    </w:p>
    <w:p w14:paraId="655D753B" w14:textId="6B52EE1B" w:rsidR="00955046" w:rsidRPr="00312224" w:rsidRDefault="00955046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312224">
        <w:rPr>
          <w:rFonts w:cstheme="minorHAnsi"/>
          <w:color w:val="FF0000"/>
        </w:rPr>
        <w:t>https://us02web.zoom.us/j/82911876756?pwd=c2hXQ2l1QmJ6YU0xUE50UDZBNG9Ndz09</w:t>
      </w:r>
    </w:p>
    <w:p w14:paraId="6AE5C867" w14:textId="6F17954E" w:rsidR="00955046" w:rsidRPr="00312224" w:rsidRDefault="00955046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312224">
        <w:rPr>
          <w:rFonts w:cstheme="minorHAnsi"/>
          <w:color w:val="FF0000"/>
        </w:rPr>
        <w:t>Meeting ID: 829 1187 6756</w:t>
      </w:r>
    </w:p>
    <w:p w14:paraId="3CB906A2" w14:textId="39BFA8DA" w:rsidR="00955046" w:rsidRPr="00312224" w:rsidRDefault="00955046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312224">
        <w:rPr>
          <w:rFonts w:cstheme="minorHAnsi"/>
          <w:color w:val="FF0000"/>
        </w:rPr>
        <w:t>Passcode: 177023</w:t>
      </w:r>
    </w:p>
    <w:p w14:paraId="0402456C" w14:textId="0335FA00" w:rsidR="00665059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1A1A26"/>
        </w:rPr>
      </w:pPr>
    </w:p>
    <w:p w14:paraId="724C0C89" w14:textId="4CA008A4" w:rsidR="00665059" w:rsidRPr="00665059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1A1A26"/>
        </w:rPr>
      </w:pPr>
      <w:r w:rsidRPr="00665059">
        <w:rPr>
          <w:rFonts w:cstheme="minorHAnsi"/>
          <w:color w:val="1A1A26"/>
        </w:rPr>
        <w:t>Time: Apr 13, 2021 04:00 PM Mountain Time (US and Canada)</w:t>
      </w:r>
    </w:p>
    <w:p w14:paraId="456B41E9" w14:textId="640DECF7" w:rsidR="00665059" w:rsidRPr="00665059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1A1A26"/>
        </w:rPr>
      </w:pPr>
      <w:r w:rsidRPr="00665059">
        <w:rPr>
          <w:rFonts w:cstheme="minorHAnsi"/>
          <w:color w:val="1A1A26"/>
        </w:rPr>
        <w:t>https://us02web.zoom.us/j/88447474191?pwd=OWE5ZG5TNUh3dVRNamNJMFlhcFNmZz09</w:t>
      </w:r>
    </w:p>
    <w:p w14:paraId="61F5A4ED" w14:textId="3CCA31AF" w:rsidR="00665059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1A1A26"/>
        </w:rPr>
      </w:pPr>
      <w:r w:rsidRPr="00665059">
        <w:rPr>
          <w:rFonts w:cstheme="minorHAnsi"/>
          <w:color w:val="1A1A26"/>
        </w:rPr>
        <w:t>Meeting ID: 884 4747 4191</w:t>
      </w:r>
    </w:p>
    <w:p w14:paraId="438DF325" w14:textId="03442CA3" w:rsidR="00AB0F72" w:rsidRPr="00D433E9" w:rsidRDefault="0006740A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1A1A26"/>
        </w:rPr>
      </w:pPr>
      <w:r w:rsidRPr="00F02E84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5479F438" wp14:editId="2FA7E31C">
            <wp:simplePos x="0" y="0"/>
            <wp:positionH relativeFrom="column">
              <wp:posOffset>5437505</wp:posOffset>
            </wp:positionH>
            <wp:positionV relativeFrom="paragraph">
              <wp:posOffset>2269143</wp:posOffset>
            </wp:positionV>
            <wp:extent cx="1156479" cy="1156479"/>
            <wp:effectExtent l="0" t="0" r="0" b="0"/>
            <wp:wrapNone/>
            <wp:docPr id="8" name="Picture 8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059" w:rsidRPr="00665059">
        <w:rPr>
          <w:rFonts w:cstheme="minorHAnsi"/>
          <w:color w:val="1A1A26"/>
        </w:rPr>
        <w:t>Passcode: 851796</w:t>
      </w:r>
    </w:p>
    <w:sectPr w:rsidR="00AB0F72" w:rsidRPr="00D433E9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53E07" w14:textId="77777777" w:rsidR="0008058B" w:rsidRDefault="0008058B" w:rsidP="001E7D29">
      <w:pPr>
        <w:spacing w:after="0" w:line="240" w:lineRule="auto"/>
      </w:pPr>
      <w:r>
        <w:separator/>
      </w:r>
    </w:p>
  </w:endnote>
  <w:endnote w:type="continuationSeparator" w:id="0">
    <w:p w14:paraId="02D391A8" w14:textId="77777777" w:rsidR="0008058B" w:rsidRDefault="0008058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3F631" w14:textId="77777777" w:rsidR="0008058B" w:rsidRDefault="0008058B" w:rsidP="001E7D29">
      <w:pPr>
        <w:spacing w:after="0" w:line="240" w:lineRule="auto"/>
      </w:pPr>
      <w:r>
        <w:separator/>
      </w:r>
    </w:p>
  </w:footnote>
  <w:footnote w:type="continuationSeparator" w:id="0">
    <w:p w14:paraId="7E4189F7" w14:textId="77777777" w:rsidR="0008058B" w:rsidRDefault="0008058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3CFF" w14:textId="06AD74FA" w:rsidR="00066754" w:rsidRDefault="00F02E84" w:rsidP="00015440">
    <w:pPr>
      <w:pStyle w:val="Header"/>
      <w:rPr>
        <w:noProof/>
      </w:rPr>
    </w:pPr>
    <w:r w:rsidRPr="001F14E6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D44DB" wp14:editId="17738E8D">
              <wp:simplePos x="0" y="0"/>
              <wp:positionH relativeFrom="column">
                <wp:posOffset>-790146</wp:posOffset>
              </wp:positionH>
              <wp:positionV relativeFrom="paragraph">
                <wp:posOffset>-308490</wp:posOffset>
              </wp:positionV>
              <wp:extent cx="3447274" cy="1579034"/>
              <wp:effectExtent l="0" t="0" r="0" b="0"/>
              <wp:wrapNone/>
              <wp:docPr id="18" name="Shape 61">
                <a:extLst xmlns:a="http://schemas.openxmlformats.org/drawingml/2006/main">
                  <a:ext uri="{FF2B5EF4-FFF2-40B4-BE49-F238E27FC236}">
                    <a16:creationId xmlns:a16="http://schemas.microsoft.com/office/drawing/2014/main" id="{9DA099E0-27DA-42BD-9D42-E4CA07B78F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7274" cy="1579034"/>
                      </a:xfrm>
                      <a:prstGeom prst="rect">
                        <a:avLst/>
                      </a:prstGeom>
                      <a:ln w="38100">
                        <a:noFill/>
                        <a:miter lim="400000"/>
                      </a:ln>
                      <a:extLst>
                        <a:ext uri="{C572A759-6A51-4108-AA02-DFA0A04FC94B}">
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</a:ext>
                      </a:extLst>
                    </wps:spPr>
                    <wps:txbx>
                      <w:txbxContent>
                        <w:p w14:paraId="514DC635" w14:textId="71301974" w:rsidR="00F02E84" w:rsidRDefault="00F02E84" w:rsidP="00F02E84">
                          <w:pPr>
                            <w:pStyle w:val="NormalWeb"/>
                            <w:spacing w:after="0"/>
                            <w:jc w:val="center"/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</w:pPr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 xml:space="preserve">School </w:t>
                          </w:r>
                          <w:proofErr w:type="gramStart"/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Community  Council</w:t>
                          </w:r>
                          <w:proofErr w:type="gramEnd"/>
                        </w:p>
                        <w:p w14:paraId="5D4D7757" w14:textId="7FE83CB6" w:rsidR="00F02E84" w:rsidRPr="00E1655F" w:rsidRDefault="00F02E84" w:rsidP="00F02E84">
                          <w:pPr>
                            <w:pStyle w:val="NormalWeb"/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East Layton Elementary</w:t>
                          </w:r>
                        </w:p>
                      </w:txbxContent>
                    </wps:txbx>
                    <wps:bodyPr wrap="square" lIns="19050" tIns="19050" rIns="19050" bIns="1905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D44DB" id="Shape 61" o:spid="_x0000_s1026" style="position:absolute;margin-left:-62.2pt;margin-top:-24.3pt;width:271.45pt;height:1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p5AvAEAAGgDAAAOAAAAZHJzL2Uyb0RvYy54bWysU8tu2zAQvBfoPxC816IcJU4Ey0GBIEWA&#13;&#10;IA2Q9gNoirQI8NUlbcl/nyWtOkZ7K6oDxSVXMzuzq/X9ZA05SIjau47WC0aJdML32u06+vPH45db&#13;&#10;SmLirufGO9nRo4z0fvP503oMrVz6wZteAkEQF9sxdHRIKbRVFcUgLY8LH6TDS+XB8oQh7Koe+Ijo&#13;&#10;1lRLxm6q0UMfwAsZI54+nC7ppuArJUX6rlSUiZiOYm2prFDWbV6rzZq3O+Bh0GIug/9DFZZrh6Rn&#13;&#10;qAeeONmD/gvKagE+epUWwtvKK6WFLBpQTc3+UPM28CCLFjQnhrNN8f/BipfDKxDdY++wU45b7FGh&#13;&#10;JTd1NmcMscWct/AKcxRxm5VOCmx+owYyFUOPZ0PllIjAw6umWS1XDSUC7+rr1R27ajJq9fF5gJi+&#13;&#10;SW9J3nQUsGPFSH54jumU+jslsxlHRsS9rRkrac4/amMwj7dWJxwlo21HG5afmck4JMw6TpXnXZq2&#13;&#10;0yxn6/sjOjDiCHQ0/tpzkJSYJ4ce13fsOs/MZQCXwfYy4E4MHidLJJgr+7pPXukiIpOemOZasJ3F&#13;&#10;hnn08rxcxiXr4wfZvAMAAP//AwBQSwMEFAAGAAgAAAAhAMVKBGLkAAAAEQEAAA8AAABkcnMvZG93&#13;&#10;bnJldi54bWxMT01PwzAMvSPxHyIjcdvSjjJVXdOJD8GFUzcQ2i1rvKascaom28q/x5zgYtl6z++j&#13;&#10;XE+uF2ccQ+dJQTpPQCA13nTUKnjfvsxyECFqMrr3hAq+McC6ur4qdWH8hWo8b2IrWIRCoRXYGIdC&#13;&#10;ytBYdDrM/YDE2MGPTkc+x1aaUV9Y3PVykSRL6XRH7GD1gE8Wm+Pm5BTUyW53uIv2tfn6qBuzdfbz&#13;&#10;+Pao1O3N9Lzi8bACEXGKfx/w24HzQ8XB9v5EJohewSxdZBlzecvyJQimZGl+D2KvgO1TkFUp/zep&#13;&#10;fgAAAP//AwBQSwECLQAUAAYACAAAACEAtoM4kv4AAADhAQAAEwAAAAAAAAAAAAAAAAAAAAAAW0Nv&#13;&#10;bnRlbnRfVHlwZXNdLnhtbFBLAQItABQABgAIAAAAIQA4/SH/1gAAAJQBAAALAAAAAAAAAAAAAAAA&#13;&#10;AC8BAABfcmVscy8ucmVsc1BLAQItABQABgAIAAAAIQCSwp5AvAEAAGgDAAAOAAAAAAAAAAAAAAAA&#13;&#10;AC4CAABkcnMvZTJvRG9jLnhtbFBLAQItABQABgAIAAAAIQDFSgRi5AAAABEBAAAPAAAAAAAAAAAA&#13;&#10;AAAAABYEAABkcnMvZG93bnJldi54bWxQSwUGAAAAAAQABADzAAAAJwUAAAAA&#13;&#10;" filled="f" stroked="f" strokeweight="3pt">
              <v:stroke miterlimit="4"/>
              <v:textbox inset="1.5pt,1.5pt,1.5pt,1.5pt">
                <w:txbxContent>
                  <w:p w14:paraId="514DC635" w14:textId="71301974" w:rsidR="00F02E84" w:rsidRDefault="00F02E84" w:rsidP="00F02E84">
                    <w:pPr>
                      <w:pStyle w:val="NormalWeb"/>
                      <w:spacing w:after="0"/>
                      <w:jc w:val="center"/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</w:pPr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 xml:space="preserve">School </w:t>
                    </w:r>
                    <w:proofErr w:type="gramStart"/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Community  Council</w:t>
                    </w:r>
                    <w:proofErr w:type="gramEnd"/>
                  </w:p>
                  <w:p w14:paraId="5D4D7757" w14:textId="7FE83CB6" w:rsidR="00F02E84" w:rsidRPr="00E1655F" w:rsidRDefault="00F02E84" w:rsidP="00F02E84">
                    <w:pPr>
                      <w:pStyle w:val="NormalWeb"/>
                      <w:spacing w:after="0"/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East Layton Elementary</w:t>
                    </w:r>
                  </w:p>
                </w:txbxContent>
              </v:textbox>
            </v:rect>
          </w:pict>
        </mc:Fallback>
      </mc:AlternateContent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C35A7A" wp14:editId="65982C3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8CA0512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tYb7qMHAKy4KwAOAAAAZHJzL2Uyb0RvYy54bWyknV0PXceRXd8D5D8QfAwQ655z7tcRLM/L&#13;&#10;ZJyHIBlgEmDyyKGoD0ASCZK2PP8+qy5lae9rIGfRYw/skeTNut2ne3d11a7q3//DX3784cWf37z/&#13;&#10;8P3bn756ufzu9PLFm59ev/36+5++/erl//nf//Rf7y9ffPj46qevX/3w9qc3X7389zcfXv7DH/7z&#13;&#10;f/r9z+++fLO+/e7tD1+/ef+CP+SnD1/+/O6rl999/Pjuyy+++PD6uzc/vvrwu7fv3vzEP/zm7fsf&#13;&#10;X33kL99/+8XX71/9zJ/+4w9frKfT9Yuf377/+t37t6/ffPjA3/3HT//w5R8ef/4337x5/fF/ffPN&#13;&#10;hzcfX/zw1Ut+28fHf75//Oe/zX9+8Yffv/ry2/ev3n33/etffsarv+NX/Pjq+58w+usf9Y+vPr56&#13;&#10;8af33//NH/Xj96/fv/3w9puPv3v99scv3n7zzfev3zzGwGiW09No/vj+7Z/ePcby7Zc/f/vu12li&#13;&#10;ap/m6e/+Y1//zz//8/sX33/91cvt5YufXv3IJ3pYfbHN1Pz87tsv+V/88f27f3n3z+9/+Rvffvqr&#13;&#10;Ge1fvnn/4/w343jxl8ek/vuvk/rmLx9fvOZv3pdtva2Xly9e88+Wdblerpdf5v31d3ycvwG+/u6/&#13;&#10;HUG/+KvpL+YX/vqDfn7HIvrw2zx9+I/N07989+rdm8f0f5hZ+GWelr/O0z+9f/NmFuaXLx7/wxfL&#13;&#10;Y1TzG/gf/zpfH778wNT9dbJevH/LElxO99P86+WLb374/t1/52881s7/bxbPp+v5vP0yi9t1PZ/O&#13;&#10;5/lCv87Eqy9f/+nDxz++efv4IK/+/D8+fPy0tr/m/3uszK9/+b6v3/7004fvP77517H/4w8s9//y&#13;&#10;xYvlvO3bfXvx84v1er5dlv2XnfEM+r8JWi/7/bxeXnwHaOEvHr+IPfAM+lfmLCytN5b6saUErdfT&#13;&#10;5XS/HVtanywxlGNLCRpL55MYE/vltzFdzut6FbOXoPWynW77ejymc1k6revlfjymBK2MaFvE7LG+&#13;&#10;fhvTmTFdxHdKEJZu+yYsXcsSa28Xs5cgPaZbWYKNTsJSgvhOMJYYE0fdb7NnV0SC9IrY09L1fN3W&#13;&#10;8/GKSNB6WU/3dTlee5BaDOp63u53sSQKha3lshhbueOX6/mybOJTLYkaW+tVfKsl9/x93+8nwRMF&#13;&#10;Ym+wLDYxhbnp9/O6wGOHNLskaL0st/PFjCp3/X49rfeLMJUgTN3Pp12MKrf9AqHfmPbjYSWKLQwr&#13;&#10;CapdcuMvp43zz9hKlCamJbc+ti4nJv54XInC1v28nMUc5uZfTufTupvvlSg/h7n9lxNrYzfjStSM&#13;&#10;676fjse1Fmng7GwnQRqFWi/DuuJwXHP7L8uy3xZBGoVaL9f1vtzFuJI0lmVlXOJ7rYkaWxyrwlYS&#13;&#10;wLJc+WDGVqKwhX9mbCUDLPDTvq3Ha35N1Hq58b2MrWQAppBfaNZGorB1uVzNOkwGwEE9XznGD/fy&#13;&#10;mihs3c5XM65kgGVb+IXGVqKwdb0sZs0nA2CLk9ys+UR5W8kAXOUgNvO9EoUteF7sr614Y9tu3ESO&#13;&#10;v1ehWPNwlJjDrXhju0C/wqsu1Ni6XgTPb8kAy3blBDPjStSnvWxsJQNga70rW4nSa2NLBli2OfTE&#13;&#10;mi+Ut5UMsGzsSuOIzo35V5+cexNTL9yoLRkAW9v1JtZ8obgNzyX/mOe3ZAC+17Ia97BQ2II3BEdt&#13;&#10;yQA411zezfdKlLeVDMClC8fBzGGiJqJwJVJwGF44F2+sZ0IF4vwqFLYIS4g5PBdv4G6MY354phSK&#13;&#10;dQhHGVvJAAtHCrdrYStR2OJ8MHOYDIAftV3ZKcfjSpTey4SuftuVEO9+X8XaKBR8iHMj9vI5GWAh&#13;&#10;6LbiwR6PK1H4ogRqzPcq3sDW3cSEzokaW9tN3L/OyRs4vTcI4HhYCcIfWljzYnslAezny25uDucE&#13;&#10;cS1/+HnHOzn3/04MwBDvOUET2cD7Oh4VQejfFuH9zqjEuigQEYD9bs6TS3KGDTYUSAcbLrn5Fxze&#13;&#10;M87Q4boo1HrmmIRADz/WJTf/cmZhbLuwlShs3Scgd2yrKGM7s6CEy3tJ1HreOfLMysjNz/F/P5vr&#13;&#10;0CVR2OJgEO7aJTc/LtTtZK6UhcIWB4OgjEvufr7XlSiA+F6Jmu91V2sjt/9yvnCNEu71JVGzDnfj&#13;&#10;yl9y/3NKnnYu88drPlHr+bYSAzheh9dkjeVyWpiQY1uFwhYHnliH16QNQqjc5cX3KhRzSJBCrI1r&#13;&#10;8QbB67tJMhSKcV1uZn9dkwEW7oYbgYPD71UobJ1O5kp5TQZYuGBvq+CNQhESxRsSe/maDECe83y7&#13;&#10;CReqUMNRMKJYh8kbN27Kxru+Jmjc5JvZytckgPv5Ovmd46+VIM2G19z/9kwukD6Tr7n9d1iD/Njx&#13;&#10;qBL0ydMQ6+KWnIH/dCImd2iqQA//icP18Ji8JWXsN4Ly4vQv0MMrvBpTyRhcQE/mbnJL0CMgx9F6&#13;&#10;PKokjJ3rggnj3RKEKUJQ5lslX3BJm3v18bdKEN8KU2ZUSRd3wlZqWSQIZlqvuxlVbnxu/ZN1OR5V&#13;&#10;gthX2DKmcuPfT7CFWYEJ0j7GLdnidiNhaEwlaI6suVMfr8Dc+LcLMyFO4luCVrK03GeOTd2TLSyz&#13;&#10;F0gz+z3ZgrNguQpfpkDrmQVo7pD33Ph3/Hdz5BeIUXEKi+vqPTf+fb3hsB4v9gJhCu/dmMqNfyMi&#13;&#10;sRpTCWIC0YAItrjnxtffKkH+W+XGn1iVUevcE7QSd0adJxZ7bvzrZbuYoO49QevGHdwEZ+658a98&#13;&#10;K8PsBSL3QVRMOO733PhXVq0JwReIUd3Q3xxP4J5sccWTNsxeoBXZF+6PMJVsYZfFniC9LPZki9uJ&#13;&#10;nyicswKtZI9uF+HG7MkWY2q/HrNFgTA1lywxgbnxCTbzuYSpBK3bednR+hyeV3tufEztJhlZIEwR&#13;&#10;KjUrsDb+aQcnokB7oVaO1M0Mq3Y+OYXd3Ij3QmHrYgh3T74gprhOOufQaWrUnPgm+L4nYZBTmGy/&#13;&#10;sJUo5u+K4ud4aRADj8DnspO2N/Hchq0bdwvj5KIMKmuEJE2ctWHs/4dc5XDZL6ckjuVOIIiNefjR&#13;&#10;GoY14jNi5aMOyrHdr+fVXEwaNkrexSS5yJOUNYKSxt9tGEfYdSLCYiaTQZY7mQI+t5jJhOFx3O9K&#13;&#10;4HVKOkArsMAixlrC1jMqV5PCQ6uWM8nAnHatYFhjbOLqgNi7rJHUNFeihmnndzklKXAPvZ6Upqxg&#13;&#10;WNsnJne8SkroyfWB6JpZJQXjEsYlwjBXST1ZyOfJbB6vyYJxuyTuZXZAqT2X6wmhjfBCkIXF5/4U&#13;&#10;+VIzWVwyMmoTPCQymdZQsdzcTBaX8AFuiieXhOlAB5nr+JFoRMguifhDw7CGeEOtkiQF6hrOCKTN&#13;&#10;KkkYSmxWifpuxSV4+iTcjbWEjbW5EIv9VlwyAfer0S0vCWMmCWupmSwuOaNOU6xM8chvmVW/Skr/&#13;&#10;+QjImos7EsKyZndAKUDZ3YTSxN2d+qW09sjyme9WGlCY66ayzUvBPHOtSQqw8u10NmuyYJ6VSwfK&#13;&#10;icPQzO4umD9xppLsV0XXMvkcN7aE+dO0tKAEkE9Xc78mUho/ksjfDQdK7O41SQFrSLTUTCYMa0Tk&#13;&#10;1JpMUmAmL+QyBXOtCWMmV9aXGVuSwkI2+Kx4ck0YPhfBMjO20oRijZyV4cmCjbWrkeLgGMTnxnsl&#13;&#10;aWD8koJhDYWymclWk95JNKqZLBieOXccZa245M7hbTRNrNyYEm4dRLPUd0sHYyEpcjKpfG4LZY1a&#13;&#10;QfJex6dpqUO5LV5UWJ8gW1rbdm7CamxJCgtX04sJKBByLGvcxExkGtlKwLjl8wmMF1QwbvlTdGpm&#13;&#10;MklhociJpL7gkhKkEh2831Xt1paksLCQkTgaawkjXkJpjxlb60RPSIhM5BiZfHwAfiE5BWUtuQSJ&#13;&#10;jtLoLK0vXa+r2wDnvKuQoLqqNVIo6l4vODRijZyTEnDKd2oCjy9vhRpjcLkxVoxwmgI/czFtjSnr&#13;&#10;n2CcsVaMgDVVuMCSyCUyu02FnVow6q0VkWBNpY65ruWPJAy430V89wmGtV1dOVo2ShiQ0J9ZJck/&#13;&#10;q5/JYoQp6HLWCkY9167chBaPLkzRxVByw9gCBBrFmmz9KIECpQVBZpafeyV9qnZAK0gXDhtFyQ2j&#13;&#10;MA6/xIwtqWQjWGvyQ0vpVUcDgRjcGEsqIeRErwOxIlt6ijVym8ZYUgKBaAQAxliiKDDeFjeNxQjU&#13;&#10;/Skd/tLqU1w7cpVmaE0kBE/V7aZUq5++mrJWjMDYFnUrbQXqMpWQJlJSElR+JK6rubk9wXYiVcZH&#13;&#10;aDkp69rFrxuG2oOLqfhuLShdKAI20tClYVjj/4y1dEn8TLYSdcpyTL+LpUWlepU8w050uDFjSyaZ&#13;&#10;PgBuv7UaVe+3EpZy1mx3c9oUisYNG9FCM7SkEoSvMyHHzl0LUon5ubxbKVIxht9qjDX/EHA1TT0I&#13;&#10;n8WBuG1nFLrGWKIoz12cs1Wq1I2aNLfVyh/BryAzJb5ZSUypSj1D48ffrFDrwnQs5sgukSl+9Ygz&#13;&#10;hLHyRkYDr0ikZKZIaZDFGGNP1DOVBGYa0xkht8edzRhLFGKp8+lujrVbUggBKlU9D2XEGp7+Aycj&#13;&#10;JuYbBexMdITidPHNEoUv/pBWHwdjbsUgO9Oovlmi5no4xWnCWHLBeern1TdLFK4xU6IWSHIBaeO5&#13;&#10;5YlpTNRcaciHmZElF1Djo9SP+Dnxpf39qWSnLEb+LUZWKKZxHWfp+JuV8FR/s0L5b1bSUxQTVMSZ&#13;&#10;kRWD6NVY4lOiuS5lX6jRu5HqNNOYXMCeJjRiRpYoYmfEs8zSL9Xq5UYbE+MWFwpjxA6Me1US1AsH&#13;&#10;tVI+FApjxCDVNCYXXLgmq5D/k3RVf7PkAsqRCPmbb5YohBnEO9U0Jhec+WYX4/C0fHXduQOZaSwp&#13;&#10;KguY3yhGViiOM6pwDeuXGJWKKdxbY6x8EH14lhyVVgtIS42xZpATVSFqZOlNEEe/qZRQy1hJSaB/&#13;&#10;FQxCn8ffUrCTIlAMUiguPzg8ylh6E3QJ5PpppjFReFdk0tU0pjdBN5Pp73Z8Uj9pWfG2lEdcslS0&#13;&#10;a/xMYyx5ZyX/ejIycZIk8c1QlpPJNsYShTFE82oai0H0NCZq5eqvppEygxjZNuV1YhobpRcICymN&#13;&#10;3S5YO57GRumlv5aYlYVPnbcxVgyywI3mPCP0nSOT19xG6Wsut50whoCDamM1jwljSZ8QqRzz1Xoq&#13;&#10;MsCaihc0bKypgn4ybzW2dSGqZz5bwegCoHJBCI7bmp3JhBGsfJTMH7rg9AxNa1yslVvcMPLsBLWF&#13;&#10;80hvuLJ2R7avNkDCKJeYmg6xSlqTunErMcKitWBkvulAKPyetTWp+NPTs+TwqGmY3wGtSUXHSuNm&#13;&#10;Y62o5MRc7momk0pIjp1vm7JWMDQcN1MbTAQqVwklK4iQzdgKhvxP5bnwGNsaunhlrWCzublPHu+3&#13;&#10;anzKTNKLRK2S5hIkWqZLDSdujo2QJRW1ZiYLhlMNc5qxNZcgGTHCIk7P+JHsAL6IcCNh4YBNMGUa&#13;&#10;mYr9ljB29kb+W4ytNamPPmvCkcQNiR/JbmNtm5lsTSoFbNOI83hsBWM+2DnKWpECpxT98Yy1hHHi&#13;&#10;4CyYs7s1qXR3himNteQS7hqP6/nxfmtNKuFfWMhYSy5ZuLKpICSnWXxu1L3cmNXYEsYqcWlsYqNl&#13;&#10;jea6Jv3aMHwZSgnVDihSQPxHgMrMZMKWnQ5g5mJP/r/GdrnTmdNYS9iMjZ4yZncnKcylSIXQoO/4&#13;&#10;kSjy7oTshLUnTSor2fREWwvGKuFNA/PdnjSpNG1U16mCLbNtFE+2JhUQG1V8t4Kx3y5TBnq8u1uT&#13;&#10;qrmkYJ5LnjSpFFkabREByFwlVILiv5qxJSlwo6LA3TBXSVmpprqq3rkc1fEjx5rjkoJhjXSB+m5J&#13;&#10;ClMpQIs/s0oShiCJVIjab0kKUwWBCNNYSxi0RVmn0ClyNamZJGGj/MmCjSIA8hKr5EmTOqew2W8F&#13;&#10;4+zeCUUYaxkswU2YsmYxk6VlZXejVDerpFWpY82EkhHCxwfAGskXs99alkp+WVVss1XSGtE0xGtm&#13;&#10;JpMUJtWjcsyUFJQ1olWmgI4dFrBRLrOYzXdLGJ45vrJak8UlvICgCsTZlfkjT8iSTOEj+zlhKOXU&#13;&#10;kwvPsOmgpL5bkgK+65W5NDPZMPQtbiaLSxZeZjJZAEpUa0ooqTKJZtzOgp0pNBch5WcYhUBU5hyf&#13;&#10;3S1LpQZiGuUf33GeYDgmJkdKzWKNjdJA0wLnCcY1WHUbp/ozrZ2u9AUxq6RhOHh0qDAzmaTAb4Rg&#13;&#10;TXzySc/KCaA8vO6Kir56rg/iuyWXcAehrN2cpq1MPbFvIHNhrbiE6glIyMxkcQldhydXJ6wVbKVc&#13;&#10;T3mvpUzlajQdMI214pJHXtawcilTl31e3FAzWVxii15QV8QOwNrmHowpGAfVdarYj7mklKlcje6q&#13;&#10;8JFFGD+SQ3ijGNRYSy7BGk8KCf04i7Ct8bXV2JJLyOiOMEGskha0bpxvRkZFG7z4kThPFAeaHVAw&#13;&#10;rg40yTFrsqSpuKE0jjbea8G4uvAyg/FeS5vKZWVXBats55gS3HsC0sZTKEnrNNIgbWe+W3EJbzgi&#13;&#10;CDRrMklhIaQzR8cxc5UUFg9sCl+MtSQFosqUoytrCcOXde1W6GgfH4CZ5Aw2O6BgWKPfh1klJWvF&#13;&#10;KSS5aHZAwbgVUEKqrCUpPK59RiRJiiKmhBsPgWbz3aqDKhJBWgCZ71Yw3BJaN6mxNZdQ/K5O05a2&#13;&#10;PnrZmR1Q0laU+Hj4amzll9AEi260YgeUthWevI6W83i/FWzyIy7XcUtSILBPPNpwScFgZWqGjc9V&#13;&#10;XVg5cWBz4ykUjKjXfjfSEpplxlKe09TdqAqGNYJBxsMrpSohW+6L5rsVDE+Bt+zM2V1SVe9zFQwC&#13;&#10;erxwcuwFlcKV6/rV3XEKRpSZdlYmk1liVbxX/EnDkwXjuOEFB7O778kleFxsbvXdCmb13aTNYk3O&#13;&#10;rW9Syce7u2E8QEQsQnBJ61UnYqtkQQ2D7sAZa8klyA94dkeNrWDzJqtpbUG3uJxJJMbqNYxnGC0S&#13;&#10;TI/MtSWrOJRDr+K7JQUR1KH413h4T5rV/a4ec+K1opwStCxchcV3K6nrxPCIkImxFYxtCimY/VZa&#13;&#10;Vx8xLNhcaV10pmWrG91/1e4uGPRKW141tiIFqITgk5nJhKEcmOSW+W7FJcSVpyfM8Zqs1q0cVFQQ&#13;&#10;mKhaK1enBExFZwrGIczY1A4oUqDUnhuEGVvCRrfBFzAzWVyCllS17SDZEPttrn0kV4y1IgV6fUAm&#13;&#10;ZmwJm+uDak1IdCR+JBcxHuUWq6Rh0xeM3Mrx2LYSvc4jb5OUP1yTDUOHuvPEjrFWlxWeDlVFsluJ&#13;&#10;ZbnSUm8s7jiEEHImvbWEfYa1JAXC87wRK2KvW8llKcndVhMzxzersd0HaL5bwrCG7Fj4ykTD2hru&#13;&#10;pFolCcPafXo5HHqv7JOyhubJRDAaRs6ITrNqTSYpEK0kriN2N49exo/E2tyFzdiSFMbaxbyrBue3&#13;&#10;NblKSsCKF0p1vxlbwRgbUTXz3Vr3Cimo/kZbwVglN3UPoA1GTAnMhezP7LeCTR7tZHQKtLxqazRG&#13;&#10;EjXODRtrs3GOd0DrXgnQ4+SJ3V2whzXTvIPIQ49tHBNjLWFY460QswNa98pjHNT4G2vFJXiTc+SL&#13;&#10;mWwuIahjlKioqGNKyO2i71FjS1Kg4Q08qcaWMPoLbkpjSG1+/Mhpr8PzYmYmE8Z+4/kkEcEg9lDW&#13;&#10;UCGp71YwzyUlYCX5in7SjK1g/uzuXqz0PHOPQhdsnBLV4oIwcs0klZsmZt4wfiKnstkBrXslFocj&#13;&#10;JFZJwehwQTDCMNeT7pV0jKkwpX41poTyUoqyzX570r3CQCzlY++1YBRGEp9UOyBJgYOD/aZmMmF4&#13;&#10;5pTIiNsidVMxJXNMjWBcjC1hrBLCOuYeUAJWjilWibJWXHLFxTCRXtKrNTYCIWqVFMzfOkrAisPF&#13;&#10;2AyXFMx7eCVghZU5GM0qKRisTG8es0pKwDoPTPMwtVglBePEoR7L7LcSsOJz0d1BWcurEafp3BfF&#13;&#10;2V0CVsZGkztlrbgE/1rViG0lYOW7XYmbm5ksvwTtHrEuM7YkBc6307wlc7y7q4UrmggkjWqVJCmw&#13;&#10;u5kUtSYTBnM9JKXHPlcJWLG2KSUqsb4gBU6ceWBQzGQJWOFJvpsZW8GmqRvBV2OthCJ0r6D4QXy3&#13;&#10;1r3Oe4bqbloCVmJBnAFmlRRMK79JCcYH0FrshtFCkaux8UtKwEpSnkoLc+IUjCsfp7D6bkkKpMl5&#13;&#10;ms/s7pLLktx11QjkIHMmbdVWwybSSystsyaLSzaEqKZBM9Hu+JGwFuFJ9d2SFEhJkrtWa7JgPF0/&#13;&#10;JRPHXNIC1pVYkKmjIq4VY6MekyCDmcnWvc7LNaYagedE0hoeFweqGFsLWPGdVBMALr5ljQyZqTXC&#13;&#10;n0gYymDVfv0JxjVfqaO3JwEr3qyKKTSMiVR9/LjC1thoY290Ck8wyMTFzFv3it7GRUMbNh0ilc/V&#13;&#10;ulekOiOoO/YUGmYbgpKUypkkAYo81FgrGDop1eGAtrllDRmmuuM0bCXbZxT7qF7KGmJN09LsCYbg&#13;&#10;aqbkmLlawMoSUZ2/INP8kVibtlrCWpMCahbFyq17xesla2GsFZewTV0sqHWvyJDmYXYxtvJLuJrO&#13;&#10;87PHO6B1r1NvrWIKLWBF3oBHY6wVBfEjdxUvaQErIowpmxNjK3cGp4t3UMxMll9C/EI9+kSoL9ck&#13;&#10;SgqqaY21JgUyMqZOmAYuZY2rior0toCVn0j7DjOTTxTEd1NjKy5BTqQaXm/VA5avjcra7O4WsJIP&#13;&#10;nYbjx6ukYSdi2JDC8X5rAes8jqpiQQ1DAKDU0TRjyc/N11ePdTWMq/pNPS9Ccimtze1B7beCEZ3E&#13;&#10;mprJIgUiQYjczHdLmK5bRAtdYyNgonZAwbgH08HHeK8tYCWow6I0Y0sugbhojWaYqwWsnPd30weD&#13;&#10;StGYEm7CvCKq9luRAg4XVGnGljAYeV7+M/utuIQWkLuK4ZXulQgGh7f5bi1gpe8Sp4AYW8GIPPGc&#13;&#10;ktkBLWDVGbGCEcHGMTcz2QLWC7d1deIU7FMGWlkrLtGZzNK9Eg0l26e+W5ICsVe2jslAl1wWH4j3&#13;&#10;iE1UrQWsJANcTrhgWCNFZXZ3C1i1CqlgXE2vd3WadqNWmjfw0KDZAcUl9ACgZZPY3a17vdAP+Sxq&#13;&#10;xEjlJnPNd3O7u7lkrKmxJeyxSpS1FrA+ZtKcbwUjpMlMCp35VgJWXBnaZxjmKtiCusfFXkvAijV+&#13;&#10;pfEnC8bYKP4xXFICVkJBPCFnVknBpn8SD9+INdn9WrUuqGCsEl4ZNDugBKwo46QuqGCk/2/sHTO2&#13;&#10;dDA+w1rCRp1OiYyxlqTwGaskYZ8xk0kKWJNatda9PtakGluSwuw3VbfIcZbMtU3xj6g1wp0IGDEd&#13;&#10;8p8i8tQwnm+kHZUYG5L5sobCzTTNbRjPN1KkJHYA14y2hr5EMFfDYC5OU7G78XHbGncqwVwNm7fZ&#13;&#10;rjhPh7dF2Lut4ZoI5moY1siAqpmsOw7+Nbrq47ObBlnxI5lJssmClWmkHDAw29301GmYPgPYl23N&#13;&#10;5bsbhhd0UrEgWnSXNdqQmBOnYWONZ/zMKklSYCZRoqo1mbDJa6lnW+hX8jQ2FTNvGKuE5+CEr0xb&#13;&#10;2LYmmatgnrlKwDrxI844sQMKRkr+Pq/PHe/u1r0SaOdZLWMtKQhrFBupmSwu4Q0zFcOjmXt8gGFl&#13;&#10;9SDTuXWvfmxPXHJDLWpmsrjkyuO7xns9l1x24VUgnpc31opLkBtQY2++W8Iov6W5rDlNq3ErHWlZ&#13;&#10;XeZ8K9g8AEVfZjO2JAWsQUFqbAkjZ0Fq03y3ErCSoUI+aZirYDyYRwRDWSsusR4eWdncAVSenE2n&#13;&#10;apJ0AZuYguoq1TB0QSTzRQQDfXJZIxpn9MoNI/LE4a1mMkkBjiT6albJk+51XAU1tiQFXWlBQUBM&#13;&#10;CXEupKHKWnMJjYtNRRoBkrZGRxfjBa1JCtOvSVpLGGPDmtndrXulDwnnsGCugnkuad0r3aFGVH2Y&#13;&#10;WWEt5UzSPYYCV8FcJWCFuahRMlxSsGHym1qTJWDFGpEPc3YXDJ+LeIkaW3GJPnFa94qiGq/LzGRx&#13;&#10;CW0pJhx9/N1a94ragTIiY624RJ/dJZel5wmJOzWTSQrewyu5rPfwSvfKj2TvmIlMKpnmUCbKdW75&#13;&#10;Kno3IwpqFLam1PHYc93yfsO43CW4UNhSal56MyUdUJ+qHJJCEbib5s/H43oSrtJS0GzqQqE8gleN&#13;&#10;rXIrpubKUHGJXenRpF6HRyefc0hpqilEbtR4FG5cyR6Pl0dFKgWPPX7hnSiyiUeeW7DKDJomG43C&#13;&#10;lluHLVfV3yv5ZubQ6GToohWzQRGNXIeJulH3oXyCJ6mq3F+FuqF6d2ujeIPiAZMc4kyO2cDWtI0X&#13;&#10;e7l5gwSWWoeJwpa7NbVIlUIpFV4t1DQHMMpWslUxG7R1mK4Ox4dzoTCllAHEP9LWFVvGESgULK9e&#13;&#10;rKDqNG0hcjTPbjdqRqXWRmla6Qd3NvIKgt/xC7HFPVesw5Km6r1cKD+HyQBIHdSzoWj3Ylx+beQV&#13;&#10;BKkJKi2zDhNF84Ebop3jvdyiVCInJl1IDi3HNe6X8QFayQoFGCErZfxlC7/KjKsFqbQqVVeWQnHR&#13;&#10;mbK04zlsOeo0cjOXsUJRHzDP/whbxRtEFdT+Kgmr9m1KikpRJoIisQ4LNfELdS6XfpXtP0rsY+4t&#13;&#10;1PTlNzpgRF+xonhne9QewlaiqOiYl6XF90oGWLgFu7VRqEmYqrB3aVAXMp9Gl84VI6cDZrsbjRQt&#13;&#10;fgpG3xq16hs1dzA1jUkCE8pRbnbpVhc0RNMC6fiblQCVa5GKeBeI95BZimY/l/yU2VDuTYHmcTP1&#13;&#10;XDnyw/hivFurXI4CLTSGVe96cGSlLfxls50LRMs8ujeo75XewwhlzEKsLq0LlSYuhlmyUyRwKhRQ&#13;&#10;IGq6SFGbRV9aVUoxbqaJI9mPmHkWPaJTc2luzSniDtOhldtuGePRThLbYocVC0xvY3ODqAatPO5A&#13;&#10;Kkq0lKPaNX8jXKpcnEbRSn/agx6PrAWn9ARSAb5GIdqaPLMwVhcWPAiSbMcHWalU0blQqWBsJXlw&#13;&#10;76D5hbGVqGnkpBZ+a03poq+YqlA89kL3UjOuJA92C6WhZlyFwkV33lsLTcmuqYRjo7gBK7kcAZFc&#13;&#10;9xxJnLRidRSKDY2myUzjExGoBx9JCeRPPI1+UBkr+jgt+HBmZIXS3kD1ZKUz0lRIiWks0jlZP6c1&#13;&#10;ppbyn1DWg2uJ6WRMzMgapX3TVpjaPV0o7XS3vvSCHMBwVaH0ZaLVpdNyS9lK/tCXpNaW3hEQqA+W&#13;&#10;Fxd9+auOqivjcosj2UNfavekgdUGIQrFC0UuCFGqUprcXMyrFvSfCqIicAGZClIsTenDllobSR3W&#13;&#10;Fi104hciGhjhxiFNNYraQ3pRHY/r0jJUbSu9lbFlZGr0JIhxcXvmZmXGlShkmlTkm3HlpeV85auL&#13;&#10;VwpofBe/EFtc/YytZABsTTs78b0SRdp5vLBDP5EcXfxCgpLMorGVKNJhk9oStpIBCOwShDC2ErXx&#13;&#10;qrUpraDLQo2LXjxqbSQKeQH5HDOuZAAEbfRwMeMqFK8DGd5ALRrjwq1Xr9U3al4J5Rcef68SneLW&#13;&#10;U48nxlWoM2tDzWFpR0fGYPqnUUMUs8FfnU3hGfmlQFF3OeKT4/1VqBH/mLsRvaLCFkXOSiPZKIIx&#13;&#10;U9UuvlcxwEjmDM+X1pSPRb9aY6sZgM5WZs2XQBXpLV6+sZUMMGIhvrL4XoWad0aUrWQAzVHVXVVz&#13;&#10;VKlFNc8XSvN8tVblSroZ9SxZ31y90zBNSHXpZhEoWsbyrpv4XoWiFez0Vjhe86UTPXP7NZ2i8DDi&#13;&#10;F3KtP9HVVthK3pj+CEanTo6+bG2IS42t5A1KalWSiqrutMWrf0aMgLo/ULyPPd7y8f4qFGUM0z9a&#13;&#10;zGHyxnma1IkEJhUB8QtpcKCED3T1CBSVTqxfM65EkfNUbStRXoctfS4Xil+oWq5fShmKLSbfjKv9&#13;&#10;Db6X8UVLF7qhpzbv5l4K9ShyETJB3p3KOUQqrtZhoeZ1d1MyTf/xtEWiz3S+bRT+K/tSrPlShNIH&#13;&#10;lYo+8b0KxavW21nNYTMARQHmnlIqUmyh0TTjSt7YiNuYNB86uJh5ovsU3RpbxQA0ASZ1fMxRpSBF&#13;&#10;HqAeCmXK4hdOkaLybQql93IJSKmPJGVnxlVsMxxl7nolBeWNGVoKGVvJG5p7Swo6wgz3vcrf4Exh&#13;&#10;No7PlJKC4kedjMANlzq/8pyVZg5LCspOUZlSwqdpaxqUqHGl50DB367ulSU7xY+imZyZw+QN/EMa&#13;&#10;m4i1UQLSeVJacVQLSOm4PKGl483csLlnq0lM4kAWd1MvmXHVjS+GwEU1i+dwTBRNIKZvphhZweY5&#13;&#10;XUOJpQZFk4gzpaYxuYNgpSp1YjnkyPw3K5j+ZkkDNAKi/65hquqRyqXe1F8T/cuB3WbpG1sF44sp&#13;&#10;57f0oDRv4o1IZSvZg+QUv1Hs6BKE+kksmJ7EZA9ybsOLYt2X+hQaUJGHEoSOiEEVgiIbi+9M5MHZ&#13;&#10;KhY4MSzTWopS/LRFIyuznUsQSjKRxIpaHMkd9xE0m7VRHMCztOoBAWQOMa7pQq/GlRRAu7ir6W/A&#13;&#10;1TpNPZ7nOnYESg+6E5RWCYFCoaWhMZGYwtKD7igKFPkWarayCo6WHvQ+L4aaw7lQ5MFdcLT1oFSh&#13;&#10;mbbiNCKNz/XpsQczh0kbEzY3amZytmlrXhExfkDpQen+hZcoGKpQ5PZolGjGlfv/ikzQKIwRU8S4&#13;&#10;uAgwHcZW7v8rl2bluHUD1G1VCVKa4sYvpLT0pgIqhaL4WHWrupSGlE4eCOvN90raoJH4CFuOeaPE&#13;&#10;oPN+lPJHC8UUqhe1KImLOSQ9clMBsEJBoTz0KcZVYlB6sSuFMd1u4hfSakf1a6ZtTaAuKJFUUqVQ&#13;&#10;NPpXXRHJDqWtT+81H3vZhSJ4OwxwvDZKDMpFbmRIwlZ6GxwNqi80iagcF8F2Ixhp1EqC1FSF0ZIw&#13;&#10;bBG5odDQjCtR9CCY0L6Yw+KNK/pRZStR3JlhRGMrGYDiKfX4Je5PzAavu3DEGlt5T0GbgjNq5jBR&#13;&#10;6HSo9Ra2Sgd6u/NGglmHhcJV5gUOYysZgB4mLqFd4lG0gdPO83htVKvSeY9E8XyhFoI3KqnSMlCS&#13;&#10;4CqRWCguNxTymnElA9AtiIcHxNro5qZz7zUcVSpQ2n3zWLyxlWyDK+oSHU/SUZwUFUUs2JWPbPZy&#13;&#10;a0An4GP6q/AIQmzmM5UuolLr8tSedCeWZTZzwTj2VDC7daPkqebJ1uNDpWD071R7uQWgk6YzNRDo&#13;&#10;G2IOcQmUj936Tx4co5ORGFfBiHOqK2zJPxEgybVRMLs2Sv7JM32TcjPjSjcFsjFVAgR5Y+LnCU4l&#13;&#10;Km4YFYOmwwndpMvW7YIDZsaVMJ6wUwHmEo0i20cFbvZXwaZrueHekn9+xvcq3rDfKz0H3CECN0bV&#13;&#10;VqpRSFTFD0s0Oqr9eeLtmDcKdiZEJPwN6CXXxmk6NghbDYM3zLl8LdEoJ9GN0oLjcTWMEL25E3FB&#13;&#10;rnEtV+X4NgzFszm/+D5hizg7P9EMK1EytHytpqXz0KDJgTXqU3e8Y9eGoscY1m2exVBfK1HWFaVH&#13;&#10;b9rCFV3VFCaKQLu6LnMKpy2ulYblG0UaZvJLh27vtZqVXnnuxmQdGkUFJLcbYysvHBQzIrQwyzBR&#13;&#10;vEmIcyNslfqTPtzIHYStQtFs7nQz4yr1Jy3XLyhoD9kQ6UB8ZYrwVKMzDsZATdNQDj1hK1G8hHUy&#13;&#10;Lbhxm9IWKUTT5axRG03aTZMH3idrW9yYzbgSRWPlab1yvOZL/Ynu1rF8oVjxNFo2tpIBCDqOUym+&#13;&#10;V6J4d1WFHK6l/uT9nSnhFbaSbegMO/XdYg7T3VhRLrrvlSjOf0QSxlYyALWgo7oT40oUj2zQf0nY&#13;&#10;KvUnbi/F5MJWoW7MoKkRpAdvrHlsnUzIoVGklmgJa8aVDEBjLuVh08ssfqFtYEViLVBkOOcZluPv&#13;&#10;VSjagSuNFB+obPEiqVnzhaJD+mKaL9FTL23xrjUsKsaVqHkJ8yRqma+lGV1kLWKjuA/Nm3fHe7nU&#13;&#10;n4S+0bWacSVvEAfEeTC2kgG4OqhXwljjMfPkvtA8G1vJALYslpxG2sJVVvur1J/T69Qs+QKxBl0P&#13;&#10;FeK78QsR2ygXu0Bkl+klbeaw1J88jWQCRPzR8QOR3dPt0ayNUn8SqFTHV4F4goln0Q0flvqT8KZy&#13;&#10;ewuEGohXsMz+KvUn+8Q0GsHnzznkoUD1eNy11J87XSvUOkx3g3VIbaZaG8kAE1oWagA2fI0LN4XX&#13;&#10;EY45qjSjw1CGogo046I9p7FVDMAcigw9Xcl6XOtsy+Nxlfrz0UDFTGKhdnhecW+pPxH4ciEVPF8o&#13;&#10;thdlu2ZcRQHkKng85visLM0oRwqiUWOr/A14TX2w0oxi62bCvRTB5mdGC2+kB42iC6hqUMQLFGlr&#13;&#10;Os+bRV8o7Ue1YpR7ismmcFuIX6j9wxaMUkayCpEer0i0La6+Zm2k54C7QUsesw4TpX3s0n0ukK8R&#13;&#10;zlHCHeMiNocmSIyrdJ+0oSIsIsZVKJ6WnnYaxxxVclFC35QwGlvppfD1aHBobCVvrGhgVIyoxKJc&#13;&#10;pOhKYmwlb5A+4N9mXIlCv0WRsLGVvIEqdR6cOubDEouSTCHXZmwlb1i5DXmQWIePeJTxAUotSmAJ&#13;&#10;tZgZV/LGxNmMhJ4eiPEL8XRU49ZGPTaKGlcyAK7NScX0Si06cVFTL40OJcY1OkI3h4nS8d4SfvLg&#13;&#10;ino5HDlf/MJHHNvMYQk/UbSruoBroXR8voSfk4M17wpfC6XzDiX8JKRPMFCs+ULx80xJEdHdnHg8&#13;&#10;Np4vNbYSNlki9bmSAEYSPD/xmKNKLjrZL2UrCYCbFDk049uUXFSqAfhFOYfE2UhymHElzGYrSy1K&#13;&#10;FpbIqIkfFgwN7M24NqX75HEugg5qXMkbaI9wiI5dgNJ9zsOyI8Q4XhsFM0dXaT7nQRaEqcZO+hrT&#13;&#10;ScMMKT0N8sNc85SphBF9VaNKl4EqDLQvytQTTB0mpROdp8tVJSdR/9gkVCyZjnps9QChtNvRzZmv&#13;&#10;lTCcNRV8LZ3oNAp0Ya+CPXqsmKWRWx/C2O8qgl2dRslSGD0l4cWcQyKdqrqyYQiWzSsxvPDVtpym&#13;&#10;p2HTmt8ENlrxabVKVCjET6QzqTq5nhSf6IeM3utaMDuHrfhEXaqqlwmOx7jQiZqyL3oBBIhqFt4c&#13;&#10;N7xRMHrVGQ0xLm7Z4kxWN6+C0TDNaAHp0p62UL9Nr7rj06Rho6YQe7kEn+Nbz+O7wlY5KNZW8QYi&#13;&#10;Z+dBlU704V2bcRVvkDngOm/GVTA7ruIN+qztpvCLQsr8zBQ8m7OyBJ9UcCLPM2dKwealZLM2SvDJ&#13;&#10;U8nkvsw6LJjl+RJ8khRF16tsJW9YL7R1ovQ9mUcijtd8wdCWmMYsPAibHxlbU9EqbCVsOnCZoHLr&#13;&#10;RJlAwsrGVtKNnsMiAFhjGr2LcSWM2ItKED3pRPFt1M2rYNTAKD+qBJ/4onRsV+NK3qBY3zQJRF6f&#13;&#10;a4OwPBUtZg4TxmFhgkNEF8sWaipT0NawcecFR91aJ4oMQN28GnYnIir8KJZCjuuKj21e7WzYzpVD&#13;&#10;jav8DVpNqGg5nnj+RHw2k+3lz04Uf7mY0MYTjBDbKpiefOGTMfR2xyvxCXa67Cb3xYttZYyXdZEe&#13;&#10;HVLHE4yQqOFE3iYpYyiqTIHPE2wUZiILeyu1KC1MeIlFpG6eYCsv56hvljSAMSRBwsPhwcycEFwB&#13;&#10;Q8H09kjUjSJw04jrCUZBrPF/OVnTGE2yOTTFAmnYhB0NgZRilH7+ZzLTxljxDvccZPeHcSKKiGtk&#13;&#10;4w4Ixn+CEbI3+h6chjLGWWZ6BDzBJt6uRlYMwms26s5CwVL+RkKxxjFF1psoLlWqMKth5Pd3t/SL&#13;&#10;QTjZVd9FPOz4jStL34TCbtU1dCFgdDLXsYbRKnt0SGI1FhVgDBm4WfoJwxj3U2GsNKD4EVRAmyOm&#13;&#10;YSgF1AIp6SiESsGfGVnBCE9fNnOHJoqdnxprJzQ7xwdawVCBoZgUFZC3EoJOW/RxNoW1oh6e7uTl&#13;&#10;I/PZkkSQPTw68ghrCePeOIeasZZ0gLWHwymsJQw1KN3ixX0JMUF9t3nEQdzNGjYMrso7cMTKGlEC&#13;&#10;4+03DGvTOMDMZF5ImA5rLWFY48BW1poSdt75UDsgYbwcfhpp0jFvlS6UsXGNNN+tYKMZprmEsZbe&#13;&#10;yNQAL6Yikgfe43NP5GTyJ2JsxSXULKjqJlydv89akgKFVKRd1UwmDOY6zWEvxpakMGVb46Ed7+6W&#13;&#10;lU4baHW6lUIUa8RDDU8WzO+AEpauaOFhZjO2pCCSlKiBzX4rlSjWkEar75YUtNAXbHS94rslKWCN&#13;&#10;xKMaW8JIij6eRhTWkhTWSd2YSCAcnDvgvEKUZk2WVBRrpBCMW1KwhQsbIlMxkyUWHWtz+zreAQXD&#13;&#10;GjNpzreSi85M8umMteISmgyrt5xResUH8KukYAu+9dQGHK+SEpr6HVAwdgACVbVK0sHAmtzdpTVl&#13;&#10;d2+n1ZwBJRv1zFUwmAtOUNaSFDwrl96UsxtrhkuqQSn9qyk8NWdAwbDGy0PquyUpYA35ndpvCfMz&#13;&#10;WfJRrBGhMjxZsIXHRyZlerwDWnaKwH5c7GMuKRhJnSnINdaSFFgl+CXmxCnlKbsbWaJZk9VxFGsw&#13;&#10;nprJpCBOqUeplpjJ9ktWAgVmlZT6lDdSOHHU2J645NHwUXy3hFGhSF9PZS0dDLxXIixqbAlbuD7Q&#13;&#10;4cSskuISGoiplopIuuPowBoSarUm08GYyovpdCpmMmE0liCbpKwlKRA3JfGirCVsWky6SGFJSrGG&#13;&#10;TM/st4JhjZC8GVuJSrl3Ey8x+61gPFOM2NOwcslKxwclgiK+W8F45pXrm7KWpDCS+ZvJHsJvuSbp&#13;&#10;W4RWUeyAUqQytofg83hNFuwzxpak4KMzpUn9jO+WpMBMPlrviLEljCwFD9cYLildKprAh+hOWCsu&#13;&#10;IZ4/neqOz4CSmI4Ccdq6CmvFJTyTQyjaWEtSGGtI/I21hCF2hs/NPaBkplhD/mGsFWwyI+RWxdhK&#13;&#10;o8oqIfJkTpyC+VVSnUnxy2EuZS3dGR5EINBudnf1Jp2lxUVAfLeCkcfFeVXWyi9B7MvgjLWEsbLo&#13;&#10;H6asFZdMV263ShKGV8KDpMpakgKNLhibmsmEkcBBaaXWZJICLw+hwzf5gFKscn2mR7QaW5ICjzjy&#13;&#10;xqf6bglbaME+DsYxc5VqlfTldDYxqyS5ZOV0m7DmsbUSoHKdwqc3Y2sY63gCjcJaBlGxRrmAiWCU&#13;&#10;chVKQO5hVkmJUKfyWvW+o+o/PAWCk6QV1djSwVg3bh3KC2r1KtdFekWamUxSWAl+E6MXq+RJv8oz&#13;&#10;Oqb0nZnLKfFjKxgBE5L4ZmxJCp/x3QqGoMRljUqOuvJi7XyAY0+hYYSeNtP7kQ7CNZNQnspkNoz7&#13;&#10;LO/PmZksUpjWGSo+WUrWFYeSK7uw1qJUgmNTK3o8kw3DWabTnbFWXEJKkhujsVawEdmY/oW8fZrf&#13;&#10;DdrCwzDWCoZjgkbajK24hPoU8gjGWsMo5FBnd2laEbXv8z6s+G5FQSvfTd0DStU675tTpmKsFZeQ&#13;&#10;y5+ytuMTpxqZTodxHpYz1opLCF+oLs2IS3OVkFtXCusnGJ1M6Y5nxlZcMmV0SqdQklj2KEwp6u9u&#13;&#10;pW4l6IFU3fglDcPaTir58LvR2+7vmcknGL0xeMvOWPsbUjCrhDxp/kiC2HjZxlqTwlw7xH5jL6c1&#13;&#10;DuHd3BZRHCWM1nobYorD3f0Eo/PHvFUkvluRAtkf9bI94s/8keQQULoaa0UKWCOZZsZWMKypKl62&#13;&#10;Sf5I8p+qkf0TjKomObbiEtxQ3nQ3YysYEiRSAmYmi0uYyLvJ41B5nlOCL3Pi4VOxSsovOZ3Pyi+h&#13;&#10;fKeswcomZk6lQMJOaGtNPuAJxvM5quUbAfmyRtssI/R+gqEkHaHI8Uy23HXn7HZjKy4hgKda53F6&#13;&#10;xthwFDi5DJcUjIeI7jCeGVuRwmlaxoqzmx7s8SOxxkMEhktKujrdoi5Gf31vmP9uySUIQ+eeL3Z3&#13;&#10;KWWnW+ekW8UqSVIY3cBmegLcW/OKcPjGZUVYS1KgMdAJr9eMLWGEkNhwItJL48z43ASsSIAaniwY&#13;&#10;1ojOGL+k9KtYYybNmiwY1phKM7YWsJKR3E2ugwZTMSVMCObMKmkB651meqabw71gWJs+S2KVlO5V&#13;&#10;C/VJCubYprWAUaIS7Q4YofarelKyYRNq5yJgxpYOxoKjhoBe7IDquDqpLaXnQl+QY7txBJjsesMI&#13;&#10;tU9bYzO24pIb5jiojv3JJ7ks3qs636oVKupJ8kaGSwrGTK7TYPuYuaoZKpGIeU3JjC0paKTRKreI&#13;&#10;s1TfjSCe+m4FY2y0GjJjawEr9QyqrzQpsPiRI70nJyZmsgWs1B1uJt9NCqyt4XUpa0kKdMrj6DZr&#13;&#10;spqpktylzMLsgBawknqA8sQqKRjW5p5vZrK4hHU8r7Mf77fSvfLdOHFETAFijA/AK4nUD6uZTBjW&#13;&#10;OLuVteYSkj/q1tFy2Qs3HJPH4SZUY6OO1TwM0jDGxgYwN6oWsCIonaYl4rs1l1BEYrShBBZrbFPQ&#13;&#10;Z27CBeMMoGbI7LcWsELlSvHBZ4ofiTVm0pympXvlqsJNWI2tuWQu3mpsxSUoc6fJx/F3K93riGAm&#13;&#10;2XR84rSAlVb6nN7GWrozY21aHghrxSUIZ3hEwlhL2JTxqAc1cCDjc5OhksxVMKRSsLJaJcUlsLKL&#13;&#10;KZTulRQCB47Z3S1gZY+eTOtpdmVMCdb4bMpakgKPGexoxs13SxjW+Lc5cVrASihItdXmz+6xsZTN&#13;&#10;d2sBKyV6Z5N/43ae1uZNLpNZIaoVMPpB0CzE7O6CkVeEysz5VrpXesjRtE5ZSwr6DGtJCuirkFMo&#13;&#10;awnjzk0qWX23JAWCLBSOmvOt+q6OgPWuPPNqvEpiZZl2EsesXLCRV3GHFjzZAlbqCNXzwzTii8U1&#13;&#10;Y7upm3C1UR2hGtpjM7biEsIldB0zY0tS0F2AUJ722NjdhrlawEo9mnpViQaZbU2uyRaw8mrhNFQ7&#13;&#10;XiUF47uRJ1djKy4Z/8L0KqGfXI7tgsjWaOjvLWC1naIaBpfMvU+skhawsiZVTyXeYOmxTdrCWGsu&#13;&#10;mSutOd9K98ryZ3cbn6vaqhJP4AwwXFIwZtKOLUkBoT8OrLKWMMYmT9PSvdKjkjdTlbXiEnqQXUzF&#13;&#10;NcLH+NyoUlyXyoaNPzmPrR57ry1gJWKLQbG7C+a91xawUh6D7tJYK7+EdwWWxURDS/fKTKLNNZ55&#13;&#10;wT6NzWRWWsA67eOctfZLIC51o6pmq+wAmvaosTWXsGr4kWKVNJfgqamMWDV39VxSDVcpUXI92nh9&#13;&#10;PjbOHNxEPszYkhTwFHYXVy7d62eMLUkBndR9WhUcn6bV4nV4kluOGVtxCS8pbsqfbLnsxa6SErDi&#13;&#10;BaE5M2MrGHdTtoD5biVgJczLzUhZay6x0ZkSsC53vptiroIhqibyZL5bCVinB8+8znO8SgqGzJmW&#13;&#10;6OYMKAErmUzXvedeMHLCvJihrBWXwD+OlZ/ksjxkY1S21BEkKUzlg+LJhqGeVNV2BPrKGjE8xZMN&#13;&#10;0wqrJwErO0Dt7oZBXZNGOD4DWsA6b1Opm/ATjOz6aqy1gBWxrOoowlLKD4ASUj1RR4v4grEDTJfk&#13;&#10;J9iwgrrlP+leCVCqzErDpijTdLXEWa2xTTmOuQc0jFgEgi6xSlr3yq5BhiSYq2Fz5qvd3bpXBKxX&#13;&#10;dcdpGHW7XODM2IpLWJKqUp4H4/IDEPVwnnnrXldqH5Qq4gk2qXxz4rSAlXqQafd5fOI8wbhkmgpQ&#13;&#10;sg09JTQJVWuyYLjmZ5Pr2Fv3eqIE3aiQnmCEvgn/Ha+SvQWsnDhUKR3P5BMM5cyIqg9ZmSK5mEnU&#13;&#10;YwSWlbWETU34FKELa8kleAqjqDNjSxgZWs5JES+h3K3GRjTa8GTD8ILOI/QXYyu/ZGIDRhVB6WD8&#13;&#10;SDy8UTgYa0kKU/LOXdjMZMLI9nHLV2NLvwTP3MXwiMbk2CaCYdRjeHQBY4m4GF7DuAdYa0kKWCMa&#13;&#10;KpgLnXf8SKiE7212QOleFyqbVLaP8t625qIze+lep2kftCxWScH8TLbuFdxcxA7PABLHNbbRE5k1&#13;&#10;WQJWegfPWjbWikvmN5p4CTrv+JFTS66iMw1jRlzedC8BK03wp22oGVtxyTgzxp+k8UiNjRcjTAa6&#13;&#10;YeS7CdoKnTnB7rJGTMHccRqmc/mcZ2VtoyOtuAk3DH0JVZJqTSYpcGxQoqZ2QMLGmnr8GN1pjo0u&#13;&#10;tjzdI1ZJwTgDiNAb5ioBK5WtqgnAXiiMOUEjGt4YGrZog2FGliiUoZwc5iwt+epU1ysXqFBIbJlF&#13;&#10;496V6JWYo+PIQq1M/Uicj32SEq9Ox1ZFI4VCGH1Sxdb4gPHN7ryLYbozNkpHuPaSrhJg5B0ps0CS&#13;&#10;ez5jZEkiPDCGRMcYSxT1osTuDIeU3pUIkDuyC8UC4V/GWOlWeXCRUjQztIJpCTbl2LFCpg5tHqE+&#13;&#10;dhAKBoew+M22Lt3qwrVtcvHCWpMIdGDCW3vpVqF+hCXKWrsjo2NUY2t3hBC7KVekCiM+ADJl7qhC&#13;&#10;noAqPGC4I/ha5hAtGNacJBR/oKzBEIr8C/ZJEqpmMikBx45dKhKY7Mv4kVjjrDeE3HJXLs7Tq0+s&#13;&#10;yaKSh9xVjS39Crb249YgrCWMsc3gxGFTulUuG8QlzSop2GdYKy6hplJJQnmSp78bh5vhyZa7Ij66&#13;&#10;q+9WML9KSrc63eBV8T9FHz02uSZb7mrTpYQ32hqXDbMDul8rGlnVnBTybmt2bMUlUymhePJJ7mpZ&#13;&#10;uXSrCD14bMrs7oJxvnElMru7dKukN3gLx5ymBcPauHdmdycpkL4nL6DGljA8Bc4AY610q3Q0xUs2&#13;&#10;YysY1h5Hx7GbXLpVSlUIphnmKtgc+Kr1MAmUWMrTzI5CEHEGFGxK+pCRie/Wclci1y54XTCsjZzd&#13;&#10;WEtSYCapKzaBi2rzOhcw1aKdH5UzecXBUP5kwVglj1iOWCXFJThB0LL5bgnDmryUlm51QQOvyoPp&#13;&#10;WhFTwu5mJg2XtNyVaOZJhRIK5rmkdKu0g0cOpGayucQGLkq3irSQpkRmvxUM75UdYGaydKtafEQq&#13;&#10;pL7bOIbKWnEJWqCbCjg9yV21tXQwhknmje5jf7JUst7DK93qvFyymUZZBItqJmXhJzfRgOErE89R&#13;&#10;Y0sYY3NlprQ5bGvAlLWEeX+y2rz6UHnB2N3EFMw9oOWuZPmcX1KwuZvKHZCkwP2NgJoQ6tPbPj7A&#13;&#10;WBvFxvEZULpVnrV/xE6Pd0DBsMaJY24dLXd93BYNTxaMVTLuqxlbccnjJqysJeyxJk2ZKeW58QH4&#13;&#10;bvOil+CS/0fa+ezMkhvZ/VUa/QJz83+VMD0Lr2fphb3saQszA8iSMGrbsp/ev6hMshgn67s3DkYQ&#13;&#10;cPuLSpJB8jBIxgmSKVmUVrrchnj+VBrrksqB3ZyMfgPKJZSMRgFfEOOmVLcxWX28pbhV/Fww/6XS&#13;&#10;si2peuZT3CpLJ7xjFcuVkrEKws1VasnR8YF/ElNSqtuYrL4PSHGruAq4iK0CyWRKVsJWS0uuFLYa&#13;&#10;/trSajKlwqnM9S+VdUIKduUxNfZvhZqlVPjm6bTKJiAFrXJUOwz5j21kSkVh1KxiI1PMKo3BvqhS&#13;&#10;2Gh96jEeKWT1oPFLREBKRWHsFEt9NpoD3ssovQgFczhYOqaMg4u8CsY/BazyDnDpUhu8YKkwrsOr&#13;&#10;HBwkfm1IxtO8MFOVPhtTcQUt3uxSM462ADYFb0KlsDGV0YyjLcAy4t+qFDamYssGl14ZZylYFeiH&#13;&#10;3fnxOEup4lrLaP0fr3xSiCuGoHS/BvFkQ0/PwQCUJtAUqorDosbcpFQ8B0vNSs042gJeU4lUhWYc&#13;&#10;U83cxThVTsRzXdrQIDxWVXooI6cikBC2qTJ7pjjVDXNViltMqbhuKp6UrgBktAU88faoXEVKHMHQ&#13;&#10;HgSpMsmUChttAZfEEN5d6bMxFYXNcZFKAfqjLSCubC2teCS0FXNVYhpSaCu+4LgeoIDGZEHotNIt&#13;&#10;w9O3FNq6fZumSuSPJIvHIktHpUg3mgMeG8HU/bhykowLg2sR0KQbtyYrb1VVnJGSjPkCt24Bk6Qb&#13;&#10;TcLCif3KTCPJuMSXFUxhcJNuNCULHqS5cEuJJGMH+4xW+eEgIN24sOBwVumybUlGcayZarUbDQPO&#13;&#10;t1I0LcWNyeKx29K+nnSjaVjw0lZWdpIMDxVHrQqrLdKNJoUo0JJLUpKVH5Qg3WgemDt4aqk07sZk&#13;&#10;8Zj7o3K/wPQtRavGnS+VcAFJxvPlvK1Y8FuQbrQqvHleYkslGY6jB3drVgZCjldll1IJT6C40Rgx&#13;&#10;gzMb14obrQqPoJYuS6e4MZlT3GhVcLCUXnWnuDEZF/FjHWq1G60KLz3gZawgMwfIwvuUbixBzWQe&#13;&#10;CGWprPUkGQezuROvNCPkWFciZisPuVDcaIxwlXCYoFbcaFXmeu3GZHEVQineAzWTeeCqxMpRLUkW&#13;&#10;l4xCt1bGXY5b5doSGuWHKyNW5SlKtg6VHLnK8r5yCRjFjcaIpco3IvxLtRvNA7vbfSu4sSluTAbZ&#13;&#10;CkdSms1z9CoeSu6trzRmsioYTJwZpdqN5iEet+YChkpxYzKQyUgozQgpgpXnLGLpXSluNEZxJTm7&#13;&#10;41LtRqsSz8lX7tWk71KyuE6ncsEH6ZJ52DjUUYNKSkbd9mJjJvPA8c/KDcRomZJhG3iqtNSYo1Vh&#13;&#10;TVvaR1JcSsYlYjyjVCkuhbJOkNEV5zmsQ7IqPHHN7rpUXDIPFFeJEKK4lCxWOJXzCKRL5oFVLTuZ&#13;&#10;wkDIybiIu3T9GMUl80Af1MZdThY3alcCoCgumQegUgnd1GQw+2slAop0yTxwUK9yYYQmI3icO/pL&#13;&#10;UEnmIR5tL22WUxws97qU+y6ZBwBeIT+oXUpmFDeaBzx1lYgrShtT8bAIV13X2nK0DqzDKpFylDam&#13;&#10;4rQ219iXSkshrdzwWFuopFQcsqQHSnNrCmklpL5yrUKE+g+OtzhkybmGCipTSCt3bNZQklI5pY0G&#13;&#10;Ja4jKc3jKRCWt+VxUJV25SmkNd6IL0Q40pLJCi3MIRVyP8jMoQfYiNQWDSlVTI9HESWjNcEoVC6E&#13;&#10;iTXvoCOhZAuXqpZQMlqFPR6rq0w7KRA2XkUq7gxSSOvOsq20lk2piIqB8qrVbbQKPBleOVBIS46p&#13;&#10;8LPypmHJlqSQVljAyrV407eUiuvteIWstHBOIa310pItiU3BXKvbuDopYzIFwtKS1K1kuVJI63aU&#13;&#10;4ilpydEC0ZK8wF5CSQppxfVcWwmlVGzg8avU6jbaEi5uqi3zUiAsz3FziKhkJ9MNrmFdSwuTlIrS&#13;&#10;eP24VtpoS9j2V6IJ6LcxFSjhiFSttHGFwdKQZX1hwZwCYQlexh1fK220Ctw1VCF7qNuYyrDKKaS1&#13;&#10;XFpKRRhyECmVOSCFtOLZq1mulIq5m3VJqSVTSGu531IqIlqxCiU7mUNaedCtNAJSKtaTbFhqdRtX&#13;&#10;GISmVuJg2S+MqZzSRlvCrFjj6HL8LOsEQkhKKEkrjHJpKRUmmZ1tqbTRKkRYR2l0p0BY1iUrtxGU&#13;&#10;Sku2BGd6aRWUAmFfo7u2Ms8hrWWUZFvC82UVTjwC/4aVIRRPJfZEUkX8bOmVR9KNK4zyCEipWJfz&#13;&#10;rG2p3+QG17BAhTkgpWJ+W2DXKyjJIa14OEsumpSK+2y5sqJWt9Eq8LZ8baWQ42d51bZ0Lx79NtoS&#13;&#10;bHlt7k6pWDoTBFG4r5fSRqsAkmssZ0pFaTgOS5YrhbQuzBw1lIwWCJXpt1ppoy2J22lrpY2piETm&#13;&#10;YrbSejJFwtZHd7Il8chjbY+Tg1pfu/XCeEupjLVyjmqFEizNASlVnKHgrajK6M5hreW6jTujOLnN&#13;&#10;qaVSaWm3AiZLtiTF0E482845llJpoy3BH1osLaUi1oJYwlJpoy0pYzLFw7IKwr7WShttSXnGSQGx&#13;&#10;TmmjVSjbkhRHG67euJy2EMqTbnAt28mUiodTCCKpteRoFcpetXTvKxGxRAaUSkvhrWhYm99SKo5o&#13;&#10;vq5BLLRkim/FiV155pQIr3E1g/1hI1CyyinAFb9H5Z4iSku2xCgt2RJassaMpYtf8QVhmWsdl8xC&#13;&#10;MGOlSJAUUEusBGE8tbYcrQlBCTw4UVnkpeBYasc57FrtRnNSpgRSdCyvdQGUWmmjOeGq8VowW7r6&#13;&#10;lYUhsQylaSBFuh611+XjnNKwgQAj3LBW2nqnAFmGTs1lklJRGoFNlZYkdG7QsuqizKkwJ+GPKBhm&#13;&#10;YDiUFveOVhZ5OVX4DHlDq1TaaBhgEkpODJj2Qcc4qhAXwf3YVMKmDemqC9icincqWJnU+i1Zk6Jb&#13;&#10;gcX/oCMT6rPG6uORS+nissAfL2A1Fe6I0ujGszOUhg+j4nvKiSaCCGPgVLptNCXhVKpVLaXiRbe4&#13;&#10;Wr5SWjIKxRUlG7ahQWK+iXPpldLGlUnwdrWWzKmq+3wCUgYtq+vXnIr9Ise5Sv2Wg2KL+0X8CIOO&#13;&#10;AJRtR2m4peDWqq8X+5ZKI4antBdmrh7SYVxLbH5OhX++NnPjyBkKiwC00gBIqbDQcfNrBZIpsDWq&#13;&#10;VjisRq8l+0MwO8fgS6WNloT7ikpx2gywoUU4cHiwUiuMthTVWuXfYNzGwnZGQGluS/e+RnBDZZMP&#13;&#10;TTQWNj+Z8Es1Gy0CfHBt2k7hs3HqrEQ94DQddWSZXDJaKRVholwqVqlZimbl1opSdDbekUHFiJWu&#13;&#10;9VmOZSX6pnJfYyyShtLiVGjJMcPh7iEZo7x0dxCljcmYZyJwtgD+dIFrhG1UTntT2mh8MD3PEvWG&#13;&#10;c2qsG6dZKgf/KG1Mxq2LpScXSTbaA94nLx3Gk2Q7q/8SZUps+lA3Qja4i7uy2ErJ8DjF1WyVfhst&#13;&#10;wsxmtnIrDHUbk2HriB0rlTYaEo7L1kLc8dgNTcJWI160LdQtxbASs7FVjs7HRnksDeKhtEuEOB6S&#13;&#10;EaHwKO3vczIe7ltLtCKBp2NpYLJmuVIy1hWlJ6loktEozHhmKvdZSTJOlZZOz5NsNAocuyCUqDIC&#13;&#10;UrI4r1xy33H4emhJrpLhkZBSaWMy7oLmkFsJk6MtIUQn+IrCVioFva7nuyKVETDaEmINmLpLpY3J&#13;&#10;MMrApFS30SgsO+uoWmljsrgJnQ1fpW6jUVgelFZryZSM50kqtwMwLEejgOHiNtBKS+ZkT6j10io5&#13;&#10;Ba9SGgu3UmmjCVp4nKHWbyl4NaI2SseIiU4eB86+HzU7mYJXubuJi/ZLdRtNEGsgXlWvoCQFr0LY&#13;&#10;8UZIqbRsgvDNl0ZACl7lUsnimislg8OPs1GFEZCCV8MHV+ICcPsM/YajqnYaDjANyXiqdymOgDEZ&#13;&#10;d39UR8BoFKp3EjBMx2RE5e7PWkuORoHX7YgvLaFkTEawB4drKv2Wgle5+5X70iqlpWRxRUaJfMan&#13;&#10;OPQbx755HrhU2piMRdBcc12k4FWGdukW3XDoDkpOD7znpX5Lwas45tnQluo22hLu5qwFtOObHZRk&#13;&#10;h0Mkdqm0MRlOuOLqNQWv4qmt3UeAw3pQkjuav3FotWBLUvBqUCM1F29KRgPB0JZKG43CE1tSih4m&#13;&#10;wGmoG+aVg3qVqo02gWPw3LVd6rYx2XpAI5cKG03Ckxt855JjJkW88mRW5QV7VjzjogQnHLdWlPCf&#13;&#10;0nG1T+kkIdveofWhSTh3UjmXmdOF96I0lebIVc6S8u5updtSOo4L1/xAOXKVZVqNLmVvMrQJF76U&#13;&#10;1iQ5cHXBC82oKWwCUroinciqeNCwfKdtrKaHdLhAS+M6X/vKLeOltx0pbFyS7DtEXWFc56hV5mzI&#13;&#10;tFIzjlZkroVwMUkMzUHsYwSjlAob0x37VDIiKdKV9Ro+0NKqNacD+6VOS5GuLPOeXNdSqVpOxwOB&#13;&#10;pXGdY1ZpRi6xKZWWrE/4jioYyTGrK0+IsZAvDLWUbmdvUypsNAbsGOm2EkZyqCtb0lJhaVVhFDam&#13;&#10;k83oP/z6h3/9H//8t9//6R9//cOv/8Z//EP8129///Ml479++vXP//rLz99+jh/++pe//fT3X37+&#13;&#10;7S9//vPf/v33P/43ZqP/+/7zv3/7meRkSaorm+8lpnvHxJOVmNXjmHi2EtNrY+LFSkxrjolXKzEm&#13;&#10;dky8WYkxmWPi3UqMCRwTH1ZiTNqY+GElZn00Jn5aiYNiHlPzt4UxBZmHsqBzU+kezoLVTck9pAXj&#13;&#10;mpJ7WAsKNSX30BacaEru4S1YzpTcQ1zwlim5h7lgIlNyD3XBLY7J+dtBXbCFKbmHuqD/UnIPdcHn&#13;&#10;peQe6oKgS8k91AXjlpJ7qAvmLSX3UBecWEruoS5IrpTcQ12wVim5h7qgocbk/O2gLuiolNxDXRBF&#13;&#10;KbmHuiCMUnIPdUHlpOQe6oLSSck91AXZkpJ7qIsbQ1JyD3VxBUhK7qEu7vRIyT3UBWExJudvB3VB&#13;&#10;XKTkHuqCUkjJPdQFtZCSe6gLriAl91AXXvyU3ENduOVTcg914Z5PyT3UheM8JfdQF7c/pOQe6sK1&#13;&#10;PSbnbwd14eJOyT3UhfM5JfdQF07olNxDXXiVU3IPdeHvTck91IUDNyX3UBce2ZTcQ11cK5CSe6gL&#13;&#10;r2lK7qEu3KBjcv52UBf+0JTcQ104KlNyD3XheUzJPdSFLzEl91AX3sGU3ENd+PtScg914flLyT3U&#13;&#10;hS8vJfdQF162lNxDXbjNxuT87aAu/GcpuYe6cGyl5B7qwlWVknuoi2PWKbmHujg3nZJ7qIuD0Cm5&#13;&#10;h7o4D52Se6g7BHX8bfW7oI4TzE7yOEw8Ks/fVnJBHaeFreSCOg4NW8kFdZzntZIL6nivxkouqOPE&#13;&#10;rZVcUMcRWiu5oI4zsVZyQR2HXK3kgjpOrTrJ49jpiDr+tpIL6jhXaiUX1HFQ1EouqOPgp5VcUMdB&#13;&#10;Tiu5oI6DmVZyQR0nLa3kgjqOTlrJBXWchbSSC+o43Ogkfx1PHGEXAi8DAV4cQfQyEOjFqUIvAwFf&#13;&#10;HBT0MhD4xdk/LwMBYBzn8zIQCMYRPS8DASFnY8wMBIZxkM7TQIBIXJKXwY2wsBkLRSIn2Kwq3EgL&#13;&#10;BF4GikR4DC8DRSJMhpeBIhEuw8tAkQib4WWgSITP8DJQJMJoeBkoEuE0rAyUxIhzVl4GikR4DS8D&#13;&#10;tYkwG14GikS4DS8DRSLshpeBIhF+w8tAkQjD4WWgSITj8DJQJMJyeBkoEuE5rAyU2IgDN14GikS4&#13;&#10;Di8DRSJsh5eBIhG+w8tAkQjj4WWgSITz8DJQJMJ6eBkoEuE9vAwUiTAfXgaKRLgPKwMlO+KUh5eB&#13;&#10;IhH+w8tAkQgD4mWgSIQD8TJQJMKCeBkoEuFBvAwUiTAhXgaKRLgQLwNFImyIl4EiET7EykAJECLH&#13;&#10;zAwUiXAingaKRFgRLwNFIryIl4EiEWbEy0CRCDfiZaBIhB3xMlAkwo94GSgSYUi8DBSJcCRWBkqK&#13;&#10;RJC5l4EiEZ7Ey0CRCFPiZaBIhCvxMlAkwpZ4GSgS4Uu8DBSJMCZeBopEOBMvA0UirImXgSIR3sTK&#13;&#10;QIkSbuwyM1Akwp14GigSYU+8DBSJ8CdeBopEGBQvA0UiHIqXgSIRFsXLQJEIj+JloEg0mRPeM8xe&#13;&#10;6BBYGih5wivCZgaKRJM/4Q5dqYLJoPAeh2ZgIhHSJLnyuUHSbANFosmj8BCGamAiMa4TTW5hk0vh&#13;&#10;2U/NwLSJceln1sBEohIqXA7i9UJczZk0MDkV7svXDEybGPdnZg1MJMaNmDkDE4lxx2XOwLSJcW1l&#13;&#10;zsBEYtxEmTMwbWJcLpkzMJEY90XmDDwkcjFNziAEjlHlOijNwJudeR5aM/CQyHPWmoGHRC4b1ww8&#13;&#10;JHL0STPwkDjHVYljN4bA6wVBIndZmRkIEmeTY+HYvFbBRKJyLDwx71UhLgVMjWhyLFwjqxmYSNSj&#13;&#10;IVwoaVZBkWhyLDyColUwkagHRGaTY+G+KtXARKIeEplNjoUX0lQDE4nKsfAcgdeNt6MiJsfCzXxS&#13;&#10;BZNj4WUnzcBE4u3AiMmxzLcjIybHwq0fWgXTJt6OjZgcy3w7OGJyLPPt6IjJsXD7qrSBybHMenwk&#13;&#10;BNbEogdIZpNjmfUISQg8DdQmmhwLj/RqI5o2UQ+SzCbHwjPpqoFpE/UwCeemzUZUm2hyLLNyLCGw&#13;&#10;ulGPlHCHkJmB2kSTY+GdTukFk2PhOgnNwFwn6tGS2eRYuHtSNTBtoh4vmU2OZdYDJiHwcKBINDmW&#13;&#10;WTmWEFga6DGT2eRYuFNHesHkWHiTRzMwbaIeNuElHLMN1CaaHMusB05C4PWC2kSTY+HGM21EE4l6&#13;&#10;7GQ2OZZZOZYQWG2gR09mk2OZ9fBJCDwNFIkmxzLrAZQQeBooEk2OhcvhBAcmx8Idr5qBOTvrQRSu&#13;&#10;TTbbQG2iybFwabtUweRYZj2OEgKrG/VAymxyLLxJpFUwbaIeSplNjmXWYykh8NpAkWhyLNxOqW1g&#13;&#10;IlEPp8wmxzIrxxICqw2UY5lNjmWOB+ySF8fkWLjgUDMwbaJyLLN5TmVWjiUEXiOqTTQ5Fq521jYw&#13;&#10;Z2flWLjN1KyCzs7miZVZOZYQWI2oHAuXlJsZKBJNjoUHCqUXzJMrs3IsIfDaQHcs5ukV7ozWKpg2&#13;&#10;UTkWHqswq6A20TzDwmMtWgVzdlaOhdvwrCrwwG7WIARONy7KsYTAy0CQyDvIZgYyOy/mORYuFNU2&#13;&#10;8Gwi1ytqBh4SF+VYQuA1oiBxMTmWJd5/Gqe2EHgayDpxMc+x8PKpaGByLItyLCGwqqAcC88Rmxko&#13;&#10;Ek2OZdELuELgVUGRaJ5j4a507QUTicqx8NyBWQVFosmxLMqxhMBqROVYuD/SzEBm58XkWBblWELg&#13;&#10;VUGRaJ5j4dkawYHJsfC4uWZg2kTlWBbzHAuXAKsGJhKVY1lMjmVRjiUEVjcqx7KYHMuiHEsIPA10&#13;&#10;djY5Fm6IlV4wORZumNUMTJuoHAu32pttoDbR5Fi4IFqrYCJROZbF5Fh4OUY1MJGoHAvPMXmNqBzL&#13;&#10;YnIsXAUuVTA5Fq4F1wy8HQu3mGsGJhKVY+FdBrMRFYnmOZZFOZYQWPZAORZeJTUzUCSaHAvvOUov&#13;&#10;mBzLohxLCKw2UI6Fd9XNDBSJ5jkW3mHRNjCRqFd6LSbHsijHEgKvEdUmmhzLohxLCDwNFIkmx7Io&#13;&#10;xxICSwPlWHjQysxAbaLJsSx6xVcIvCooEk2OZdFrvkLgaaA20eRYuK9dBpN5jmVRjiUEXhUUiSbH&#13;&#10;sijHEgJLA+VYFpNj4R0GaUSTY1mUYwmBVwVFosmxLMqxhMDTQJFociyLciwh8DTQvbPJsSzKsYTA&#13;&#10;0kA5Fh6aMTPQvbPJsfBqgyDRPMeyKMcSAq8NFIkmx8IDWloFE4nKsfBqj1kFtYkmx7LoOZYQeI2o&#13;&#10;NtHkWBblWEJgaaDnWHjt0MxAkWhyLItyLCHwqqBINDkWnkUVJJp3hC3KsYTAq4Ii0eRYeAJbq2Ai&#13;&#10;UTmWxeRYeEw4axACpw1W5VhC4GUgSFxNjmXVcywh8DQQJPKajJmBIJHHmMwMZHbmFVIzA0HianIs&#13;&#10;vIGmOPCQyMO1moE3O/NgsWRgciyrciwhsHCgHMtqciy8mqZVMJGoHAvvhZpVUCSaHMuqHEsIvEZU&#13;&#10;JJocy6rnWELgaaBINDmWVTmWEFga6DmW1eRYVuVYQuBpoEg0ORbeNhQomxzLqhxLCLwqqE00OZZV&#13;&#10;OZYQeBqoTTQ5Fp4O10Y0baJyLDww6lVBORYenDYz0NnZ5Fh4c07awORYeGtQMzBtonIsq8mxrHqO&#13;&#10;JQQWkJRjWc27wnjuW9vAtInKsfCcq1cF5Vh4NdXMQPbOvDFqZqBINDmWVTmWEFjdqBzLat4VtirH&#13;&#10;EgJPA7WJJseyKscSAk8DRaLJsay3p1JMjmVVjiUEVhWUY1lNjoWnZ2U0mhwLL55rBiYSlWNZzXMs&#13;&#10;q3IsIfAaUZFociyrPp0SAk8DRaLJsax6jiUElgbKsawmx7IqxxICTwNFosmx8P6sINHkWHicVzMw&#13;&#10;Z2flWHhW3mwDRaLJsazKsYTA6wVFosmxrPqkSggsDZRjWU2OZVWOJQSeBopEk2NZlWMJgaeBItHk&#13;&#10;WFblWELgaaBINDmWVTmWEHgaKBJNjoXXr2U4mxzLqhxLCKwq6DmW1eRYVuVYQuBpoDbR5FhWPccS&#13;&#10;Ak8D9eKY51hW5VhC4GmgXhyTY1mVYwmBp4Ei0eRYVuVYQmBpoBzLanIsq55jCYGngSLR5FhWvSss&#13;&#10;BJ4GikSTY1mVYwmBp4Ei0eRYVuVYQuBpoEg0OZZNOZYQOBpsyrGEwMtAZufN5Fg25VhC4Gkgs/Nm&#13;&#10;ciybnmMJgaeBzM6bybFsUCrpGEoIPA1kdt7McyybciwhsDRQjmUzOZZNOZYQeBooEk2OZVOOJQSe&#13;&#10;BopEk2PZ9K6wEHgaKBJNjmXTcywh8DRQJJocy6bnWEJgaaAcy2ZyLJtyLCHwNFAkmhzLpneFhcDT&#13;&#10;QJFociybciwh8DRQJJocy6YcSwg8DRSJJseyKccSAksD5Vg2k2PZlGMJgaeBItHkWDblWELgaaBI&#13;&#10;NO8K25RjCYGngSLR5Fg25VhC4GmgSDTPsWzKsYTA0kA5ls3kWDY9xxICTwNFosmxbMqxhMDTQJFo&#13;&#10;ciybciwh8DRQJJocy6YcSwg8DRSJJseyKccSAksD5Vg2k2PZlGMJgaeBItHkWDblWELgaaBINDmW&#13;&#10;TTmWEHgaKBJNjmVTjiUEngaKRJNj2ZRjCYGlgXIsm8mxbMqxhMDTQJFociybciwh8DRQJJrnWDbl&#13;&#10;WELgaaBINDmWTTmWEHgaKBJNjmVTjiUElgbKsWwmx7IpxxICTwNFosmxbMqxhMDTQJFociybciwh&#13;&#10;8DRQJJocy6YcSwg8DRSJJseyKccSAksD5Vg2k2PZlGMJgaeBItHkWDY9xxICTwNFosmxbHqOJQSe&#13;&#10;BopEk2PZ9K6wEHgaKBJNjmXTu8JCYGmgHMtmciybciwh8DRQJJocy6bnWELgaaBINDmWTc+xhMDT&#13;&#10;QJFociybvscSAk8DRaLJsWx6jiUEjga7ciwh8DKQ+MTd5Fh2fY8lBJ4GwvbtJsey611hIfA0ELZv&#13;&#10;NzmWXe8KC4GngXAsu8mx7HqOJQSeBsL27SbHsivHEgJLA+VYdpNj2fUcSwg8DRSJJsey6zmWEHga&#13;&#10;KBJNjmXXcywh8DRQJJocy67nWELgaaBINDmWXTmWEFgaKMeymxzLrudYQuBpoEg0OZZdz7GEwNNA&#13;&#10;kWhyLLveFRYCTwNFosmx7HpXWAg8DRSJJseyK8cSAksD5Vh2k2PZoVQSeR8CTwNFosmx7HqOJQSe&#13;&#10;BopEk2PZ9RxLCDwNFIkmx7LrOZYQeBooEk2OZVeOJQSWBsqx7CbHsutdYSHwNFAkmhzLrudYQuBp&#13;&#10;oEg0OZZd32MJgaeBItHkWHa9KywEngaKRJNj2ZVjCYGlgXIsu8mx7HqOJQSeBopEk2PZ9RxLCDwN&#13;&#10;FIkmx7LrXWEh8DRQJJocy653hYXA00CRaHIsu3IsIbA0UI5lNzmWHUolz84mx7IrxxICrwrixdlN&#13;&#10;jmVXjiUEngbixdlNjmVXjiUEngbixdlNjmVXjiUElgbKsewmx7IrxxICTwNFosmx7MqxhMDTQJFo&#13;&#10;ciy7ciwh8DRQJJocy64cSwg8DRSJJseyK8cSAksD5Vh2k2PZlWMJgaeBItHkWHblWELgaaBINDmW&#13;&#10;XTmWEHgaKBJNjmVXjiUEngaKRJNj2ZVjCYGlgXIsu8mx7MqxhMDTQJFociy7ciwh8DRQJJocy64c&#13;&#10;Swg8DRSJJseyK8cSAk8DRaLJsezKsYTA0eBQjiUEXgbCsRwmx3IoxxICTwPZsRwmx3IoxxICTwPZ&#13;&#10;sRwmx3IoxxICTwPZsRwmx3IoxxICTwPZsRwmx3IoxxICSwPlWA6TYzmUYwmBp4Ei0eRYDuVYQuBp&#13;&#10;oEg0OZZDOZYQeBooEk2O5VCOJQSeBopEk2M5lGMJgaWBciyHybEcyrGEwNNAkWhyLIdyLCHwNFAk&#13;&#10;mhzLoRxLCDwNFIkmx3IoxxICTwNFosmxHMqxhMDSQDmWw+RYDuVYQuBpoEg0OZZDOZYQeBooEk2O&#13;&#10;5VCOJQSeBopEk2M5lGMJgaeBItHkWA7lWEJgaaAcy2FyLIdyLCHwNFAkmhzLoRxLCDwNFIkmx3Io&#13;&#10;xxICTwNFosmxHMqxhMDTQJFociyHciwhsDRQjuUwOZZDOZYQeBooEk2O5VCOJQSeBopEk2M5lGMJ&#13;&#10;gaeBItHkWA7lWELgaaBINDmWQzmWEFgaKMdymBzLoRxLCDwNFIkmx3LoXWEh8DRQJJocywGlknim&#13;&#10;EHgaKBJNjuWAUhENTCQqx3KYHMuhHEsIrDZQjuUwOZYDSiW3gcmxHMqxhMCrgvgTD5NjOZRjCYGn&#13;&#10;gSLR5FgO5VhC4GmgSDQ5lkM5lhBYGijHcpgcy6EcSwg8DRSJJsdyKMcSAk8DRaLJsRzKsYTA00CR&#13;&#10;aHIsh3IsIfA0UCSaHMuhHEsILA2UYzlMjuVQjiUEngaKRJNjOZRjCYGngSLR5FgO5VhC4GmgSDQ5&#13;&#10;lkM5lhB4GigSTY7lUI4lBI4GD+VYQuBlIBzLw+RYHsqxhMDTQNaJD5NjeSjHEgJPA1knPkyO5aEc&#13;&#10;Swg8DWSd+DA5lodyLCHwNJAdy8PkWB7KsYTA0kA5lofJsTyUYwmBp4Ei0eRYHsqxhMDTQJFociwP&#13;&#10;5VhC4GmgSDQ5lodyLCHwNFAkmhzLQzmWEFgaKMfyMDmWh3IsIfA0UCSaHMtDOZYQeBooEk2O5aEc&#13;&#10;Swg8DRSJJsfyUI4lBJ4GikSTY3koxxICSwPlWB4mx/JQjiUEngaKRJNjeSjHEgJPA0WiybE8lGMJ&#13;&#10;gaeBItHkWB7KsYTA00CRaHIsD+VYQmBpoBzLw+RYHsqxhMDTQJFociwP5VhC4GmgSDQ5lodyLCHw&#13;&#10;NFAkmhzLQzmWEHgaKBJNjuWhHEsILA2UY3mYHMtDOZYQeBooEk2O5aEcSwg8DRSJJsfyUI4lBJ4G&#13;&#10;ikSTY3koxxICTwNFosmxPJRjCYGlgXIsD5NjeSjHEgJPA0WiybE8lGMJgaeBItHkWB7KsYTA00CR&#13;&#10;aHIsD+VYQuBpoEg0OZaHciwhsDRQjuVhciwP5VhC4GmgSDQ5lgeUSmJ5QuBpoEg0OZYHlIpoYCJR&#13;&#10;OZaHybE8oFREAxOJyrE8TI7loRxLCKxeUI7lYXIsDyiV3AYmx/JQjiUEXhUUiSbH8lCOJQSeBopE&#13;&#10;k2N5KMcSAk8DRaLJsTyUYwmBpYFyLA+TY3koxxICTwNFosmxPJRjCYGngSLR5FgeyrGEwNNAkWhy&#13;&#10;LA/lWELgaaBINDmWh3IsIXA0eCrHEgIvA+FYnibH8lSOJQSeBjI7P02O5akcSwg8DWR2fpocy1M5&#13;&#10;lhB4Gsg68WlyLE/lWELgaSDrxKfJsTyVYwmBpYFyLE+TY3kqxxICTwNFosmxPJVjCYGngSLR5Fie&#13;&#10;yrGEwNNAkWhyLE/lWELgaaBINDmWp3IsIbA0UI7laXIsT+VYQuBpoEg0OZanciwh8DRQJJocy1M5&#13;&#10;lhB4GigSTY7lqRxLCDwNFIkmx/JUjiUElgbKsTxNjuWpHEsIPA0UiSbH8lSOJQSeBopEk2N5KscS&#13;&#10;Ak8DRaLJsTyVYwmBp4Ei0eRYnsqxhMDSQDmWp8mxPJVjCYGngSLR5FieyrGEwNNAkWhyLE/lWELg&#13;&#10;aaBINDmWp3IsIfA0UCSaHMtTOZYQWBoox/I0OZanciwh8DRQJJocy1M5lhB4GigSTY7lqRxLCDwN&#13;&#10;FIkmx/JUjiUEngaKRJNjeSrHEgJLA+VYnibH8lSOJQSeBopEk2N5KscSAk8DRaLJsTyVYwmBp4Ei&#13;&#10;0eRYnsqxhMDTQJFocixP5VhCYGmgHMvT5FieyrGEwNNAkWhyLE/lWELgaaBINDmWp3IsIfA0UCSa&#13;&#10;HMtTOZYQeBooEk2O5akcSwgsDZRjeZocy1M5lhB4GigSTY7lCaWSWJ4QeBooEk2O5QmlIhqYSFSO&#13;&#10;5WlyLE8oFdHARKJyLE+TY3kqxxICqxeUY3maHMsTSiW3gcmxPJVjCYFXBUWiybE8lWMJgaeBItHk&#13;&#10;WJ7KsYTA00CRaHIsT+VYQuBoMH1TkuUlMbMQmoUsPMaPBALHl8TUQkwjWXiIJIFA8iUxtRDzSBYe&#13;&#10;KkkgsHxJTC1ksiYLD5kkEGi+JKYWMmGThYtOJV6mbybzQoIbOk3uhSxu6DTZF7K4odPkX8jihk6T&#13;&#10;gSGLGzpNDoYsbug0WRiyuKHT5GHI4oZOk4khixs6TS5m+qZkzEvijRGlY8jCtZ1KyJCFt6okwQ2d&#13;&#10;JidDFjd0mqwMWdzQafIyZHFDp8nMkMUNnSY3QxY3dJrsDFnc0GnyM9M3JWheEg+dStGQhYtOJWnI&#13;&#10;wkUnrExaq5KFO7MrUUMW3r6HBDd0mlwNWdzQabI1ZHFDp8nXkMUNnSZjQxY3dJqczfRNSZuXxEOn&#13;&#10;0jZk4aJTiRuycNEJUyPoNLkbyrzZTpO9IYsbOk3+hixu6DQZHLK4odPkcMjihk6TxSGLGzpNHmf6&#13;&#10;pkTOS+KhU6kcsnDRqWQOWbjohL0RdJp8DmXe0GkyOmRxQ6fJ6ZDFDZ0mq0MWN3SavA5Z3NBpMjtk&#13;&#10;cUOnye1M35TceUk8dCq9QxYuOpXgIQsXnTA6gk6T46HMGzpNlocsbug0eR6yuKHTZHrI4oZOk+sh&#13;&#10;ixs6TbaHLG7oNPme6ZsSPi+Jh06lfMjCRaeSPmTholOvLyMLd92pxA9ZuOtOvcKMLFyPkpI/ZOH5&#13;&#10;3ElwQ6fJ/5DFDZ0mA0QWN3SaHND0TUmgl8RDp9JAZOGiU4kgsnDRqcdtyMJFp5JBZOGiU4/ckIWL&#13;&#10;TiWEyMJFp1JCZOH6O5UUIguPFSLBDZ0mLzR9U2LoJfHQqdQQWbjoVHKILFx0Kj1EFi464YNkcWAy&#13;&#10;RJR5m9lNjogsbjO7yRKRxc12mjwRWdxsp8kUkcUNnS5XhP9eeiQkFjpxu96yMNGJb+yWhYlOHBi3&#13;&#10;LEx0ssu8ZWHaTrYCtyxM28l67ZaFaTuZVG9ZmLYTy3fLwrSdwPOWhckVTTeuKCQeOm9c0eRyRdON&#13;&#10;KwqJqcUNnS5XNN24opCYWtzQ6XJF040rCompxQ2dLlc03biikJha3NDpckXTjSsKiafFjSuaXK5o&#13;&#10;unFFITG1uKHT5YqmG1cUElOLGzpdrmi6cUUhMbW4odPliqYbVxQSU4sbOl2uaLpxRSHxtLhxRZPL&#13;&#10;FU03rigkphY3dLpc0XTjikJianFDp8sVTTeuKCSmFjd0ulzRdOOKQmJqcUOnyxVNN64oJJ4WN65o&#13;&#10;crmi6cYVhcTU4oZOlyuablxRSEwtbuh0uaLpxhWFxNTihk6XK5puXFFITC1u6HS5ounGFYXE0+LG&#13;&#10;FU0uVzTduKKQmFrc0OlyRdONKwqJqcUNnS5XNN24opCYWtzQ6XJF040rCompxQ2dLlc03biikHha&#13;&#10;3LiiyeWKphtXFBJTixs6Xa5ounFFITG1uKHT5YqmG1cUElOLGzpdrmi6cUUhMbW4odPliqYbVxQS&#13;&#10;T4sbVzS5XNF044pCYmpxQ6fLFU03rigkgxb/8Osffvv7n//5b7//0z/++of/+ONvv//0p19+/tPP&#13;&#10;P/3+y8+///zTf/zy83/8/NO//PLzv0SaX//w119//7fr2/jPn/7PLz/P+8q7aHTav8V/T/OGPzU+&#13;&#10;/Z9/+d9//K9/eSX6/ae///LztC4c4j4rxEdcGNvcUu8v//TnnGLmjejTOzjvRE9093v7rv3716uE&#13;&#10;mZd4TldgfL/2IOn23W9/+svf/viqyLvMK+22zvNFHM/bAifU+ur95W//61/+/bf/8sf/l3Tc0PEK&#13;&#10;dCTdup93+dBSp0rbtG9XFA0/c83uK9v3z0RVXhZ9Rt/l7YZIZX0seeU6uAvppJ3539VHV2PwMPMV&#13;&#10;+8jPW7BcZxdeP5PiWmPwM++FdPdcoeSU9kPWxMGdFo2sqdMLcL3OgYPLkc/PZp1p7mtvO6R9Z71v&#13;&#10;zWH3qbXXBxvQhsBlR/E2Egp1ftKRPe2Hft62Xqll2c/1XlfsS3Tlnv0OPvd1Xy4Px7zNdG1zcL/x&#13;&#10;2VB+QW9fl3YBIClY+7UU7bv2b/9+m66gyPh+7sa/ffe1dlzCFS+NBLECqGjY5vd+K5crehbJlUsY&#13;&#10;jJYMDCYEcwXMdBGBM8pfr3i2JuUyhOki6Pj1WN8LqR/25RO4X+5+knJ3dhoZnCzf+rC6/8oAfyvV&#13;&#10;0oYR/XGxvDN2eURo3/06pdfrwx0blx8N6G78Lw1X7OBxxXKcY6oZzx+XG6Hx6xVnSlpM0Av2rWCY&#13;&#10;jz0OcpydB7BzL8BqoFj/+UtD0UBygYnA1hYZRZnYvTbptO/av+37leDk0Wa0+rXvcj17qr2dCKcU&#13;&#10;JojXNP+u2bbsvcVXWlzalL68WLTQcbiS8Id9CUVCyU3fsICSNS//Xn6neQt4SpPzKs5Fe/EzlqhN&#13;&#10;NrmWre5XbaeJQ8rNBO3z+ymO9l37t30/U0rTEXD1Cbd9l0trqbDdF1U7b/t6uex6m7INba+O8TNt&#13;&#10;mmvGqrNF3PMzs3zrx1xW/quVzMPdveSDNpWsabRuLY7pes31rRjTYW9ymv+9v/txb05PxlszRDyV&#13;&#10;e04MPWvasa3m5u3YtnOvM/xMPa9lyvvnkk3AUU7WrY8+ZL2gTVeM2S1ZSBZbL13PoYt5ee8aflzn&#13;&#10;OZqwZ93Sviv15OeuGAM4d8Yy0QzNKhxNsVudG9KuHl4m5q2G4DFV+679276fMRy9ZWmptplo333E&#13;&#10;0RJD4yQP6a4bUJYFNc5NBj9j7l7zYq/4QpP3HtmxCp/H5ueSWRhdzk3Q39K+s16PdjIyfmZBkWz8&#13;&#10;svVA5eHnW5t+LnnbWlDBkPZd8vZ4zz0fFMPq9xkiRm2z1rms1uqtd7BBPVWlN2Ma+ISZlm8urZXC&#13;&#10;czuXk5TuYp2abfyCqE/IPKgiU8DCqLiCs1hoU80XjIttSp36zPfYr+PU7zZlfHSgYHxOv+3w87L3&#13;&#10;dQQrnXdQw4/HJpVs71+xVWKHkWeXBSPb1+7ciHQy0u+SWVT1pRGz1JthLZRMja/zfJTc0r6zHhH8&#13;&#10;4Wd2OL3F+s/F1p6ZgJs9wh6frpx3ySzF+nbmw8/ESfUZtTdJreQ5+raXzMyRTd1MawOb08iyStOf&#13;&#10;Y93RU7e+KpY8xz64Zf2yx+MeDVvJWrr93CDUm4TlQCx7T8UeWBtnro2taCv5Dt4JI9CHNm96yMoJ&#13;&#10;48+esZXcBl2tzlAkLDhbWhajGdsInr2f78N9okl6Z4w2J9uO/NdlSYg323tPHbFvT+aXKOX21FfM&#13;&#10;C7r84ABIe4sMC8u3hiVhnfmYWnv1lVjvSE4THxeTz3LwNeOPMGDOmK8QPn5ua81bazcr2mrLYevu&#13;&#10;0GBH1mNa23ft3/N7lpbvgR97hOYxa599alLuPmrRcGxaQKPspFhUNYyxizgJjFbrJ1/31XeMg1Zg&#13;&#10;Lij/denK/qi3130nheHqWwkWEOeytxeLd7ab5VjY1QcNlxy/7QR+nWyVHzRGXxGB0rzk59L4dj8H&#13;&#10;O2QGVx09D8xT9zxwSiNv3zB7cU3HaQSYFfJw+nJjnpv16509DBzAvzpxZQLtEcXvrX1DyAW8lY69&#13;&#10;jvLN7KrC4wKagWv7rv17fc9+Y26uk/W5xGz+/e8P1jJNozCBbbHS8s11a6Wwe2iGY2VqksGPZ5JN&#13;&#10;wNmMH39m5dZ/xvj1MLIfT6krZxfa/pqmjC3OOLrXcFVetmHlFmvZUK10QDOXtGY8qHC2Tq5l/qv3&#13;&#10;BBbrWm6Tdj3v2G4jYVrZmF7BVHTUy3WaFMMUXdH1/PyaIj+W/B2fKki/4qTm9ZhZll+6f4mdjfsI&#13;&#10;2tIdL004MM8yW9+2f68ahvumzZCs85Z+FUT77mO7bCw1mhcxSjmDOXq7sCE/rvBx1GY6eu063j+v&#13;&#10;eICu7QU7heHJ7YyFr9vlWCYs2AW2AEfb1nzdLgfuhLZxijlQMd/qe7ULW4v2RvzMmHo/mtG++3rE&#13;&#10;H9jxtpIKt3EH3Fu5T40KbttjH/PKDiO7m8Fh+BNfVmplPXEyIa1JeTgt/M/nr+OIzgXlv86aYlaX&#13;&#10;PhXgTJ/S2o13b8IPcBnHm+n8T9jk7xr720SR9nlPVk+oeSoVM1Dry1y//NdZW1ZGcZT4SsrUljPG&#13;&#10;krZG/uBgpDO7V5759h0vk2Gb/rqKHV2iN+f2c6cKTan7IoCVVPdgxNKvbjm5VfDRLOOd4ODWw3Yv&#13;&#10;KW6QWLGMZjUsfF+hYkJPp+ZtzfSxkcFJ31HGCJBFzeAevhfLIrHZ+jf1USsW90Yjuz6spRjz3fnV&#13;&#10;e68PIDZEfdcWHqXPk0Qb/NfQoXk7IKJjGg7bZ58ahxUADEwbUUxHCYExsnurx2Ik/4rLvm+Yuf6m&#13;&#10;G7FcUP7r0hVHbV+FdAvRqz/xCGhfEegMy/Pd3TFozqAHw7zZj3Bin/G5rVgs//M6wcYE2Saf/utB&#13;&#10;2qYUroJzPViCwgG02zZ6ZV1+LhZ7xpi8hrGVL3Mj49NjUX52EJTREIuQBvanRo71e+vbFYdRXiId&#13;&#10;DLGGT9Zc4SMeVgtfzhq5oO9MO3gGr+gB3D3Uqm0Hvj/t4FbBxF/VDdot7SYfmNq+bGMoYx0HnXm7&#13;&#10;NmiWc9ph0jd2IDy8G9uZK6k2Bmte2rL9StdnpWZmyrZ+YLd3botKwMC2tOeo5pWVS97asGhp9+fP&#13;&#10;K4Y470BeoGrFxib7s43I/XWOvoNptO1A8O9cSTseA+htlXn/9at+zQV9DYyNxmq4C4qs+9G+D4yd&#13;&#10;FUeblRaGH96Moet3erv5NxbWKlMCxs7XzWm4xEzZVqGicxpRZ1PhHVraXj247ewsitHaRxgG8Fxb&#13;&#10;tYbc+blZcXiX/VS5BAxWOSyrLsQxY52nAHrGYKxbjLtSY1tgTWi1c81dqC1QboZ3Ce9K8s2mLrg3&#13;&#10;MmvgNhvE7ouRWC4Wh0mbDWLBkZsR87i1RmYlH0069PyXcJLafrl6j3CP5l1lR3n02Lk3HtsEeo0e&#13;&#10;Elzn/WZ2t8wTV0XbZ+3f9vm2N45kWamnTsu3z59t0bcEidp6r3329ciaOT0Z5PfLiuGHm3tE+ldV&#13;&#10;Ie4A18pl90gR7p2z03ppH8bEzAl39klXOQznPChm7h95NM8v3gL2pWOHsULm56vMmM9OkJWGxcwq&#13;&#10;I/x4rxou4YRLWU94Trr/9d14bdjgXw0280rNHuUd45hqmZFz9uLEygFbdaVlBshDA18DJ4GvAfu2&#13;&#10;au+S8ZZ1vVlBg+fq4AAxvMrW6hw8dBqU/MwCsSkGO3LOeu+S8fg0AwZYgyCvl4yno/nW3kO6Zw12&#13;&#10;YrI7O4OFpJCZvOjHxNl+fvliyyXjI5ua6Vwo5fQhvUvGp9pbmztl88w48UwuGD1LXrnuieapl8xa&#13;&#10;vWm90qdnT71Lxpz2FcjN4oO+hViQq2Sw3UdvxlT+60IYbguc2FdaRklersG0kvXVnDAncR8JlXor&#13;&#10;xshoVhKHxuP0G5ZG1QQserDGyn4wr08nTG73dq+3NRkkLkdfmmLMkacbtVYy3pg+b9OysSAdK4U1&#13;&#10;3ht5EI6zPA1OVLgH0axsBd6XTfx4PB9Mbr0j2dnkOWdiDfT2H7K9z8sNtj3o3frZW2oSPBKL3Kuf&#13;&#10;icg4R2TvyAh16B3Zl5Pvn3EvdsdmTI0vGBRbmzO4fYFMBae0SoIj2ru/IVw+YuJ2Fsm9zhHaYYwq&#13;&#10;VkLtrUlccCy1cz9TbvCD5/KbGVVgsLMvR5nrZzrLsJ6Yy74rXh8s/vKw2fH7t6nsgzMXo8bu+yo5&#13;&#10;9qlGawc93ew27mlxZXHYgAdHrzozmq9r5ns/RwxnTx13mhitjdMiNguv9iIGUKgLPLIRzdV+jji1&#13;&#10;NOjw7HYLyBriK+fDRxsWu9uu9Y2rIVpg/JmOzACEyHmHuILzvrLKZbW1yWU3V6J0r5NGEWn3vvim&#13;&#10;fdf+7d9vW49b7pF5jKD2Xfu3fc9a5zrcgG3HMdN6on3X/u3f461tzTu2X/su16alwh3ReIHwgssQ&#13;&#10;gPDru/UPXRoeyLYHRUELLRFS01YIn4AIEd22Vh9gDNnRTqfimfZGCBuKpfsI7kzKTsd2c/Vh6DJC&#13;&#10;mt5vH3TNEu4syfvEQmiGDIGdBe51XUEwBuH3GaelnRfg+/7ZtITQA0tnYe5GloDAHhMIrNVEHzNV&#13;&#10;bvtC1/qzB20dic/z8lN0g8N+AcN8mboP01KEKzevwNczXsP4hWqoh71tCmFTWUdEQ3491nBKvXWM&#13;&#10;3XWzty3fj2OHGRWH6aU6LgVZiB74vvr08almWzsjONPTdO6lYy4r/9XqB43GSD1npg+rCHDUNg0r&#13;&#10;VlmW7tBxa7NEb/fPDcGt7q3MiKK4GGJSsSP+QZs+8CU3HXH6nbu1oQ8+14z3sDqndnM+MR0TpdSa&#13;&#10;/L5kfDCt9pqxTzud+beafSyZj98M6YeFLnvPFpOHAxqDnMbmg0mkhUkQ5Ah5Xe/NgEnbdbwdNn2E&#13;&#10;sM/thp199kVmvn9mRdnZUZzlp00p1hkk9FUdFkLWR5jgHkSD94otSq4zfdVmHLxVrJrrdeat6R6+&#13;&#10;c/ecTaC7HzqAyY+OGS0hO4NYy73wv2BHwdk5vnPPCoLZsLHAvlLRReeabECkfr8yjV62hwnjcbp9&#13;&#10;h+9zadc4iaCy6+zvvLB3yK5kNvRsHC8ELwz7s9F6b9K9xEFdOmIrnZUfcTAsMa60nI3JW3KcGGxr&#13;&#10;WqPhz8hTPXNiDNgrNc6Tr3rzS48WG6U+gJjZ3kD8yg0Er7C3/sAP/uYYWj+0f8+WZV6Kl6lfnc7n&#13;&#10;mKOr09tn33VRsdC9Vr0zZqy7I77SDacW5zuu5iAFm0QprZV6Kqff32kw+T7em2jhw+T/frS7fdf+&#13;&#10;vfLn+AV+lKv2n/T5Tu25zeWdlj13N91f1p4beQDLVRpzU+fYmlbt36Yd64e2k5rx5vb2bd+1f/v3&#13;&#10;rG0vqHKgYO13grTvvq7NQnRdc5yC6NjTnmP/q8qwieNA4VWX2FK3MIlWVvv31G1B+RZFgCdpMlSL&#13;&#10;o0Q9uI9J4OLUsBhf6RYpYpP/AvWrNt9308b3fQJk/RxBC3ll88kmsQfkudFWSsSBJXPKz3s/m4Pp&#13;&#10;lYhGfsa11VJHxELdzgcZ1y5Yxo9JrGiaQvgZd2obl+xGT9KgWUNOmwGra0fJtxEY92M7Tyoq28DF&#13;&#10;We5+r1Pr6PZvA2OqH2vBVkr77os2xWvRWwWDlBYE0uSMiLSWz/2IaTJ8C6R9zI0JYGPL/6NV3o0G&#13;&#10;m94VY0YQO/8lRnMtvx6AZL60uCY6iL3pjwZgOMyuToafiejYjNnWzmd/sPNhXriGBMwqLtX8+deq&#13;&#10;LQvL3WvGxoPyNsLv8ZdreQ15fK9tqcqu8oqqbA3KdjDcmucQZZtw3kzYf4XBbmDDaOINvLTNBeUq&#13;&#10;si5Y4dvPLNG4X9jVPmv/XvrRx/BD5+fs0m+AzmW1RKRpbRHhwAmfTPbE7V1Zwu/ncblgApt7iqKJ&#13;&#10;v/tYqU/FskJl93VlTGTD2R6ttVhRhaPkrElEm6RRgW+TNcT568wjDO8LX3/oWMWLGxG6r4zj0Gnm&#13;&#10;htiv9KNVmCFc1lGfrlT6FZeHUdvwXDQDBXLyed3Y1r1XHdjVXCzrxBaLM+MQmj4j52Mjg8i2bmfz&#13;&#10;yFIl1Qfito039ilxqn6sLR6PxlLQTsOzcD9uZKbGNk5wxEaI0pgxtW8Tc5wKk76NI1utbwHjFwFc&#13;&#10;Gfh412PhdfYqy7aTdxtW4Pp5eDb65z9as9HtESZ75s558D6vtVzbv5dd+qoG7bOPPRWN0lT60Cj0&#13;&#10;Y/sV3fNJrnAMN3eQ2VMcvGbtclWNrVl2NAGJvW1WgzHPg58ddHf1xym2Tufm+uW/ziYi0rcvNBd2&#13;&#10;IOdIauMMfqEv+tiKEXoywic8JK0tFo77G7HRTMSdYCAYJx6FGHAZJ+haM8bNChm1uCH3triB0Hue&#13;&#10;qAViuX75r6u2LC2aqXsn7bXFwDYnzAJLdC6h+69MVG0Ev3+tFUuIRNsJfKgtM9S7PrdGZm3eRrDb&#13;&#10;tzi42kqVs497DhoNruq6kh62htomw865exwzJxyDTjwdm6XahvuqhSyzG8fNNvYt9qG9fcTMAmhS&#13;&#10;z+P3JwanjQIs0uvXWrGv83JXUtZnOUARUvBtaO7j9tUrV1pG0znb1IoNL2LTGAY9M8z4ZYmRujLu&#13;&#10;M0aDFOHWLH2vX2lkYxoLrrtPvBO7itSMxH1HdPo1t7J2SfMJZ/X6zSUEdrD2jA4q1ZZtLxbuypje&#13;&#10;O6NrW31iUdZqG2fUpjTb4JA5moV771lqxTJlNyRzhFdOaI1KxYHuPI2FS7JZKeiS9zmWbCDyX9eC&#13;&#10;7BGj4Kzth2KjOm25di8Wn1FzKr23UaXarkQ5NbYDp4xssThV0k/ofVg34QdqJz/Y0cBNl/t2XOlx&#13;&#10;Jc5TRuYrAufq+TuSQVQznSxvhmev0hKlzbvX9LzOcTLlRClD54QLTdQ+a/9en39VtfbZpy7MrcWC&#13;&#10;Lo2T77d0GmN9J1zqQhyk38MG65LmS/mAK5zHzeK7gB2HWN8F9OFJqExbRDCFXjf/9F+JpW/zG1fL&#13;&#10;QQaXkcNU+mgUAKsAbMRo8Vk4dMKS2fe6XqYX+9UGMPfm1ztIyCai9k+bNIXPsJuz9xayIeQEUqRo&#13;&#10;+9VIcT9Ipt/PEdV1ApVYkPsq9Xva4ftq2sHz4we/mvVL7djKtUVkgON+fjO3zFWnWGJctnd6cnIv&#13;&#10;73mJXMR/f5oybC+rujQj8DMRfe1ntlvGTERa3no77SAxZhEbP/Y+nlJWa+1n5tm8dOVn9G4/g5R+&#13;&#10;GCHXMv/V6rzHjQ6vfsHuk7WUjC/q2k/TfwSsprFP0COpW51H3OSy8l+tZCDftcbS56Ag1lPspa6p&#13;&#10;AcAEeIblbVD9bLMvPNFm75cTkrX8XDJu7kYLR5Be3hizpGJj2rJmsOWFNZ7klfX+VTJ+mnP+vpk0&#13;&#10;wT8OP5Z0LVWA8sJw+679e7XODMLadjaGC2v5c4HRvmv/9u9huq95lpXmFVY2TARftATWpKXCmZAZ&#13;&#10;J1qCWwXaz0xe2kVYwLZWYRUWsXrVRVDE1+HSu9qD6fg8stAsGrG+4K4ZJHCZHSrgDuvTEM9MYCyt&#13;&#10;6VtGS8s6YsqzW5jFNkFhL8UYEK9I94Q73KZdMTZsJ3l46/3PrU1wy7XgZLlJ1snGixHAgiXfFT9z&#13;&#10;fKDVmRUzLV9v7dgMtrSkPL2X79ZOho9gMymZ42IX5U/l+dYoGXhhvc/mZJkcp+jG5oxLTZplAwNx&#13;&#10;iCv9TLxtqzO7K/iWz3X+kp4LlGGjrvKZY5lHzlZ7zx0f+wqHY4uwhwfAIuS+IoqhBXAEOQGTkPTG&#13;&#10;d9guGcFvzUzyhd7JVl0jmbVnC8t4zV3selOT0BnXyjYI47h3IP2MNt2qsh/qRFGuZf7rKhlHADFo&#13;&#10;F/QxfMJLsLFkAmwjg2MrohgXvvTpERfbaUtqIwPide/zCO4URliqFO15bQRYbJB1bm3iDjAYl2LP&#13;&#10;af9i6ykWMwKde0NGlGTro/bd5zbaOa/5tXngTFm7Polp+HXAI1UEHvyatbAAEYQc9Sy2UXiZrpHE&#13;&#10;ZlV8AizZcOq0RsAXkXdw/Ayem9Vjz9DHwf/n7GyQJTlxLbwltz222/vf2PsO0hGIpOqSL2YibpeT&#13;&#10;TEAIoZ8j0WfZf5kvCM+n70VGJ7HIvjrgx0skoqdGvKqEC3n5LtxEM+jsHdj76r/cM0RKyA97AXpt&#13;&#10;PS97gVjTP78GOatn+mLaufdhmzdz5mCXhJVhxQbHu7R9et3/2AQhEmfPn6ROn+U3nZcUBtNcgcra&#13;&#10;x1NumU9NKyobpV/hF4ihWXvL7fx3tq/9qty4OAcXjWFvDwHTPlXodMZ83O7bbP4lrz257x8iJUio&#13;&#10;4PvPs8HblPqPYsqgpfON6u0kO3VC5p0swlkKa9C2H3Cd9H0rXSJ937VqBPiskyDzMd7H24/d6REk&#13;&#10;HfF0TboTowx5/ZmOap86F6ICFWvw9NK+80j1gkJkfnyyOmuPQpwisDbZnBnyNWMyyw5+zOzcMxs4&#13;&#10;YxjSsx9qCUe4tyg4/VSIZs/YLqXzYF/EoXHZM8RJnRnjg0/33f8XyoGZitxbBfPXxcYv6pgchwZv&#13;&#10;m4P6LPsvU5vdb14XcmmTeEDGOHIGtUmppO5GHxjop0oDAuMG/ZJ3e1/9V/asPEDHgf8gzrydhEy5&#13;&#10;il9CD866Nme4upJLOKfewMlpjGVdAWtCL/0Mxp+hxRueJlwgW+wUecfB6Pg1oewP1N72js7S8mdS&#13;&#10;piOUmWUvPNpT5S/dXSAA0HWSsm7nv0lNIRZrThw+FdVxO/91ewLhycz44tDEBnmX8RzXjOCvz1b0&#13;&#10;clBTnXK4S1m0oBy6cKqgtUOohiq9Nl14ON3P3LKNlHuvf+Owzrd0xn6nBFgoaWTRHjjpA0e2f18e&#13;&#10;bwch/xFH//R9/GyeBY6xOmv93TPlUJLsHZ4pkZM0ZMSx9WLQGA8IwGWHk4Goinr5GMWkuKf31X/F&#13;&#10;SiMR5ELwuwTttk+vgEX8xx3ngmGIZzAHppxLRG+cZ70vz919/j03L9a0Ej/iLbfzX7eHGe3/xibI&#13;&#10;DPyFGx/t8U8lvAHVcmpabue//j6b2D4DLOqJD3S7Phu/RRKC14zIYur5XjPUNHR/k4YAWQ9dceIB&#13;&#10;GU66o1UJoHVBOYqxwcCxWsruLGiGR+q/OcbfshdCGcYPh+/l5oxFq0GgxCFKOg2QjcHzNTOOmCIX&#13;&#10;VRb4f+NGUrbw+MYYKdMO9uJmZjJmUs9DRRJM8TtPoF2DEcle1jQ8U+C4ZsoGyPM/ah80ZxqsSNp0&#13;&#10;rhl6lwpZrPuMIwkcuPskTeusF517pnqnd8qzrgJ7loElOwgI0yOOcA9u5nqM9vaiZzTBQmc+Cy9I&#13;&#10;TBeicqR4dpJI56yBUf65rMM+y/4ruQ9bVpbdEFvKKuk+VZKHCDWanICHI0A72QwHcFpq2Gn4J1/M&#13;&#10;GQOxanqPVN4+KVD0KhUwBkZ8Ex23rTOJUPhk/ZjD+IqDydqtooAInf9KazZH+q/35ppurCN/35t7&#13;&#10;exLsDPxDH8Ll/H2HULOAvZmzIGz564cdRb2H0lyQZ8B+f/g+/nIHUjk2pkbrcR95gqp+VQ0HUS6A&#13;&#10;57rFEFcyHGJlCitQPNHOG2zBDxqlR2BJ/fuf0mbIFJYL5ft5Iyh9rj9sB65wa3+aGQow5/B6Cjee&#13;&#10;Y7Ds4VwOXOCqdrVMHIw2zJMs+ednhNS5Z6QSrqBQDx6ABLB0Csf6MdrD1jNVBArFBl8V5Ln31X8F&#13;&#10;ZVEN6dmjxqrpq0nAmZ49MFiwR0x5rEoQOTA8FC92OHEAPu138SH3LUzaInFjL2HBIcxHhEypvurH&#13;&#10;BRi8s8aoYCTPz6A2qpcWdV3IXzC4OVho243axDQrBRwsJ2Wpk7c6ffuvpDaXW1XVEOEJIzo5J0V8&#13;&#10;zwKTCAZh9z4w5I1PoBlZvZszMXxVoYk5o+ZvYQiSpypViBwt0iFaz/gCqtIvHmTdqBz7r8+y71ra&#13;&#10;EVKPFYbM7GBTyu38N6nT7FyEzN2ubcazrOO+axUUTNVQyTv/bjQF4+baUBEk8Rj7zPovj3eN3RCp&#13;&#10;6rAbQjsoVnZzouD005HHWOamjvA75553GoHCy3XE74od8YPdiPFT/ipWeHrR/d3zzLD6y19xCBCv&#13;&#10;4R8+GcZlsfGIAcf+QomWA+LILeeeOSDs3yFGm9iR+jQIDt/kytnFdulbV9UXzHFozqg+9z1TGR+e&#13;&#10;GzsExYYgYDvXUDbx2cYGwj8lVEvbIavfH13vTbEBIYCR8NkzNlhYwHPOulor4ONA4onAbD1zXqR+&#13;&#10;R1yTkX+Y85fIEm4/Ig2SDfhG0Jm9Xh99mpS3cqLMr7+JUwStPtpzcOwP7b94XBXcSLA96QoKpuea&#13;&#10;fh4d/h1zL0LkR4sfBwQ2Us6fgYZsXGZz5FTZbnlyol+ScdXsbqpP86XcBANMsz9GP4sjnbcphmKa&#13;&#10;9776r5Q7wAVU2ibWS8zTORUvpRx1+ViKd+NUhQDtf2VgUyL0viwfsk/e+hscSH50WQW389+vY/yZ&#13;&#10;pmSP1Mw8ttoJsJogMzkIrLc+M3jXGYzKPJpaX5/ZN14jHQfDbXQgU6oiCZ95DS8yVqTfEB9900zZ&#13;&#10;CX9zzM32sZkXuux0RNT6lCDNLnO7lvZ9bqb++hZ8GF6dScf1McGBTZMl2YTIZY4Rz+0Lb1Tb6SrJ&#13;&#10;tiFSmAyqfH6aWNCmhiD7cY/7MWGjN7sC/I/jxcrIDn/MnDMGgUPCIPN3RRdgBndcRc/C3pb3otO3&#13;&#10;/zK18Rg7FgqxpLau+qSwSD5Y+JfK1fbHxCTN1MBEy5fW+9r5gjiJ14gOUgb8yBdUnvP5iKNE1mIb&#13;&#10;ihQKD4VDrrsSQSAQSfTjVer3kfZfppGAMPkuKokudGw9Y+NYHKKobuXIMPblLYrV4bCZKWi9r/7L&#13;&#10;PeMJd3AFhSKxPZMvMDS88Epi3ucM6sMYG5Iusn4WdO599V/uecE/EAJkkfqcsdbTquPgJtzc+QJr&#13;&#10;i2Mz54xgq1Op99V/Zc+4GQpagfcUZab1zI4nRBGfZsehRm2PYQM/RsjGwB5z3jgSqGdF1/io7HVW&#13;&#10;eOHIrT1VYXAz5vwEbbT+63bHma2YEmpYSBdufLQuF/7Z7oWTRK9YOMEKdJccY++r//JqYvUYO6Ty&#13;&#10;W90XBotOHA2YNbmf2sAWFA7FySa8uffVf7lnHA8+7zEg0y6aHMzGtODjmN4NIICQhIuCzk276331&#13;&#10;X+4ZNK0ZhVPhf1v0kJHgac5Py5vaNVPyTKmLn4+vNQ02vy+CkL7H3DY+Oo8Ua4pITagG6N87+Vfx&#13;&#10;Dgk3k58USe5JybcREaFYPDj+3DMRaePC8H3B+n3hARNZaKLnUbihP24HotYnZ9v76r+8OnKKpbaE&#13;&#10;xveAbi0HItypjNXGkcu4Ue1eoXzJSqzDFMcVfrP+aQzjOtIIOqOMt56X8xJlFd/AizmrUEHO+R9V&#13;&#10;Nth6JqZskkD4v3f9Yj1m8F7f2dyc6b6qFkE9kBVM54tkw0S1mqo0yxjj0v68mrilMiKszAT8NZ1o&#13;&#10;7Gt4ZzA44MKsozeFAF4bw5vRYXGD3NMUdcgJ9yMNjNNyXS5u/ShUFM7CrcYYLvOJtQMQopzYoE6f&#13;&#10;Zf+VHLxCvYhIbUkIfHri9FSEPRTRmrNKQ/lsbjih3lf/5Z4XjB/G13bXowJYrrelKpZEAzpJFgQR&#13;&#10;4de8GOtOXuBjdfYmlS2w3fdP4z5JBldp8n3OAvP7MdrMB23xPGcALlaBSbhUrKOt85I6cUCCkp+D&#13;&#10;5hUMiEdtxsV7X/2XqU1EMtEIWlEO0t4zzGvt7z8OaDb4OjDqJhdqV0Xvf72QkS3VQU647dOrJwuH&#13;&#10;7HYucNsCkaSYs6JoMbC7dV78e8RleLcrBHgoCLOOTxM6eCLSJyQImTUQdNe7iky8KusnZ+6maxNA&#13;&#10;qURDhpUF72tXUZuiyrwDtc5acndzxnVSuUwAM2CStpAK0jteiDij8/4Yoea8MXSzvJzpsmfUudRU&#13;&#10;hN8H9LN9mlhDLCSP6Xl7TEgpdxWPXUHismcKRqV2RlwBf2vfVShnMx2K9MNtMbAHq/zXW5wTWp+u&#13;&#10;1dKRoKMDevc5E1Ry7jr3fuP73h4zsJAksMNSp6PvYGvjuZMJ+QCwyD6pfFbeRrfz32rPYeW4QwVT&#13;&#10;oKzb9d7yLbni0yNJwJqCD31mePTrsqyZs1ocvJbL+VJ25twzHtZCFxHB2GiKxSAleJAciEM6KGbP&#13;&#10;SGdHWThAZm5Y78tz92w5670tcExQSVULtdBobw84BsUmBoEdEjbQt/YopbnSpOIoX/779wmZFA3Y&#13;&#10;sBET/PJ9XQKcfMg2m5UwPO4+e89ajrMUgAcwGU72qs8DaoGjsnEv5pTugAgaQL0PNuq5Z/Qdy5ln&#13;&#10;Si0MRwTQ2wq85XZMSkA4nYtRvLkBkmm0d5WEtx50/bGzk4u7lCeaXhDRIwsHsS59lv2X9yGyyTwA&#13;&#10;jgPtp/dMlDwtOXbMAxMp+9ORcUKQiai87LlJKWXO9J6bAEQyb1IKNaXyqlmWOL8ve8bZmo5wZo+E&#13;&#10;26jNrjMLUduE3doHBo1SZ2FdWOcx7suehX1N3ub8Zan6p9HQnbaH3yfrQ891xv8KZ4RcRzeNyMJl&#13;&#10;z0TVvXcPsNqRvJe8TWbP7vlpCYMIt7AE7npWVNggBcwTTN02Z12s6MMKyCcmeH8Mdiw9/+g7XHw0&#13;&#10;Hl/2DHf6cAd1ulXYRCJVmhwiw+kBRW2Sf9mVg9rIIxJdxlpd9kxQF47UShFcJml9mxR+NjsliC2m&#13;&#10;oK6epb7nfsbLRs8vOIyAk276jZ4PqSq4W20mA1fYI7R4WMA9xNsNud9lR/+VkuR/UNtxL3z5MlZW&#13;&#10;GYafAYxDflp+277d4XWlxo1xzwDuHbVFQWPZUUy3IlHdZmPDbvsZeK7xJghPwDwv1pl6IcIZx6g5&#13;&#10;bbZ1hl8rGQrg2laRAjMW+zrXCgRNSv3LOWNS25dA/rJQTY3aMKCZV/6MEFKTwzglvRiEdNDy9PZl&#13;&#10;z6tXgCjQtmGl6ZjD8Hamsl49UzIGvGRQDM+ckgyue2aRKxhw8F6vCY1K3tkEDb49ODR6pj6pRPx9&#13;&#10;z4u/k0NuTxPGDeTMAbz1uiC2LUaLIQHLZn/e97x6PfHlbRov615ORqrAIkt7z+wM5w2OyOebntkX&#13;&#10;dlBSI/7hGmUFvGGF0t0YsMUK/yFudl5na4IpQ3ALC2I09hO7aeKJ3M5/q/0SBWVdHhrvUVJBM1sR&#13;&#10;uD8xlfreaY91fUmXVO2x8LwfaPoFVwHayDgEkCzp3WL3fY4mk8j1v8C9S8r8hCjFv0n7BBlctdeI&#13;&#10;Uo6NEe04yi+xcS4gVuxsrBn7YPr55myOq0C0z4k+qKAc7P2MXOEIis5tEmwFM0g5/LCndn7RlU6m&#13;&#10;IwjmuxwO3c2dKEz4hft1+0j7Yzz5DTUvDbFQGTPy/ZC1+0gXzAK1AVjQlBlu57/eCWt7ECiPqNnW&#13;&#10;vtGv4vGMyu0+rJk2TO5P4Qd66KB9tEAJJfv7kuqynqMc9AhyZvCXsw7gEzldN0p84U0UEk7Z5E0C&#13;&#10;SIX3nry59fY3lkGWG6IqGchpawNu57+mu+Cmxf1IIJ8qbue/1R69MvUcHLradXEWuJ3/VntCmcmx&#13;&#10;EDzjV8s6PdrPCAzBm3myu91xXeX0rVERcv21ScTl8WEvomT/ti7yZS9+6HmOFx8Y6yV6FMvgQSjy&#13;&#10;olHvnv71+CMp7ZPl67mbpuTulRRA9ceT+8MasINzzXD7zrKp/u6HmXH2WgZLQvW9AqMtjzmEtokj&#13;&#10;Hq2twPUJ+X1IjXPPBCkM9KKmRsqCSVPF/3JgsDhpwJ3kn/ZM7+vLrsMwde1cZCW55d5Dc9f1b+W6&#13;&#10;gPW2Zc17+B16DO/Hx1SpSNk0376jGL61+S5CelMdW8/kfv3q26M9LoLe9rzMGXTS5vpuA0PL6uXW&#13;&#10;cAEs4659e9sz2JKUXJOri0vWTyuHdcPUcYmWrmYLTQ3h8SZWu/IHaG5i0I0BiTLYJ4/3mp2xswFn&#13;&#10;UFoQgqsUUq7zVP9lDsMC8M44KK2AfOxUAjRgsNckiZg554yxgfcg5Ubvq/+qnjHlkztBXhCg7HPG&#13;&#10;DVKPkWSbTx4qOBqASx5d3Duq99V/uWdMfjsbDlgNMvKQL7GQE7I750x2QIGRmPMbHIKScA0DOUBf&#13;&#10;iK0CK46eubCNhMJOErwT9mQA9AWbdE9tFrkwuARh8pbUmtSKFwUPBfe2nrFCnLNN/E2Qnhc993ex&#13;&#10;yLZPI/WThfAdyNhpxx1uAAMkJorpbj9zpAkeN3YkkTpESf80DoNaSNX426wa/INmA5aC6NSLOS+6&#13;&#10;58QwLdSe4F11HKHp5fHUjykJoqMpTuPOzT5rzdXA8yy9WO20i6GU2/nvp/bmJrfrvdVbjM2bg0Nt&#13;&#10;13eXzTEh0zWztrXeyguCeIYfyuGwlWgD7OhyiWT8YOtt4gRsl31xpAlnIfE7PmJ9dL16SHYi21tZ&#13;&#10;OizXEoJkkDCtxmZEAauqC2Kaa8COq3mmNthV6zxk0u75V4iQf+y0Op1IMj5tm0hV9Ar3vvovr7OM&#13;&#10;Xp9mZZHPheRjPnJIAsPf2Oe8PobaQZJLai89a34b2BNsy+wZ6myuCrLwHKpAL0Vvf0Pt5ZjlRKGI&#13;&#10;xzapeQqzpnti2Hr+A6+mlNaLdV50B8C/iSNdqL2oj6iqG4hs1R6adtlX9rN+SgowYe/B4MrVL8/B&#13;&#10;1E4tE4I7aG9oGe2VQfLNWlDr3D60nhg2f/PLuIBOpxmFY0L1NqKfOa4+wxydVKAQUaRIsGbrKmIs&#13;&#10;2zOOZ22v8QAONhVmkhmz2tYV1xKaUqqtRASOl6zx5fVDLgljr4fos2BK2oCk7sWbpNzP25H6zEyr&#13;&#10;nKHgpGHE63isCJBb+a9b4+EJFyLZ3sBUv68Wo8l0UVo/V2v/9jJ64G87J/RZeDwodiGWDuT4Sshl&#13;&#10;fYDqvtBz27LrCre2BDj8UxFAJUCYt4crD+Jm9Az7zDaqaIJhT/5L6B4t4uv+ADeeF2TReurQ/ubn&#13;&#10;/QEcSu4PMZb8t5UD8sP+wLWI1BxvkYfd1R6QyUTi8qGukWu0AHSLQI03QYCNh3f7QwjS/Cw7q0N7&#13;&#10;lETICaHPqoDJRn8CpOlVR3Z8qgZpWlkCEOqJshwa5U/0R5VODZTWKpbwdbUWHlzH4xF0vvB4oHjM&#13;&#10;/jBBaSMhAGCDreY8oSGBUH6guPuO3ojYERWPd1Dlicb1+XzhJyRnGoOg5xOAxfpOftp6gl8TXgNC&#13;&#10;AP1k62lvzdqGGoVOJBT5Nq5TdTfZIn5HtSr0juWqarOk6BTWNhyH8yEA5KQcgVimFb319em/kn6q&#13;&#10;upN9YidFlLs+iyqYWrZSw7r2AZzK6/xFlp/6VKJsxgi59Eg3hS3zpGKKK2VyZG01z4gbu9iKDJaS&#13;&#10;wL2X/iu5UnD0mCdx6rRjPU/gWy5nAHJcwZl1QHhHEYTiynFD1ws5gCsJq1ZvcsWhIjLrZ4lU51Yn&#13;&#10;JE3cuT8cwazxJsIuhMSd7CH+mN49BR62JcPLgBzTZ1VHAQWldYquaatBxne8e9erDEp/GJWO1V2n&#13;&#10;KosiKCiFYAuT4/WtouTs/wQ+P7rt24sNoHh5zERqnFfFzY48oDiSx6Fl7tPnRgVbyEBkBKducxju&#13;&#10;5dEhgUmxKE8fozx1i1FreAIdbDU8id07jIolx1qvnXIa28kGTlP79LrP4UqP0RI26FqYslFiK6Dy&#13;&#10;kL/bXAEQ0yET3ssKklfzXD7LwbKVuF2mQmkMSti0eU4iYPdm/PzRp5c2NjSoGXuxcWFl+h7vuJX/&#13;&#10;unUBcgRkKyeDWx3XTReZBotJ9+hqFFYefqEksBT9Nh+2WTInCPdUkB/zOfXJfaCTCXGKRRyv5BS2&#13;&#10;qX08KAepPc2neLJywCrK9MEO9ZRTLhJQzuJDirerIn3wmJv5bzan4AF5K7Hv5AJ21r2b+a+bc9wn&#13;&#10;q4FmT5jKx1UCJ132LPJJUZevg+GkwzrUYAgMAgL8oTX7MFZlSsZlKMflIPE29y5FmlQwhPEUvbG2&#13;&#10;8nQEDqpCnu3hFO/18I4FBCqIZQR8mcjG6hMYqn0kWFeEVFunaP55VCHByDoz/frc+i/zwfJqrVR1&#13;&#10;u34Yu62jMcGcCYqdTIEZ+qZbPDU+ODiWY8SzWyhsgc1G2o6V9dBRUax7kfyrvYp92USg5LuBWUo8&#13;&#10;386J9lR3VifbdbL2X0nk5ag7HTHL7qZlR9A1yfDuAKKrOvdO3S5H6XO2mOmp9ery7nnQ9vlt217x&#13;&#10;zlrV5Uh3s/6yOXCh+lNLAGuL8RY89tQw5PBzhy9VF+DTab6edKJlMz7VqUWFe6mlwcoJKTkof8AK&#13;&#10;M2KDPJZjcpUrHAq5195qo4tj5qnk4vbN4/SgHqOBph7yVuv+qszLdRWLBqxDtRDWeapUQz787Ck6&#13;&#10;8RExZKlR4pSn0UJi3BdzRyZWvEkQ8o30JD6vHDH1yZx2LBNESK1bB/oGEv1ghfaZfbFiUSCzKCfm&#13;&#10;qYICEJFz5qMVq/Yhq1t770z/jT1JTEimkuYF6l1xgfi6W/nvsfUzv/UjJg67AwV39MPeBpL/wyx0&#13;&#10;aXz6PORARoH5Ni5ao6rk1wcA+mtrMCfpH+akk+vxe2t2axRuITSgWhbfW1NYLOeJAlvns+nYVz2o&#13;&#10;CoDv70wARhRvmYoAbEklHlNT8QxCRnTv43O5Hxd08RscOR4l306Dpb7VciQBxXmE9LBBUtk2FHWK&#13;&#10;AbGnI6vjSu9ZbhzUhZ1d3cbHDYo5Pqv0sqb24Itx/iCWhYocxRp0avZfQVsUfL4bn0WF7CBWsJ+c&#13;&#10;wuMhZb229AGFWzK5AEAmqdLHPr2uuT9040pICcUsf9BXSeYyxAITUXk2nbPO8xE+K4dMScFOJtxL&#13;&#10;af4qqN3Vi3EDYux0CAhY+DifY5/EsVNJI9aoTKSFBQW4SNmnalbhbjR/YiK6jDxAlrwC6YpXluuo&#13;&#10;xzUKbZ44hmwaHpiXblgsSTRINevj9Jn1dQM3+GaP/yBtPstyFHYujR1jU+Zvyc8py/soUz7gNMw4&#13;&#10;Dm+RbbLSn5tUXbuW7D2M0f7wl8rZiRbgTwR9Oe2bjRZo95n6jKmRAoc1cyv/zbEpuSBnBPy+6u65&#13;&#10;1XE+nKWmAk7PLgc4KCigFkNWzfYW9xZaKH2uVBV6gwwSDCk1fgQ0ZVMbmbCQ88gk1Cn/48Lg/6NE&#13;&#10;aTpwgNnkpdwPHvZ8kyoqxBA+a9DlM8riVv6bredNnwztru7JuOk9yUSZ2/AEzG03agmOZceF2vFV&#13;&#10;q/zWgXIj13jHECPMd07y5CPPw39jPohyn2cDd+bIsVudeIK15MqF2LVk+fYoOSBG2Cwe6rAaR3BN&#13;&#10;dpS+iYe63fhsrLnvHKHkfqwPGx+m+j4fDp+M9ui+v4DofdwR+Aysr9EaBN8P38ZZlVOjRn95dDze&#13;&#10;I60IZKalBOOqEszCror0cz4O8fc8uwXPSdnItewofid5cOxzOQOUAtO2COhg19PXDQdYL+uAljPg&#13;&#10;M78d+wTvkacpLkNV42qfHfWpgsf3DYDg9+UnY0fd8AQlRFU8YHzwYs+ikiQlJRU4koOS39aNg0wO&#13;&#10;+dEDoI++bhxBFKnKh7jGGoHRb12Wdci983xONCTeg0UXn5Uzr3mfBS41gZ+CmFLWlntKrPIMey/9&#13;&#10;V8ozFYNJSuLt7ZcMUI+J1JUY0ChesC4qiGi7P5U2Wnun92IaZ2+kQ/o0oYbjY3d+Po1BBsijPcZC&#13;&#10;ZESwpljE78exSttyIsdro1DVOgWFOFU6Q6vMLpWytnCtri4Ca59PiYXc70DYk9Hmqyjem2MQAa18&#13;&#10;4dEtehgjaN1qAYMNOJp0jWfMtBO2/wry0i2Zi/4wVtb2YTjVDryRdNe6/Y3zLLVvaPEGZ4lrQKH7&#13;&#10;JLL80P3DJFKnYoNaKYG3zvbTuvb5fWEMQvRO3ESfZxhBrR/4AoHqyuX1lk8p3KsI3CAjy9OLCHOT&#13;&#10;A0wcD1mdCDU8VIw++lwdVSG1LxkTpi8Opk8VoASJ0P0Sv5DoylQcHMOAQiW67JXC83kCMeU4RuZM&#13;&#10;laAbu6omszw8UrbP7cvKEBRBLI1Bs3nLiPlhZVSeJdPr8LzFPq8hoSEj+eOTqF9NgcaNrOp34yEG&#13;&#10;TPW3jfcQ6sfFrEyyeBOnUJPncrSCNIuHZrAaEBUJnFBGWdrQRu/WRUV/0rFIlBXpve4K1QNPgc66&#13;&#10;bHKJ48V5OL9xrpnjL+apavXJC4RPuiKKLxr/ZvAYpa439qQMpssEEp3/YGD3ESTXE6oTtEys++Q/&#13;&#10;MXriRNEaupgk+R19OF5kF56n2c8XUvlVO35sEwDtEdf8qP1xSYbBV+KA8lT4m6fpIGF9gQ7stvko&#13;&#10;lMTv6lu67qXxEc4i/luMDffuCxKqmp0/K/Wtf5ZL8PzZOhfNntzZRS2F6LNOvyv2VGH2VE2fJ6PK&#13;&#10;vDkkg/xAJ154Fx2GkhXRJ9vwhS5CrEpl1eNYlGrePout6bDW48zEtYzSFW8ikjlt4hDoK9h/BXsq&#13;&#10;K95AZQRK5KGbfBRJMOKcfDYVzljmSSEJYimjT22cD/x56pOKkISw801xRfusCpzFLiRsvdU7oVCD&#13;&#10;08CJsk+UVO+l/4p5qhhqCnq271bARTkGLqbDNg+zzEQQPMdlUhB/wX1XPASAVi5YrSc3hEu1Xcin&#13;&#10;7ALfmYX86zxE+gS6WbyJgfmCtsQdVfROfarKZBwCnorqZ1lNZsm6WMXpUM4ZiHxla+Pg9C24yKos&#13;&#10;+v9R3ig3wFYL+ldFSL/JG5bN5UdUTLqj0GBX1PeYLOjzLm/wktq/SYW8T3UO3HdwCfFdpe0P6gG0&#13;&#10;Cgf2x/kQ5TO4GDl6V1GKHFKjzeQC64gKkmsNORyRoeZPAv3CBg2ewLcfu+aOD1XMMGZFjY+8b8I8&#13;&#10;wRGDYyU+q4v3mlaGuV+VxODJF3IFAemTVlWHe5IC8Wznk8b9aOvGgAKC0o1dg7R/geWXTp+AFF3r&#13;&#10;sk0FzTuZD8gPGPPWJ1yW6iVFq1IiXdEWPZp8gxitmLEtGYX0KoeUOfU0O9ykZXv95s0hHe76hE18&#13;&#10;NpWB5PXkbHDhRN3J2x2wREp8mRa6YtpHV30SAFWmqVYFsY8bfSWfXOk2uwTibjyk8qG5KqAiMsns&#13;&#10;rk8tU7Cm6lZ3WYbmZ/ObClkkDrcBMUK/iROiPL39ZOi/QgLoDPRoOX56/WzgaY5Lc4JtN8lhAvoK&#13;&#10;T3RpUBwa0GOeXd6QkaiMkkFV2Rr2ebuV/+bYEMqJVkdde/pee2viQDBkCAxK/1QVYbf6YrjIvZCZ&#13;&#10;ZrjscZnHTH4wXGgKRm1MBnBS6J7mSmJSqHCxlhwDXZPgoQID480R2zpS7rRapM4IwR5v4vhpjIc1&#13;&#10;QonjfEh14P0hx2oMCM/HixOWz3JaB10x5ruWxoDk/4oBobS3bUIar8qlxEN056FOPTjkOE9oZk8p&#13;&#10;VyJsU1EE0gOC8ZqWxnCA8CXhEf5nrjz3iZjOsLYKk7dKz+xHgSrHVE4Pj/zTe/nCfyidjnEMH+0d&#13;&#10;/6EbckNYDAntqQkE4G+oHsELSlDo6wIgwrAiQiovcvXIPfrfL7O1qVs8z0FmvN5z0bBg0UrGaBGZ&#13;&#10;H7yHnWIhBeQGtWJTnDv7pFxGnvUUw+rHEURgSXOfebfc8R/WuO/v5eTuAh68OtfkJeHlxtdy1YA+&#13;&#10;rGWf2RdeYEnR9GNV0V7HqjLmH2QRSUD/ZEC8OKiGpCvWsuTGkxew9lSXXCKZ2ylDpbyjEcZSBf7J&#13;&#10;ZWqagNCsdgKq2lmnEeSjwegTFfDFaYVXAKxSriiyqPfJHZRYd53Figgq1J6yiDDtm3yuP/BPJeqT&#13;&#10;EvD98gokHjwZA8J269U8kCG8GTxffsU72g4/SbyJsdT3NltXkXOtGLZvV7Jw4zK5ePbKWakK33l4&#13;&#10;MmwOr5Wp0S4KRM9i9qVWKX1D+EpruZolxRVdnBKFCu1j7ZOjvOx/+RzaUv+rYpSx0i/1ulVFhWm7&#13;&#10;b2U4B4LqB11SRSyDtL/GNXYppbedfXA3krsjJ87Qep76K97nFGDEPJSdt0gTUuAcgVRlyQ86Vh9B&#13;&#10;SE1SPuSsGn1SE7AfAKsrA+bq4o36ekKK6E1QKgzuep4ktCrgOd4kDtl5iJImTpI6+DnYtxmLACOI&#13;&#10;TnTfJ94few6efo4hL2JAZIx27YTSYErYHaNFor+4+xmwgspBjzdZz37oYBbrAkQ9fBq8lAMyjha9&#13;&#10;5VNlAGussZIKBJbRj4fDtHEr/83WhJLSv/UX6cGPjLxHa8L3MVjkTPGXW504i0tEwBCMd8gW2VQ+&#13;&#10;1DF5OjV7arhsHlGMcYtgbegXq6yCCyX2ebNJCiSwNET1iYr7qKiEXMmHiLUX1jXKhGrDjs/Ck/2s&#13;&#10;wf+nco/xkM/2ARF/xngbD4nxFlU7NfuvWD0UeEXox5tYRz2vhdtiHdhhp+01gYADmQgEIF/oV8hA&#13;&#10;7L7okyO1S4ol7fdfwkrdrYErQPAZjRYXZl5D/JD85qWYofAJqUf/C2UKvu9W/lutnTc406Xpwa1O&#13;&#10;NKSsjT32uKZFsUWgItmcTnhIngc8k3Jaue5Bicd8jn0SPkmZieWw64tACxz4IUy16UJQIzcMCaaf&#13;&#10;UB+eb1IFLZuviO6EinIHLlTZWqMaIjRGa7SRsGuW1sf5cNy7B/iwO4jRjJ07CXX/3hSi9SFUeWHz&#13;&#10;LW8iHbr3mCQBQ/bRfrYwDM5OX/KtW+cLp9Nn1n8lJZd8TdAAv9o2xgHk3AS0I6VGrYwENCiNL8IP&#13;&#10;GRK545WZS/EfHv2g0FRTK3cDr0EW6J0PKxtEuYrBSFd9qsJniBWA24rzLDNBrUi9+JCBgUMtrUjY&#13;&#10;7FVSKl4xB7DxIW3+fmKRdlehtKNOrQMClWB9EnGeaUdX08Rp55CRinB20hJITmFF4BjPXFtrnCq5&#13;&#10;mmhqJBTeOycVn4u9qK8qpWKh7TIV6Lcltao4YL6pe76D+R7z7JsZn1nKGcLU9ivxjlv5b7A3e4Ft&#13;&#10;pJ0PnzE2z8qtTltiySNlb2fhBXPgkkeK11C5kstkcQgiMqM3XcNxBkK57xihHIIZr1Q9dKxUPvhx&#13;&#10;PtrmwcZQE9fgd6ijxpMxQlqLp/q3T7OfG0XoS5ZsneCS9nxIOVTWVUyFaGkWMXys5qlP+OafRNfr&#13;&#10;ouxQF0xxeAqPy6Cq7i7u9gpOWe0dkRwGIlkkZ9h76RSXqzYxXsjKn65hHnI3iEjrf4O7l/XpPaVQ&#13;&#10;JYhCqG0cOP+iGHTfE5I9o4tss0S612SXh4TXKmDWe+m/3Of8LPHd7q7HUVED4h94HhauRbL7hvEv&#13;&#10;B/Cxz+/n+tQI8NZvuZMYu2lsf1E0tnXTlUVZOAn0yj/feV+F3tIMuFecOMVy3biigxL2jUyIsvSt&#13;&#10;yM8RvtxaN8HBYmPif8hq5Fe8L/xaemulX3ZlbWimwXwKBW6a6TAUB5dxz01Wj7nrE8xGgn+Ive33&#13;&#10;AmATJryCsohbiFW+jzy3MGeVxh8SpXNH/xX8SRzdt/Sq+H0/8EDhGDGjjOPNuiFOnaYxwaQM5N/N&#13;&#10;E6xj6p3IFwa8riczc1ldvLZckNUecnA494awWThmrvqEeoZjP+2/Fd0uqHrDe4AcU/1mSQ0cV2KK&#13;&#10;W9ritrQ2QUZRhtnNmnj9/kx0CkMT/GfZ+2uAXub4+cQ6rSepBkb+DCu/TQWfs6uC6Tq5rj0LdprO&#13;&#10;Y4HBgxOuaIttYnyU8lI7+XC32CA94T3IqIz9OXbN/TxXGAlmYpcJkNqgNco67P4eXOQJPZMbKaI0&#13;&#10;d/PErEwHAwy/eafwwJK7NdiE+W5+LcGPkrZv3WWc9VYtFGltbMJW4ZyNPp/+O6LKWWKMs1guy1u+&#13;&#10;BaRu+CJBPcXGF9aE1Mjw6PPpp0S/SJnw1v2J2ZAaA75phRLXPpdo+cMfqwhXgntmcPpqPeV4M0BM&#13;&#10;ErTtFTRKo3CefmcANmylQQT6DvjOVZf//SbgkS/i9Wk9IlsAS8RyHoCYgmDHQ7ns71cTjRTDNPoc&#13;&#10;J+RKWTRHylCEdFMMYRsQ8eA8eBWaeNMnMsEinqDa9lkYLDkTQdPFBdYDXrMQCYRg4ji/Iq2MJzP8&#13;&#10;M7LDLUMG5hEL6Eut9BZDNd6Gmki9TX8EMhw2XLiWoinIwlgyCnb20lzYZlh9GbfFCLLW1GX6pmlx&#13;&#10;GroCBWY/alTsaLf6EryjtY9cn18/BO5Q7oVcHir8pimTzaTsJz0ivNvXFsGhGI2eCeKUI+yz6r9S&#13;&#10;T1autyFx8HcjJCA4Z5KJJ/qz/xhMdMi6enK9i/4rO6RgvxMyGGiTN4AHOBxzhqxcH42KUPxK+5jI&#13;&#10;7psuCd3mASLCbZ8lUIoqNCjHltkeooXkTgQz9cb+gAMNka03rYMouKUDcKykzqhG2b8Jzs7j7gMM&#13;&#10;8UxazPMM9lEeoKuNuhPT+hQHN4Rct4ygIOljEfuMAd3t/gVXgEHQ9Vjtb2nMmudIhep94hJITycq&#13;&#10;dmgSl30e3izaYifWZ0GKdNqCNDBoCkzkC/2OqczPwkOdb5fPPqPtK7jCyIvLeS6YDU6tzpor2kN5&#13;&#10;fI22DXSgu9ZDYnWu6b+8PQnFe8ke88RCqEQ66eS9TwAdabq9pC0ZKCqNN9jEnFDriWOOkzQeYmhu&#13;&#10;fcJhaTgXg93RVnmf5j5ETV9PYAy17VEqN9ouAgPRN9687BONIM3i5xbEglCa2JBDgn122nI+p+iv&#13;&#10;nX3ZJ66ujFoRENoOfRyOhCJGn0/BCLIBP1Q8lCJ75CGfgT5NADivym++41ZHjsNRY8NgKMxt4pyF&#13;&#10;6LZ9EMUanBDWk+rNO6owM9IhPn0WlFolE+TEq0983r5G93Ofnm9Shago+YDRGxmFg4UZp1v5r1sT&#13;&#10;Odq5ZGl9pCFjwowcPQyEc6OhKoTlsYCI7tcroJ8RLYlVfimF8feqWOjYtQ9JoUTDdPc/IUbEvIxT&#13;&#10;/qz3bVQhOV1lW9UbAfAfktp1H7y1KFoXoMjfPNLwf39CxRA0gia02i1SI5WdNLpH8m1YQFTc9IV9&#13;&#10;ns+5T5Yj5ddTPUZ/sN37xJyxz1QzZAxo8fv3Xvov79G5r3GDbp5R0g1wJYzPPiF7eKKqnglEeCP5&#13;&#10;2G9JoSdkj5ix7rDVVE4PS2aSlBrq2d0eB57pXFii4782IU54JeVKmVi1xynqBQo+BuQMxMs+5xn4&#13;&#10;NOu4DpxEhPHZp0EIXlslhkUE6dOWEX0F+69cT2KvmAzxJvuwzxMHkSN9woZt2hAGRTo5qHFY0aDe&#13;&#10;i/eMe0M7dVgDjdzjdCv/dWumnGOTC6/CaG7mv9mcxtSTGFNR1DwO3kX2PZujbrk5uJ/tuNmb/0JK&#13;&#10;RuAbkpGBtzXv8/aQcFXY6GJM8VJxCmgoLqCKEQgS3PNRQaUVul1YEwezekf7KKkh9U9+knsgfqSB&#13;&#10;6oblScZBHzbTQrLelycFxtPnPmI6TqQ5KdDyaRISHJIFuJoKXD5BYaGYMspgWBl3uwOpWgcr3o/N&#13;&#10;PUG1cIBx8WHVd+gaEKFcRHo+ZZ4vhA+eKgop5qvMdvswosnzkVnZZwu2kUhhvIv7P3Twu9kKdeKV&#13;&#10;wd/S48vKjKMmbHwYS2TzjCCiXXuI4b1CE2B2zoucSKvZ5oOfID355NBIJq9rSzUdljcGJbvUu7sz&#13;&#10;Uf+VLKXrpr112TGbosnC25NARF7SvnWrenOpaZbj85LIv+XAjhE//LT4fAnl5YcfzmFZyEJbSOQS&#13;&#10;BMzszrtuqc1uzxWX1m/RElUWcEUhXXOMabPOlkPMNYrQOAhE6+lltwQ2nDPJFuk5k2CFgBXF6pG/&#13;&#10;uKEbuTUd4y04Gc+20A2nbjdhJDfbfAmuzJfczH+DCTi2QDyHQKaWzozBudmJczig8Kc7k4IKs02G&#13;&#10;IgHxKsSwKVRE9uBKy/Upnj1O/BsrRW/94SsnCchgA32fFsldzuXTHRkpmliyr/MSKNQYEuWEdcWb&#13;&#10;NeCcD3WTjwr30Gc2bjUIxkZJS6l1xSZCRtm5jNb8F7y9fVoB2/g0m2dLV+PtoX9oW4Dswj3vc7Kv&#13;&#10;Xv+VDIBjyYhOkAJMausZDk38O7uGk3Obs+qZJkkQf5+gxqa6+8S6cjSGTLe05ZfV+dqeA8xHidv5&#13;&#10;b30fcFUeyNK5wzL49n30cc9CBaPsffF3j5RjuzoDU4CjrG/jMxmJibGbkgzceZ5/y2P8s2YmzpoQ&#13;&#10;OXfcwplMMfvkNDFiOxP+hA8F8xjsMPh0fwwkK5kJQ/Jdz2SpWDzjGROafhGUxPJGrYPs+c9NXwAI&#13;&#10;TwioBkZqxVminakNGMxhL0SWku9az8vjUX2snVeC4GsBYocgwD/I0g89z1HPC7PmQi4Xuil23t38&#13;&#10;9Iw/ItmAMiWTd3tf/VfyMR5MkTBGze7qmgHURn31p5Fd3X3MY7R9vw2Q4IXfi3dhXtNLvWzkXNhA&#13;&#10;Ub0OmeNtdkauMzIj49wP3vbuqtkC5MnxqkRqrPCyaz/QaBTmGDTSZW8bxATBaDQ7LoaBoWxsg0cZ&#13;&#10;qsbbQpKeOXIfqSBeacWg7oMVEy8uI322r0tAVRn2Ycc82iv12qPiqoxdHu3tEctFOVVX/0E+9vWR&#13;&#10;N28b/wdKz72vWGiPPG8sg5TYpE7jRpjrfO5/6HlldF/TN3fguk2wxbqKvO1AGPNNz21z0/O2D1ap&#13;&#10;g9jphsomdejZ69hn2X95N2DupZdPCD6F/BvjomSVRiATYKM23i+4IOUdyYNe4d5X/+We13eB8/XI&#13;&#10;CVri8mlpBHvPwyJLmfWS2trAlhsHebc+BlMV7qzJBitJUFrCWH1InfOcdfml6YVPsQctWMhlMTg9&#13;&#10;dyGzvi1M8P93nYV33dZ56Vnz65YJAxtFBlL6jftWQhL1WfZfXuflTKSQ5gZy4tPzwMX9qwsqGgMu&#13;&#10;OwP8pdD7L3qeZyLJ3hia26fxOyUbkKUlnGXreTn2iHhQQOpFz4sU4ragDevdDi5cp78fJ+o8TAQf&#13;&#10;e6ezQcM83QDYbXEddLbhCRoLSaBri2ChTKJY5TkF0lBmyD21F0VUhXh75IxPM6n6NAC78enaVZQg&#13;&#10;cc0kAtKAJ1+sMzU3lD4yJsUyZyHY+WnBh5Mk/8CAoZQtj9Eick/iFJHv/HrOhGNgnOxZwLrmQRqZ&#13;&#10;TglGUWaeFLSVw8YF1u5ZlVlfSE8yhwryoTzMTTxiQjpksdyNPefcHkO/V3MWSjnm/K9qHvdtwzYC&#13;&#10;1pCPgWxt5zORYKdIE00mpvBmzgQ9rJtzRu4H8Go3o4WTFNypzXOndQw/1JueVWs915mw4y63kelK&#13;&#10;1hoMiJq2qyzsM8q452PVa7Te1OVl/5XSU0hUa46nT1PoCekRPR8GhsmeEUNBsXBXvODtn6iNMWs2&#13;&#10;OCzG4qV4v84jKhOT4mbLfSGF3fJikEGxsz6WkC1eqtROX1Onb/9laiO3fT5jb2w5LcCMRsx/DEzu&#13;&#10;xU0bUg1P21G4h/OSpIdmsGnVYJdkUsVHwSPFYfBZy6c9YGC3R67aC+PvnmeG78BGHIABhTuaKFK4&#13;&#10;N73ZnMG62Ko/xn/jPplZeG8eMzv3jGnkXTuItvXMmWQN80RyUlt9Ir1eTXQHu/fR0wD49ElpsT1n&#13;&#10;BH9P4eHhMm6gBi+imjDKQk7Ohf2wo8JnVtWjQi5u+e4Mg3MwqXOFVdvshbzgxBcgL7iJU7hXf2Lp&#13;&#10;QAF4IYlQbb5FYgBMOt5G4jGMe3mBWEcK5rsA0PdJUT3GYQ3VE+5lGjgy/vWt2op5CLNwfQpToP1f&#13;&#10;8zZT2iAyfJo5J0ko6wnCvLEBBSKcr8Ki8L73U+fm/ivlhSrnWBRx1XYWyKljFqXTJe3gcaoa9l1F&#13;&#10;HQ3f7E3hFUotnOfsfe0+ORGKkKxwJbG63Xmk1AhMGuGMx8DchkLKoes8EpvaUnWRiSihGSJgo2RW&#13;&#10;7d3+Rz4751Y54lvhMKw4onCxOkrxwZ/dV4daYil5tB/TE/jo2XM3jbSbw7PBW2ATvKZu57/ZXncd&#13;&#10;FBaKcONDBh9pqjhdnhb4pv7aSr/9SapRhXMoh7jFghTdkK9MOxUBMcrEnTh+HynBubwHkmUgWm3N&#13;&#10;ze381zNrvaAyjXVfTpfzzNahcw5GkYDi6z5xQt+dmRo1kZtv4gRcmuZLT9GH6XnsidkzR0n6nJXz&#13;&#10;RSXaxi2EDlxuD5py0+Rgpge3nOdMSMOMCOofRHz/NJxJjCmWi9WKW4HmwJAdDsDhxySBSW8/et5X&#13;&#10;B2xtoffQTn+KIODPQn7lIADtl63i7/pvrj7xIYyQbM8BX8WM3M5/qz00CE0VnAtb0xLJ7Y6Uwy8k&#13;&#10;3g/SIEZCvy3SMCtHYsdN5pu+hnyW3TTeVjLwG8lPNFWVQ+JdArqbY4zEGAA7+Zg4yuZK/EUQONV2&#13;&#10;ND2gqd4bfZaee9KIaCrnSX6UkHVMZ9lRe3vonoYv0yPAap50u96be9E2z5XA45fnYdGUrHTlTIyJ&#13;&#10;j4KeXWoKt+o+qRFGwtoNNyrrIaOfsBly2TkQHqn/eoykimcpMbX/j1hY8Lzb+a/bt1GxUa+4C9td&#13;&#10;xcZyqgpQt32pgp+pPrOVnoRq1Fcu5pES5zUgOS/9CnyaPKEui3A0GOYoPgS62AcmNS73KrI+y+49&#13;&#10;JMK5ZzgmAUmEQMgWarBCRBs2Q8oiThmK9/SeUWszbs4hhMh33KD3ta8O6KKsyc9qKhMvKeV2/uvV&#13;&#10;RIn16Uf7mY3kdr23fEuljIxhlSq2acYUY7AqBwSCIjx9sQnXuJIoj+Egj7H35RG4z3+BLQW8i7e8&#13;&#10;UJ93LBPz7fUCaYBs3yjRe3MvfytJJflUVT47IAHvl29klr8JtaSt2R+UMfFJwCGW6e533ALGtDQs&#13;&#10;AKepnZWsIAZSGhaWJnXqe8/gbixpqMr7piiKwDGowDFnpMyWscdjBpZqI2nNiUGbAwN+lcggsp45&#13;&#10;cK3LdPr21URo02dKRoz7dOd9XE3agxNN6Amq5Mzd9Xf91+soFq3vU+PVPOZ2fXR+i/VOI0OV0JOK&#13;&#10;c6oroZCzWySTpFFMxqTjZ0p86Fm5UfkuggjaIIXdM9Pn054O7oXulgX8I90+30ZjKpnc++q/Ys4c&#13;&#10;hJgUfpfLBrquplqSfC8/De8HnGIOTPW1/VhecGfP9b76L/dMNkE6DUiJJym+SWZojRelPo2BvZGE&#13;&#10;CEfBoZQrffaKeb3dJ8ZzVkeiahYm0vfTTkFgl8ukvRDSF1IE/iTUkKeGvEk9Ii5vgfMyAsnVnK8w&#13;&#10;Aja9Fxv8+AddapsZ1Ynl/BgnLJ1zomwj3dtP6OPIvAuta9mBxzXDp280Dm9x3cg2dM5Irxl7YStC&#13;&#10;IPPJkHfeJtRv3aH31X/lyoFvdlbBn1RIQAK2HSKgvZVecj+g2vZY5cyCOnhyP6EMjj1zclMqxO+S&#13;&#10;gd3nvABbcTeBn94HRk0494zX+A0gkPrgzjGWmwtbqU8KoZAAG/Us9PkqNIhM2sXKY4Y53r46jbhz&#13;&#10;nlGnVPgbfT48/LXtKbtnh95xMXQTUlEMmlj6dvr2X7nOaKNV9mCu1OwZR5sF5d9oa12dQzLydu4d&#13;&#10;HPqfvPTbXlAcotZIKUker9v5r8colGtqs0BCVDq468znmeE/sJJLlZ/EaM6ZoffaACNgoNJWbTV1&#13;&#10;20XKFGKCqkIVffa++q8cL3fdKfI5ZIOEbvgbqmeqaChuGo+RcdumlkbpI2BASy0De18bjTDakEL+&#13;&#10;qOyXjUZ7exAPc+U0iq19780rIdvbQxfRmkKGH56qWQ92qIkDglb9kKSLxNk9TQkG/VUCp3hgfhoB&#13;&#10;Z8X6xKd4KJF+0XOx8eXeRAbjM8hRm/tmz5gx1hXmFlgeK4nJb5tilz2vm+8wZ3jLpha673YrBllq&#13;&#10;snI8Zw6HN9TG8W87jEKZXASmlZqTUhFWr/PhcFBSg6mNb7n2d+ep/sscNi9uO4p3XC21qXF5d52Q&#13;&#10;ssIMrHpm4C9OPJWyKXKeDpb1SHuSRGeHe9Z5+EJe4MZ3FVUcZuaRSW1s5uJt3LkdBsxI4E9zmI7a&#13;&#10;c8/b/sf9j0mQ3IFrDt2uy9S9/br/pMIOjvhJf8FLhac6e5FY3A7rmaFEtg0yaAy9Js5BNmUU+Usf&#13;&#10;NLMjH2Gy4gXInqHvdnDhHXFJUXrmXNt6huS2LMdNNZ5t76v/svQHulLrQVpcFAmek2Kps0Kcen48&#13;&#10;JmqeSAFBIUhGO8rIbXUIHDlQxFv87yfpj9Y7e4ETvE/83ePMQKhItwhJyL+D02pmuNfKggCOgvRp&#13;&#10;QmPJIJTyBBb+OLNzz8SN7ZRUqn4PO1LorkpS8GnOqC6u8DcqOpHj9sDuZLDqZpUCdJgUFnqJusNj&#13;&#10;lIyS/vX4ruflGhMmhQLSWRRBgLUUk1IOTI8N4kQgLpdzZgyYOPfUxhI0HoqedRtpW8glWZbHDGMb&#13;&#10;GCLIvt75+HLOM4P3+GkOQS8G2huWWx8YbGCv53z86Nk8nvuVLAnfu6U+KWGflHI7/3V7Lqm0z0oF&#13;&#10;gvDGdMl55GBSG8FR5XJJGe1EG1nlKSiFBw/3Y20tIuPlm54r8pjZuefju8unucAqBeVklB8e3/ZM&#13;&#10;SMyTolJM6AHLp3GypBYxBcLymKBW6i9zU1/2DPebB8kFRilojMJ9tBwJu0CYPXN8Z1auwmVoWbnC&#13;&#10;nb79V3IHWe/CD6askXG19Uxs0QfiU4QSyZvVCig08MZi/wusiiML4BDz3TkpLPY60p6PcXK6IgBz&#13;&#10;ZtO/0BY5PY1PYzuwLTtvA8OvQnanx7MoxfL2Y533XUiMAn0g6byM1+38N9dF1Y5KUOuGZctDtzuu&#13;&#10;5nqwEN9XwepVD0Zv8gVonOU6HftjtGifWiwrdy7d8xEiVP6HmN9TNdLtc8VmT8VqrUDEsazriEJG&#13;&#10;9Vn2X0kpQnrl/NSRvh0s4FtVbjoGdnisKxh81tbjn1YTlQngjD/KWv0ggyXdHasbY7Sv5ftq4qQu&#13;&#10;Hb2oUjtkqSgAsBk27h4BlXmqPhEKIcEfMzvSdKmPc1I3qUWu/ISg6W9Uo+5ZwrRV5nE+5iy3dtf7&#13;&#10;6r/M9/OSMHaX+b7mLLBzTUqmRZ/zUrXm29489rxqEadtv6gJp8fLUc8RmwO7o/ZSyYZR+905Z0yZ&#13;&#10;Se2nuIK36nAoaXbXM6e8Qa2SoujvTSBQ+3D68Q6PMURKXtTjy55xIZZ/5Dln4CXz0082IFw6z0vQ&#13;&#10;c284bNVNDjJS3pZyhqGKbH62cWqZ9eUG9U7uPNV/JW+vOi5IMcWSmnReRSjctpkrHNS+rAJPAyR7&#13;&#10;ISOh9TzldaN57xlMm5HkRBzwBfRjgxtenCBEJAbPzIv9zImiAgZDFhCm3gshEPUuQwlvtBJnVpKA&#13;&#10;0lLt9HgbbffXizkT4DPmFncEh1OfM46/ggJREEqZfa3nJU9f9zKENXPH2y0ohh656VTAX0qsk4uu&#13;&#10;zN7WMzvJIo4iNrJNeHzVs6qZu/ydotqZ7WdJAsiLEyXJKZ2yBwyEvYNkQW1wR6/yM1S2hDj/WClC&#13;&#10;1YlznD0LmOTHcFAY0/PxCgnATfZCj2RllUGaPTP+bt4B3fmjZBjp/vK6LtSmTDH4oHwb4ZtZPHfU&#13;&#10;JlKnmrBjzvhzdbl0+zTl9D1nFfXuZxWRHqAlSRLQAoTG7tcZ2Bwqcfb8F5e89Z7BdTkJHd8DPfc5&#13;&#10;g0ETfiDGDaYt2OBuzrCVs1yZAXfbjlHXQhI/db4VpeoOMDEwENkz1Ev/2mXP4HDtuJbjNCJls2eh&#13;&#10;RnIxWAoBDNfFoORmySFlrITK8ujZ+lhIbGG5YIqgFHEl1deMveh2/jvbA/Fwe3rx3nU7/3V7YBlG&#13;&#10;RxBaz6AOo3K70zkCjk20y17wcO2MxVZMSDxfxD/QBJ8WX3VuxurDJ290bSxvkBZ+F0sz5PFcA+SV&#13;&#10;EcZk7KfRMh8zcK8gI9MtDEHNPsv+y5TCY2ipyDA22xzMISTJgeEJla+0rT6oQQd6QDnrHL3uWbBt&#13;&#10;G6LcAqYbqNZPE80vaxHy/A64Zs35FyI1EfPsRCLeb3oGbOSFpJyQEImtZ461Etdklm27/A9iesab&#13;&#10;4B2WUnM9Z/xprnvFP0CX9V0+hH0yIKZAFmarOXOOsPWDw8BQCBl53zMnvi0r7FNVeFznTC5aAWFI&#13;&#10;glRVvuUxEofH7vk/EDr3PYOSAZHgc0Q3ujRqA4Th08lhim1t2hnASKGJx66CO/Ouu4d8OfE2US8h&#13;&#10;C/NdxMzmd1JpuAmGIk7fSIL85u0cNwyR+YmXPctz53d1M1hbZ1gbJIoH9gT/SC+3v4zQn+Tr7ToT&#13;&#10;g6SUisnJQnYhFUGi7BkFKlP8zWGkOxLtznFPUMXdnLnVGSBSUFt2buga9Wl0IFF4LKRM6I3amEvl&#13;&#10;5ZOP5AOu6LjOzWqpd6tnwjCwoHv2p+fj1ctXb9/NGY1rwiIqMrV8WiLVPT/iWqpTVY9lhrzYVUoz&#13;&#10;8TpPz8fsWdlIXsiniwOs/4yi1+PLOSNJZizv4R4h56yu5VCxwU2SsKmc1oMHxItx1zM1ZZAGJucj&#13;&#10;lqdInkUFObx7qI/uCm85H1/2jGSqQHeNuqitSpszyGiX0HwsiIN3xkuPEVjiuauetq0wiD76D9RW&#13;&#10;NTaf7vPx3ZyRfmh7pvZjw/IfcHv68YO3ESUUOcvH5Zh89Gx9LLQRDiF0X3/0b66A39HDe3s5W6u9&#13;&#10;TXt6cTv/9fdVtsteBpxpZQ+5nf+6PfgtK78TwbN8/yiPUGVc8I84voI87TCV2C12KFBccQucRI2m&#13;&#10;pFxhwB6UO/csU9RUf2IXgEyUzfYEthGZmq4jYbjuxRHQJt0AEMIdAdAtcxRa3DJ+qh8rPeiVpGM/&#13;&#10;RRjfn3Yc8KWK4aveUssRcVMSaRs1xUOJklZpFGJ94cbFucKREiNGL99y6YmDSgMPjYWjHCm9qFK/&#13;&#10;geNYG9KRGLbt1epiU5QQwujaKtkgVmXmRLeI9D5bFZzzdkQ+KQx+q1Io49nBVhVP7u5wvEwsWXb7&#13;&#10;QBP/Rsd1eOKlhwtgAgvoD6sARCMj6m9W3MQFwOo1fRXPpW8JBD78braINZ8xE3nszalM5klkJFxf&#13;&#10;W3ZBDbkW6G5tWR1vkSd0Ga+PXBHJUrtSx3lbR6pgQeEDuuoWLnG2NNthyPuFV4nKgjS2KMIdvqmx&#13;&#10;crdZT32LKyalQzZISoxdJuD+wVAokTHOuDYwGNy7CGiQsPC37IyYQDv1pPByhe/BK6ysUF99hTsY&#13;&#10;kjTOwj8Eu9XbCJX7jYSNjhXhST2lM3lJMwZTjugaGJ7WP8zyA4t3nvN+gqGW2ycF8uZHfJfuZi5E&#13;&#10;0IqQ9HeP544cQ6XJyoprm5VjnY9axD8PRI7kykiYENwrBqaeA4IwPV8H2OWrxz6p73qWlw6LMji4&#13;&#10;MM+1XHglpipzeAx7FyKoYMeXPetzRU6I3Q429iQirx6L3Kvk1GP5pnLcfnzZswy30p/GBNdtORT0&#13;&#10;euxPF0kYqfw0/6+eVYCltFHiHV3yApTGB1Zzfj4mAl/RaJHn3ltENQrigDXqx6dRv1UG/xMbgCri&#13;&#10;Rlc/fsdhROpcIemkR3KfJEj9/dNF7XHJx/+757pLgp4fC4m3rvBXqMVJztlze0ys816RJGCG89rn&#13;&#10;whMzrwrMU5I8BgZ+VVlYuRjvqN2i69qdfVdxTqL25ad5GBpUzVn5CFPOwuhn6XyUnqpU6YDGIccG&#13;&#10;DUr1mGJSZRDMnsGo1sBe5psQSMGz6k/LLdhEhUxGx7WmO2j2DIK1nAwygV+sM4doJbgdjlnhRq3x&#13;&#10;EJ7YD2nweWg9OW48Ci+0aA64BdcCqrM7lokW8HGzEOzY4x0EANAKvekYV3gz76QnZRlVFSkW8mGu&#13;&#10;MJRfAgrEY4yZDWQkEE1Jz3LdPXr2OZ0WLJChwq2iQ+cNLLzldv7r9sQTraMIFBJuuqX9kYNlbnjX&#13;&#10;TmOqGKW5FYGwbluL8m44GzxxNvUL6cxiUGrZ7z4dmkqitbqmA7tvaopGljU2DcgHTc9zZitOFfX/&#13;&#10;KDuzXjuy5Dr/FaIeDUh156GgEmC0Ib8IhmD5QX5ks1gDzCIJkla3/72/lbl35lp5T1WuawFm3T4n&#13;&#10;TuwxdgwrIuZJ2OcM2HguiUTL8RwhnHbdeZ7CkjNVZjbw4AtrmxKA/PQ8oi/vDjj2LXd0dwJ0nOU3&#13;&#10;27CFKDgZv8B3b9CoCx+r6djcjNfKCzrtTZv7kijaO89Y0t22GXrDNt15E6HlnOU0n6PG2k1DlDZI&#13;&#10;PJXbx3oYQoQSkZ8VnknZkyjvLRWl9WxKDUbe6hPfJkXy7mwLxk+/eLDikd4+7uZsvaQu/jQT2S7s&#13;&#10;9tP7wFxv2T4uOROTmRb2Bd8Z2f97xtFLxSQAvdvHHWdtzjTBdytkmxR10ffUik1h3z/GCt388Zu6&#13;&#10;33FWKcddt5XnLY4Qt3kXcS85Kzi6XffXckbz2O22l5ylaE/BLGUrzzZxUrND5sflnGUMbNfmxdkm&#13;&#10;MELRvSHWX+YVS6ptd3IzlUvOelqneHx5n8H6EN+cnOeF3faZqPWu8/zx2T68qlDhbZ4/SnRveg3m&#13;&#10;9+a/4xWmqeAWFN01QuY3v3fxRcIxpC1aFQgd58zXAHWxBXEXeXH4WLOZE9cxWz4u19S3a6PdFo0K&#13;&#10;X/uSb0d0+3gx0jfO2tqLMnLOffrmObnbi4AG+KLSyPH7aBnbg7wp8GdrSp0was/NNX0h3oF8EA6b&#13;&#10;H0+1f58ZZ3OLib7ynCoiv6mD22u5/zRrOiEx+zO+fSxv3X5DuKev0M0Xx8a89pt3bf9pNnO7ui/V&#13;&#10;DxIIrBjB9Ox15whIH/zGcm6VCnbOhJU3IftSp6IUIX7DST01spIz+vh2+nF7pn8Bd/KGhZONmVmE&#13;&#10;QpNPibK0COrfeGvMjiuVHw4JS/XKTTGmUKOg8eZukat37gPvx6gvX02X0BytYtaVIi/5GCygnsiU&#13;&#10;IypvkbOlTQoW0qAlprpZCCmT8q/1zuJHIftikr4IJaBPbvPZ4LBz80FycPsmLbPtjQSVRp17S6mg&#13;&#10;USt6+2HBWecPv8BqsKpYTYPt61Ag1CZXUbpFHO8AksmWZF8iIvNTXLuxt2Qgb2JHEKv102pvsW53&#13;&#10;cAl3aEUVbGxx3GxhL855er/p4TC7VKg9CIt1URJf2lusxs0xriy29DoCItxCooJ655FSneIpmsEl&#13;&#10;CL7ZuvMvk26z5ZxMnW7/4f1TYiVj54UheYXPho5M1LZad+/CfAiZzet1YS2I1M1z8dpFxoSYNicv&#13;&#10;zwEsxYlSpZz1wG1YqW22xD3mewJ2cZyL7kixONPI3otNbT9MCfXteuEjy4AnF4gqlnNQeJh64UiJ&#13;&#10;JErKTlLiH6EXM53NLru0yNzbbYNQD15xpIgoTDlERbVRlmSbLe/KfHdfYr3jFsif1j+7D0Qtp1UP&#13;&#10;Uko1CEzYPyCTp5Z/4VNu/HaBsHvWcGi1txj0G1BbTvbcPVxWs7mkiq4KPeCD4pxvbLkRa3ywY0tV&#13;&#10;xml5kMB3AFnywGyQLbwoynk1tioRMH1UwB1UeaYVFwLHzQtE4wNhpPyHAZLOs0rBS9Az8SnNNqbE&#13;&#10;lodl3aBqtirzOjWTnXQeKSLOs5ax1dLcPxWsfL0FGL+qnNLPFiVyXCCho9KwxPk7azvDFkdvxIkA&#13;&#10;Z23FBuVVfkXIBHc1GQFjxMQT0Y3+aJF55tfY7TZbASeHDJPB8oqTLLTntnu88unMJl2BVoZjUERa&#13;&#10;E6JyLwDsZMuj8Qq3Lhkumz6kXo0ZjSNzbgvGSVfOsAGhfsHIF4n9Ssy4NL4pzhk6J8MXGdjF5j+X&#13;&#10;VZKQG1qzbWgQat4Nu746yeqNNRFlVEpVbqrtLZOB15gPgjJd2GrrOx8+Auk8zRdPctpttyCAZ8I8&#13;&#10;1QU17vX4z6/Nf1cVk8d4q8IrHNYmkubXLukukvLzNSeyyH76pFA7NxAYEXjwMPEpKz1fC9oY7qZ9&#13;&#10;Msq/xlh5zacuBh7i0J1QrRznWvLUH6oiqqXntEuvsNxfcU+IYDxNhRen1QEWTT/gLcLGShwqXsag&#13;&#10;uGPruXpxcuZij3mS/TMvF/g7/KV/voUkGsyA65X0xuPXL66letesYRvQ6jxbkYKtF2bEf+HPsOOy&#13;&#10;qFfhiIjjqOHluXwuL7FVg8UR3gVuDp4w2KrV4ghHkmYBViE8Lkg6pYLp8kubxHc+liUZ5VrSym5W&#13;&#10;RE6i+bUkXjcA62eWNKIjBIZFTp9CE0Pk8uKpA4ifb8V/hzDnLeFuXR7lRbY8mEO6kUXC4sTF4fmf&#13;&#10;dalIx0D8JlsO5tD98IMQFH4F2yXldl3XpV1H/jDvwngTgaUAr8+14BgNjYZQBu/JMuQX5/vibLnC&#13;&#10;44FRiQFccb6MOnYjI0AVufgrPyUsuT7UcosOIGPFltO+tY5QKfE06IAPTxw4bAXEdLZk9+yz3YZc&#13;&#10;scWQnx4RpfqpUoC9A6QOTjwobxNprslW5U7Xp5jNQPK+Ym8lMTdSRR2DLe6huci4vw6lclimWTzl&#13;&#10;z47UvEjj6qBMj/pYnFB0x2OVl8PXeUpGVSe0ESICf/5a3XAU6UGziADEDoa+psMGzF+d/47B0HuP&#13;&#10;kgjL11lU7tSffp3cGqlt69d5mqpuN4iAWZyPLSb3JCQak9oafpC4g7Dw9eeIzWxUtVrgHo7x5X3J&#13;&#10;SdFXHe/IOkrG+HA2KYAYo+CqThEFMA5rkLzWhVMrkWFtEB5dWtfZaVXX5FHzWz5HfGMxKaTnvNdA&#13;&#10;EYD7NJNCERruVzU8RVc7jPKwBnz9ekUG8HVe5+VY2zm4OCknQpVIRRqZvv8kga1U1PRaDlcBflQp&#13;&#10;ZhcndZnt0mhwOVVYCPjTcrWox7wq0tT8YeUOnwKAHCdS5XZXy6ASOJgREhQLW5A4o+HA2x/GBhMF&#13;&#10;G0gVXlz85iGOFNEZIEFqhCFB5jXL+eVf84fB+Y1HmrjzUyrSBBS22bL+BxNKvhBWZx0yStor3rDY&#13;&#10;PZzEx71lt+cy8taks5ojOiEqr95b/OcjP8JIt0VWHfa5t9uh2T9lg8ZKvfZI0TmQB3E9Ui9PMrYZ&#13;&#10;O7Z+imKXVjkv6UDFcMmpvTsvWm5m/rVuLb0lp+oGYJ+MXj/HxKuGx4tGNOjh+SFG05wpa/KK9ws9&#13;&#10;ZhhtNLag/m38LEra1AcBHR6ABlTzG3YXiERWuj/CT8xtjJbX6ZCbwQWeJwlv1gGlgnuY9VwWHiNo&#13;&#10;gGeq26r+rGNDd8p5UuhWOY/RhQ9ZzznaV/JcVmWMljmHCFAxtfmz3NT1mGwD4ttztK/r/43CNdVF&#13;&#10;nlo8Jn6G1OB2Lh9fywH5h9z2Vwhgo6RknSDj9pbZgGjLcqi+gbI3cIaSiMNR2+3nvraY8EKlGE/+&#13;&#10;h3k/yeo/uGmRE/NqAyVRrvmq4eSNzOeQqpzD5AetzI8vq2qv4eHbqDZDh5IfcRX99u3ktN59nayx&#13;&#10;NawJBmDMh6Kh4weVHZ8NROxko/+oOu75fHSxxvlCRRqdzmyEOZ/4ttBMg8P81sX57DdVxkcW47D7&#13;&#10;pgS7fJJtfzDDZK9dms9FnvtpkiZ4cKXuFwMzS/X97MCgjsBnuamq1PgHZ+ISTx6HKXnJOcBHGT+r&#13;&#10;fi3jZxHoyBjjictrah7shrJ2L81zrvF6Smi5PJUknkPQsINmfmv+O78944hkchDeO3770nyUVj5P&#13;&#10;xjaqKZawYK7nfLjL+cpjzIxwqExnIdQvzecST5T6KfJllaZthnY0HSVqjHvgaR8SH3wNT7Zm7LgK&#13;&#10;H6yev22ebOpYBK67Ents35Cq0zlRyw+joT4DO3/Yt4ursvOhbiy24x8MAquXAkjx4T58QjSvSb9S&#13;&#10;g6HtUaItRhhTthP0HzzkXvmHj+znNARzZvnXekq5edubjqRId4EtHHE+zF2fJ0/GfJkx0zDaxqom&#13;&#10;l/xr5anqa2ODd8q5+3/+Ibd2qn6v48lLMGUMPgFJeztU/iEC/VBJ2yhpQP6Kl9l/Vuscx0QawFgE&#13;&#10;wBeHfEajRByOehHVy4ygm0oGkSX+n8/TeOLUPoSLFeGfbyB35Hq+M7mDKeOk46zVa1GnuMdTis5v&#13;&#10;zX/Hvu+7t19se/eS06DBV7tJCqYTQhwbcPtwE0DbQbIPaai2vg3dGu6UuCSPrUb3ZXr5tCIp5vlk&#13;&#10;dYmN9HfCKXnlQ+jZndifkm2e+20iAjNM3W6e+w3mdqsChN0JjKepEkk7XD0WG098TeMe4sbGm1vP&#13;&#10;00SKsjpT+cBfN7I8VGDtUG4L//B8fcFm8TsXeeaJQ/7OV5HepRT+GzTzW/Pf9azx2LAGix5CaqZM&#13;&#10;0PUNnd+6dD5lH4zzSZldZQ/YGtqLfQVwID3p9u6C3RvhyWrfeHPmA6liXOtN3bZmEVGrMkX5poMj&#13;&#10;1s4KwuAPtJ5L8/STfcPWxDxNdGCNUvnJF8EuKWrW8JhU83RKME+HeMEuP/HSHWMY9uGmR3U8jfKF&#13;&#10;oooKNM27l6qSS15Jw3l6cjXzryHjTGZz1Q7z3HmysAMLtW32PlryOMktGCc2ueRfL3m+sOA4jCPi&#13;&#10;RtgCu3D52ckTL9Z0hdCzcZSS7NZ2nyfP4SFJ334WR7mgSXaR/MPNXK94OqX8F3Fu/UN5W2KedvpU&#13;&#10;B23DaOdq5l8v3qydci6f3ZULH+6vwP5hNU/emimRMVMOERYTuncvPGYmh/DTqTLlKvVyZvnXOk+z&#13;&#10;OV56fs2Ueen4NUkLtOk1QURFOYba9NKxa+YgiHYBiuwMmZ8EebHb0Tmz/Gud516jVBaQOnLZzyo+&#13;&#10;N1Qg4g9KAbMPmdl8s5TOR3T/0trO92XlhgNz9MZDk0PJne/c/Nb8d3ybvR4BsIvfvjQfPI1TjOHQ&#13;&#10;A+TlQwbfNTtJYlIDAI1LQdh8ltLAR8bH/csvj9t83ZEpQ5Ge1wIbeabecSuFKY5BKXqxBUSJyc9F&#13;&#10;yenlX+sCUTR84nGEfDlgUPCNz2wZ2AowGWzN1fzIC7j6hKv7SPR/2hsCAaYnEJV+hpDw/x4B1btn&#13;&#10;l368+OUunplLU+W9mjFy4QPTA2OuZpqlH7HjyJ25vNuAXswzTx5wzNHjllNANH/anPNb8991GzjJ&#13;&#10;025HFd9hMfNbl+ZjvjWaZY1+9fPAmMsORZF30DfOvFhKin+FTDMRAmrkUFNY5vxQ9oCuo3Y4TxN4&#13;&#10;qBwDU/JiDS/N09ResjEFvjARYrIbkNrBc2Y2+II76mW3mYLUsFXs3nj6h5iiB31u1yH3GFc1T3v6&#13;&#10;eN+H1TD303QrQHJqlGcDMnuYIgB7+DRXM/8a13/XVkC6j54dkydRz+kh5EVSMrbzxBszvRSM/BX3&#13;&#10;EKEy36iXwSJsrvmruMlXLXGOB9Ny+n8kIvrd/AdE27BcOC+HOkT/IOTdatYodSBZ2ljJUN4t+FzL&#13;&#10;/GsK1tmbARMQxTTfiSX4cXDpzmma2oXoUMsVlr06QdIaxwrhT+FUxIYtWuPKk5O5umc3nnx/Ur7O&#13;&#10;Spbja9q6Lwxhbuv82ZcWq2mQpLKoClg7T7sp6BtHWMuuJCKfDvFPcxVgXo8jXa2tGfyU89DrZZcB&#13;&#10;k4/FXk1jrIMM8rs9qlp2y65UPHebnuT5Q5/aXdPDeaPjbcPZpTRe59c8y7sSiOIjb6v9KAYUkm6d&#13;&#10;I+IpXTD7aK4VHVyDdy/mOF+z9YZolOPiqdQeGZ/r/s9vzX/Ht5dYrNhTPk/dgPLLl66gz2YpCmKz&#13;&#10;AQkDFmb5OdDkGbTaAy6gaUcbghdzucSQh204LQmEHVTDPewHthH1zpd2f6yfOUkrGLNiuKsNtJ0n&#13;&#10;1u8/ypUa+iQleQ4KALbcCKQoE+IV/nClSa5yAs/RMKinDNlVKB4ozp0PZtf3wHlRa2fsXi5ibjhe&#13;&#10;lKGuCVh4Ek0ytVypSZt3Yf5kMhoSelfW8X1RdMsHbHoxAoYx54ebNo54FiZtPYzJJf+ar8IGB6Lo&#13;&#10;+s3ap3Au4ALaWfVMzCbqfARPma3zQ0Kwr+CJhjcMGhIiHhOcAQyE7JHlIqiNwIEnsOmROoJrYDQI&#13;&#10;rA4mlqBwNrpfOEdHP8ZtnkSgx1RQXI81bwnoDtOAosjqt1ivLYjAkVnFHXqBKOVn13lSef4A6yAK&#13;&#10;ruwVjZZwj8KILU+chBPGyoM7uqDPeaKOEopafxaZtapI24dodDgYF57I2jVIVq0tr9ZM90GqqcyS&#13;&#10;yTV1oRjXhkylIUs2nrgk5jxBfb3COhWwYNhkVNNj+4LnjlzGM48FHB/qfxqLgC98vWXdPDlDQzOj&#13;&#10;yCTKX/wsKzt81yojmdoMp3w2Qwf8NmAdHc8d+w2iCS9J8ETcDg0Ut8whxYCKalNeEXR/TacWA6lz&#13;&#10;mNBYgqcsnvWVRPsc6P5tP4WnX9cWD9NrEkGXZ2b8LK73bDoKuh4v9XI0ZRIctBmsgqHTKXVuNSyr&#13;&#10;tQX+ikxff5ZDtEYb5lQAOU/Egcpo5OsB8gvg9qBEGF+WfVPWr5IWBhN7qzrYZNKsd3p+a/47vo3r&#13;&#10;Y7yI1KAbnQaY1fzWJVmuwPyQcbTbGJiCbT5YU3OZNPpQpUjj4rCs8yGB4BWxNzB4eC4GJXc57gTF&#13;&#10;6JVfLpEiuEHqhDScombW+BBUy2WrYs53rIrA/+u6y1+4+Qnmt+a/27cBVwwOCsQdVvziGmLIDYm0&#13;&#10;yKaQK+ga05dOPZ+RUzcXWKHxkWlBwB+fzeCWXPKvdZwqQj8UT0AEamdv8pOdnBErMI2jUcbGk1M6&#13;&#10;Hi50jBGdq84+5o005mVr8N+vqO3tZzlIQ9Dxxo4kvu1DIazHquI12VY1Z5Z/jXnuOW8I74OV5Jl2&#13;&#10;nJW07Tm509uI41wQ/fY95OpuVdkeydGJ80lGJdbisghI6EPLA/mhhjMYI2283i/WNk8czx8u5fUH&#13;&#10;2dWT8xk5miRLz1nN37y0hgTkFDLWvuH1obCFnxUgC7pHy4dsTepOeMVnUgeE4NvrNURaSSQsP8vT&#13;&#10;lqqnrvX0u2Db5rtHub3ZrVT5xRXaTjkgQy7wPJPHO8Y5V2X+u54phWmnFfik8r6Hb19aQ84PR2GZ&#13;&#10;D3g+bq2vIV2CMEDGh8wtLiMuVMyh9UM8/etNfXEmLvLEbz/zsHiW8xxSxhEzfPwsCtySEzHvG1r2&#13;&#10;w/2IWCAd/kBHOqwK2YgzNI4Tn7fzz94a+bTnFgpd36whD7KCCToTrLraapnMWgp4rx8S/UndjFSN&#13;&#10;mdWyKBdjZLlmORuS+jjYCy/KqGyP7fzS/Hc9EPQTU6xIAwMhsfW/nV9KPisJSoNexJVGPdh9LnwI&#13;&#10;4nPIO+5exIvwLfDOrgcCH0yXW8J2zIwZGYbHV2mOdI4Nb+Awm5HTm6E6v3V5Pqr9sS4YE0tMEY8u&#13;&#10;r9j64SOTjbnypE6sPrnN8+Ylj/xrjJL48yPnRqtOOdC4UFxhZOK6I/NH59mGGdbqSmchiWSRfw2G&#13;&#10;rJueWDEkpzmUGTkAZR9f/ow3YKrpLE1x+qioiQq87jGemammzA2Y/45xIQy3igs7dmJ+6eJUcN0J&#13;&#10;qLkMdyz6tj4kPqH1r+s6hrt/BnxlqF5zIytRJEilYiFiiHqfp11l/qfkAIIT1xoQLYRDTnEWq9Vb&#13;&#10;unsOVyRy7uS0MyMQzsvQcD68kP2X1+9Ph8wNG+AbtiOEOVY32ut6MB/Q2C6ehcscqSQ0BOaLE82z&#13;&#10;z11YZoCGG15QIM3QrTuNeT9PUrLIv7ZT9YJwPwb7j7KbcZ2N3x/4sj98+vp+fRo+v/326+LV13/8&#13;&#10;69dvw8P/9dt/f//p93/+p7c//PLl7U//8tuHD8t/f12+wf/49c3nT19//O7qO/3PX9/9+v7393/5&#13;&#10;8OXNf7798ON3f/1l4rd++bpSrV9GpEqHuUDx9t279x+/3Swfvf3w+de36w+R67biSzjfG49lgPph&#13;&#10;/sdf5ng0+Df6/3787t1vX959eL/81M8M+399+p/v3317w7AG+zd/3f7zsAI+0w8f3/xtuSYcyndv&#13;&#10;P//43c8f3n5bfvTjJ63G+up9+frtv739+us62q+fPvz207oPv//27f2X9dc/fGSkf/v89Yevn//t&#13;&#10;yz//k/7rr59++n//9uXNl28f/vKJcXEw3n589+unL4z925flNOpbf/v6ef06//Hm779/+Mj/9Jkl&#13;&#10;//Xbt88/fP/9sh5vv/7j77+9+/Lp66efv/3ju0+/f//p559/e/f++799+vLT96gzV8t/ff7y6d37&#13;&#10;r19/+/jLv//69rOWRr//7n/8J4P47SelsX/35uPb39//+N2/fHn//udPX37/4c3yzTerd3t8+9+X&#13;&#10;CbATn//107v/8/XNx09/+fXtx1/e/9evn1lhfmYbOj+9flmU67zf/vD3n78s54khvvk7WixmLhmb&#13;&#10;i/STT2c8SO///u3NOz4mAw83P+rPO6SV9Cbq2Cy/v//Qu/+7H9K3/8nBXPbkl5/mEf1pTOrdp48f&#13;&#10;v7Ih/8FC//z7h7c/fvdfvn8jLzUq7Zu/vUFdpvbWYP/Lkeh/OxHhePDT929+hUix+SFCXxD9B/My&#13;&#10;TjyR11fnnJwI2C8WzOM5JyRscGIq55ycSJx4vM458RLunJQ/+lCsnhOBtVPxw3NOPOHG6YpipU/n&#13;&#10;c3IigpqU3ihWj8u9c1KNuftin5xI4VPskPM5cZKNE2fvuVg9J6rnxBtknHDQXhWcnIh9IqZdzAmN&#13;&#10;YOfUnggnqk8EAmrnRE1WGnienwgnws7Bl3d9vk+CTDorer4XFyqo4IVPseHlNx6HjpzL59NSJYFt&#13;&#10;hOKFC6OYl995+pGSXVqwcqKlnCFn6Vz4+aUnvRsAScHKiYSVJiesYOW3HnMJi6Bg5USwIqv1uWDl&#13;&#10;1x77D797My2n4gojlQpRS/+8fYsxK4gSNbycqhZM13714aWYQbGGTgUvejncFWvol58CHYAQmv1y&#13;&#10;qn4N/foT/1J5ymJeTqV5kb19Pi8FNbcrSUICgKHiHQkq0tiQusXjeOPXn+AwjXhvzucVVEQnKXH0&#13;&#10;VMzL77/w7ehpBS+nEi+e1YKXCwCcFWxYw8up4IV+1vByCUCogCe8WUOnIpbIfjW8XAKwhIywORtO&#13;&#10;BS91XC3W0CUACiq4i+LMK2d7O70Km+J3LHi5BFBrCuoSFmfDqeCldq8FL5cAaqKB+77g5VQ9L5cA&#13;&#10;VD1BsDX75VTwQs4X90tenG3lefxJXijOfFAJaUDtj/M1lK1lvHAv3RVadVCJFz70gpdLAHXrJgRw&#13;&#10;vl8YePsI17vc8HIJAC+8jg0vp6rPhpyLtoZ69IozH1Q9L5cA+CIB4hTnUA7ebYTYTWo+VOyXSwB4&#13;&#10;4R5reDkV1jDvXiGjFLTZRsh+4SZu1tCp4IXcKGSUsPLGS61AGl5O1fNyCYDRheLQrKFTyaMAzu98&#13;&#10;v4gv2rwoBYBtc36/ggpeuCWKNbwLuYG6IcX81GsSVMK6klRZzMslAHATsPINL6eCF+9Ds4YuAdCj&#13;&#10;AGY0vJyqvstEYmy/CPSBdSzW0KmQhyg3xV1W/Gc/8/hPAWcUvJxKJRUoaVTsl0sAuVeJiRW8nEq8&#13;&#10;KOJe8HIJgNJLGZGClROhDxHNb46GCwAikFQAK1g5EWb5oued2sqqgLPt1tpVomDlRPJsoH2dL6AC&#13;&#10;EBsr8mMI2p+zCiI8AIQQizOofKOdVelsCKLa2aBwzMaKEAyXq3BsBBVIFzLPChVK8DfjpSS152IJ&#13;&#10;nQpeqgJW7JZffhI+OFDF1VINy22ESgUHU1Hw8svP80+mYvGcKJLovHgYCnVNiIaNiiA6EZ7iHgcV&#13;&#10;8+JhKESGcoZ2XkKhY0SdPl1Bpf0CmV6soV9/cF2YUYV6raDqNkKdQ4orFrz8/vNKXlGVoJiXU90A&#13;&#10;KMMHcM5LEIRthAQxgUQUvIIKXjx4xTl8cLGBCxVbvtivoGINcVIUZ0OoR5uXsATNvJyKeQEobubl&#13;&#10;EkBJVaTynu+X4CXbCOEFwrUwKcF+7VQkV+EqL+5yUOESRRsq7rLwFNsIwXQCGygeyqCSjEIiFufQ&#13;&#10;5QaJx6DGiyV0IqnJoJcKVi42AGEpvnMqNYSJ2tZCKciVNBRmeqNq3+Qgqt9kEn12VmQI4GIvZuVE&#13;&#10;q6ZRnAuhJ7dZoT8Bfz5nFUSL/sTjeqo/Cc63swJn+lCc9iBatMKHhpXffbUTbGwTkCf7+BaHHE/r&#13;&#10;+az86pNhQ3mCYgGdCFa4oJq9cnmBkSa7+vSwgxr2WRHHf2xm5eKCdAG5as9ZORGSCVRcMyu/+Fj9&#13;&#10;irqcs3Ii7hW8GlZ+8ak6UbmShT7ajm2tYyh7ZaNaGpE1h92J9GTJpj4/gX7xQWxTcaFYQCciY0og&#13;&#10;9XNWQp3tsyolexDVkv3JpcWCZC3e/CCiRKfy2otZ+cVXD6jmyQf3ti8Fs1Khi4KVX3yy+lBYz/dK&#13;&#10;mORt1WHFe9Ww8ou/9vkqWDkRC6icz2JWfvHrvXKifq/84stX1aB1npzoBr8zuXvFrPziq+RF49Ql&#13;&#10;X8/2SskojXNGyZTbDoNz5M0v9sqJiH3gFSsUXKU+7Kw4tY0LPoiUSA/+5nwBlaOzs1oSFM5nFUTA&#13;&#10;SxWtKli5tGiPxbMT1cdCOfvbrMhDxS4uZuVEpFuSHlyoMUI0B6vnh4KVE8FKRlaxgH7xcTaTT1Kw&#13;&#10;ciIQ86prUrDyiw8rShEUrJwIVrhKmxMYF5/WIoKPnCoXyvHflp0sp3v4FdOKm09M4bmxiAW6D17k&#13;&#10;OxW84upT8UThnPN5BdWSltacDBcYxBQU7S94ORXrpwSJ83nhl7blUDM3UqvPmSUZtXVI0i9WEWRQ&#13;&#10;cMMl2fhZk4z7v8BVTtU0dYzct/r6CUcQF/N005IMbvhnqrm5GKDsuIpqNtycjNQqKjBV++aSQEXZ&#13;&#10;sAobbk7GE0aOfzU3FwbUPifPpOLmZGgcVCwunhbwSL5vSqNvFOwkUx6sADnFKXGBoNLtHXaNpN79&#13;&#10;cMGNuRWmgzrt7GRYXs+VOznJauWXJLTgBpy5wpQFGdzoXtGsZAA9ae4HELU5JUGGEYYR0dyAgHpy&#13;&#10;kKmt19zuIMO6xO/V3AClVW3PhortY9YX9y3IVs9XtZIuFKgXRYpQxc3J8AcQqKxW0oWCsqmpbNjM&#13;&#10;zckQP52jg8i1rySuW7m/z6VykMEN8EY1t5Ald7yLjWMFiJ0NEiQ2p6TaNxcKZFGo8VYzNycTNxnE&#13;&#10;55JLCef7mZTD/aEI7y3Z/xsZK4lbq1rJkCWkeJFH0MzNyfpTEvjPxSHbGO5LZWObW3sDAgHK7caV&#13;&#10;VrgJroOsv90qYbENEsn1WEWbl6YaG1kvuVQjZCNDKpOS2pzJIOulsrre7dyUJNqEMGmJY2T9i6O8&#13;&#10;fuNGPKebm5P1r2lgQVWskDozxQ0IMjx/lEUrYouqreBzw93QOA6SDG545BpZompEvpJU1ahugJOx&#13;&#10;kuSlNVqQmh0aN/V9rM6kk6Fz4Sxr5haYUDQ8YlaNnAwycSNTt5DKgQoF6UrQoJGTQQY3EMrNSgYu&#13;&#10;lINFobNmJYMMzRwbp+IWsoT+g1TiLG6Auptu243VoUT8ZiVdKKiRE+VWG25OpkIcFJhsuLlQwFpU&#13;&#10;c9GGm5PhqcMSrubmCoa6T1BFoeHmZNimnJLm7U5cKV4Z8v0bbi6CsPKpu17NzYUClSPQDKtT4mR4&#13;&#10;B5/oQt3smwsFdTQA4tjMzcnwl5Da08wtcaIUfqligurbZTeA2mxkLRRzC6QoEJ0Ko0NzR2dGFYru&#13;&#10;Aqjc73ZLCVBR/KdYx6Ai75VihIXvDt04mAFMa45/UIkZsrxZxpAI1D/pEvwCmUpCNuVQmgMZIFNy&#13;&#10;WigD3agJSabbVrmd1Lpo27VXcAsyuFWhY4xD54YbkJK3zSEJMrhpu88NHFWY2ee21JWpTkmQ9SsZ&#13;&#10;EkEJXbz354ZpoFRJ5yKVrlETEjyq7nr3zXVLMtUBqK5b4keBMFVYEFX/sw1QScvqBiSClNqXFPUs&#13;&#10;VjLJSIxDLylOSSBPKY9S5Uws5RrtbD3y/jZaQoBIcTmRKtDMLASQ+sxXj02gSFUvqAFbYSz7puH0&#13;&#10;vu6WMSQCeX8VDv860aeodsQqm00LiQA3lqRZyCTTrlXcQiLAjfpBDbckUyZkI7bUd92PFqprxS3J&#13;&#10;KE3dpBrirQhuVB1rwnsHMuqWYZgW+5aAUlyTFTSUqr4+SLhRBaDh5ioJ16ZcycCv0j/3EX234eY6&#13;&#10;iTLzu1OSWFS80DTvbriFTKjvW6JR6/sWwFLeGiq0FRcgqNgyqhY/NFNzUQLwVQty/pCq6qxdG3yn&#13;&#10;VU2KAJfCDL21YZaCBIdrU9QD95mNkWJfIHQbZk5Fei7V5hqpFahUiqBWpV74bRviDXoFkalizwJi&#13;&#10;SlYqRQWLmQUVzJ5vr5snO0Cm6NUCZ5wfkKBSGRHcHc3MXIgApaHiZsPMqYSRJJOgYeYyhNgeNlvD&#13;&#10;zKkAS1E0sTkgATXFQVVlzyMy/ICorE8DJmYFjOwO70hTWiGpsKEWaPW55q9uZJssIEZd5eqjZxqV&#13;&#10;zEMlpxXMXBbcKX++2jOnQjVmSaoD4rKAsLGsvOLoO9ViilbvJ5VwbRnpDVIFUYJKzDpLNGCnJBR1&#13;&#10;zILqFcxcoeDk83/FMiZclWdJmtn5AQnoaX1Agqo/IAE+XY5+YzsFVX/0aW2xHxBcxx0+IKgEriOu&#13;&#10;2iyjSxAECH6YZs+cCkedGhs0zFwW0IqGKsUNM6eCGY6KRpcLEKpqylcwi6CCGQ7PahldFlDWF9dx&#13;&#10;MzOnesWeuQQh94n4QsPMqUCB4FxtljGgqHfs2X2jXQUV7hdV9y0OSIBROcCMsZhZUPF2kvLbPDGB&#13;&#10;YSU9S+bPudQPKlUK6l7qQLFS1wHIbMPsoIOQglLNzCUITns6HzTMnAoLja7Y1QFxWaB4RCVB1OFh&#13;&#10;Uyaw69CuKmYuCyhJiK3bzMypUOUI21fL6NoEpVPY6oaZU1G3H0O3kY0qq74tCEA5htkwc6obgr1X&#13;&#10;DSZ9aQlizAjINZanGolsVDADoV8sI2kGRtYuY1LVy7hUxN/GeKtcvmIZk6o+IEu95p3Z0kPkfM+S&#13;&#10;qj76uL5tGTn4JJU3zJwKCUeJ2kIQY+04s9KmTqrapl7qaG/LCFqE1OZq01yEEGS8AhFz/sYQeLOp&#13;&#10;iVvlnEgycavyZdU9zu4MiX20ZWi2LcgoOVCp+5QMTW7tSjoZ/rwlP/9UBSew5dyw4qlK0czNyQjq&#13;&#10;40EvBCQtwYIbPWQajGKSkZvBw1txc1sGc4uGc82+BZKVMDvlDpvrlpBU9GkVSDnVRdTfeT9c/Q1Q&#13;&#10;Y7r9vgERpUp0wy3I6PsGkKy4b/QuMG402Xi8rbgFGYAReos33FwooHhSXa3AFSEYfZBgDaugGj5z&#13;&#10;J0PNpZdZs5JBpsvNxTm/b1H5lLlR+KQ6JSlLcBc3JXF4mHxu+EcrlO6BTD3IG8Q/cjG4gU+p5GSQ&#13;&#10;CWhCu4NiJQPJyu1mu5sXJ8i42fTYKmJPKC8xNxV1a2RJkHHbcOUWjhFMkuBG4zjimueyJMhYD25O&#13;&#10;xS2EAq8Uxfgabk7Gi4Oy0LzdB0gqQIfGLYiqaksCrIvYd3VKQijc0fCssX15loIbamETe8I/ZGSo&#13;&#10;MqRUNXIyyGjWwStczS2EQj83JyM+1s4tZAkWYrlvTvaKfQtZQsFx3tPmTDoZFunixDmXyglJJSLB&#13;&#10;W1VwC7JrDPvKLw6QLk4J8dBKLwkyZEmHrFALC3u7iX0TLGjm5mRovGS3NnLyAEkFuVztW5Bh2qr1&#13;&#10;e/EGZJXTO/rVPTT3Lcg0N8ocNdxcKMh0rhytLLdtAKmg9ICuuB1kCSKvOpNOxikRTreZmwsFUi6o&#13;&#10;q1hxczK1GRJZcd9cKOggc1GbM+lk3Ld7ZSYX3FwokCpTyhJ6v+0Xp5clCUklyY82qcXcgoyIG+jS&#13;&#10;5g1ITCqtnclqbri5CAJaQdO7ipsLBezuh06WBJYVbgSVmn1LVCorSdXJZm6hlyw9F5v7lqhU3ntw&#13;&#10;wQ230EseyF5BmJ+fyUSl0iSNTsMNt5AlgMIQXg03FwrA29HVmvsWGFg0vGccVg03Fwook6S0FTAE&#13;&#10;1KW4b3RBbkrqkrBlZAu3JuCQZMgSQnTVDXChwOnHX1Ltm5PJLQ+esljJRKXyblSwBwSqLQndl9UX&#13;&#10;teHmQgEtBahKcwMCzIr9hkXVnMkDKpW8kMp+S7IrkHJNLi7Jn7YknP7bqgvIkUxFvap9c6HAe/PA&#13;&#10;Wha3O0CwsAIuVK2kCwW4KXrWcEsyqjY28T1qQsdK0gW9yfw9klGpFDfLuZzMwqik5ah3w7klfCBD&#13;&#10;MWki6SxczI1s1SZ94kCGs6QqgA/E2bld0Qy4wSEfyFDwKJpSrGTiWWmF+nRTINFACPkgVZCh8hgm&#13;&#10;MJV8HpkP5/uWZDS8o9RNM7fQS664N01BZjJ4Ym4PyIQC+IbvzckohK2IbjG3ILshg7TSXgOYimmk&#13;&#10;oqwNtxBBS/S+kSWBTOXpAJ/X3Lcg09NR5WGxBraScLu9bTqEJRncHlRY4VyWBKIV00itlpuVdL0E&#13;&#10;c/aW/OSGm8sSuKnLVcPNyYQn6SyqQKeqlXnnVw4yoDICdRdzC3gqyhP5qs0NCDKUJ/qpN2cy8Kmo&#13;&#10;odQyb/TJIMMXrWYhzdxcKGCsPANMK/Yti67eElhp0szwIvsNoLYLwd2Gm5NhiGFkNjGqgKhe49LR&#13;&#10;03EuuYIMu0i5WM1KuoJB7IEKCRU3J9ODU1UAorxQriRvcOPnCjK4UYKmsXGimCpKISHo6gaELKEF&#13;&#10;LVnzzUq6UFBuAunQzb45GdnooCKqfXO95JpiAI+V5ynhrQJjVZpCAFV5SqlK1cwtyDBpibY2NyCQ&#13;&#10;qji/sTqbMxlkbDVSodm3gKoiJx+o0lPsW5ApitZFxAKrSvgHf3QjS4IMqUwae6NzBViVFwdp3sjJ&#13;&#10;IOPFeX6qAEhPLhT0mnYWVZDB7YG8zuK+RZ1VXLbYi9W+uQji7aa9YqOXBF6117mCDAG0NN0514Ki&#13;&#10;RCvm+kNn4wTZjXpnozwV3EKWEB+hSUVzA5yM54amIs3tTsjqFZKk8gUlWZtygE5tL46sPgEOzl/T&#13;&#10;JMOcwxdRrGSCVuWxrcBjSYa46+y3wLreILZ4vpu5hV6iNsFNtRUAJb6SANGrBi1HMqp2YNKen8kj&#13;&#10;bvVB4rXYNxdBuFnIR298QYcirM9PqoVecAtZAuIJU7iZWygYGGJ4yBpuToaRiVCoVjIUjNpjGDhZ&#13;&#10;mbSddyaxq7cUpO5ut8sSxCuVoou50U3XzySiBOfT+UomGfgSBbfO9w27N7jdP6pM0ekpSTIeKuAN&#13;&#10;hVftNiq4omBcVbGOJOMRZm7FDcBci7kBu2waZiSZ0D1qOnx6u28D9kpRJFak2jcXQTL70LIbbiEU&#13;&#10;cHsgTJp9czKZD1W1TDwPvpJKBWvsgCRTqTpiK83cXCio76CC8sWZdDLQys90fWq4hSyhm21VJ4Ge&#13;&#10;l7YkmLSkwBc2DhfFyJhby83Jem6JexVMockCRuTbIMkSvxU08fwGBIAV57QIi30LMrgBTi90Zapg&#13;&#10;2CDhhjrZnJIgg9uTyosUcwtZggeD6mXN3JxMhV/RFRpuLhRwhYM7bm53wGXhJlu44eZCQdzuGz8X&#13;&#10;xqFtANzaUxKyBPgwB6VZSSeDG161at9cKHBKnquSW+CaY24AE6u3O3GvtMXDr9DMLWQJcbSrBqdA&#13;&#10;ar4NUnLyHhfSuZwMMkXtdHHOb0AAWOF2r7DdObcgW7g19WRuA8AqbigmDTdXZ+BG+5rmBgSAFW4q&#13;&#10;O9FwcxFE7OFWT36xki4U4HZV5XXg6bPtJrYLvqeaW8gSkt6um1Q0Kq86N2UqNr5XUkONTBWf6HjX&#13;&#10;rKSTqS4JLspmJV0oILbQFKp9c7JelkQFV/Bc4CeruaUsaTWFqODKJZUfu1nJkCUoJVW3A1wBsW/k&#13;&#10;9zY+8yRjiKh8zQ0IACuoPzCGzb4FGYVRcEY0kisArMIYVlhs8mhsSUhCpmpFc98OuFckEEf5XE4G&#13;&#10;GemzgJAaXTkArDwc8kg33EKW4NN5rN63ALDqmVJaQTG3kCXgDdBgi9sdAFZuAKek4hay5AFHV+Pp&#13;&#10;vb11ocDtFnajmZuT9VZHVHBFcjG3RpYEWa/h3bpQQCrzMFZzczLZAUiFZt9SlgibW83NySiyTI5g&#13;&#10;c98CwMprSg2QhluQ8ZrKXizmlrhXnMqEMotTEmSsJH2emhsQAFb27QG/ecMt9BKwe/i6mrm5UOAG&#13;&#10;XNFfuOHmZGAigDQ2pyRxr2hOLErDLWXJCik917kS93p/jYLZWItBxoujnpfNSrpQQE6yb819S9wr&#13;&#10;xgOWeMPNFQw87eCVK25ORhn1pQJUsZIuFAjK8wZUp8TJauQ3zgB7hNVIoMJiJxlVPXHXNHpJAFgJ&#13;&#10;ypNp0bw4QYbJxyvc7FsAWAmTk9vX3O4gq7MRkN2+krdlbl+SydNLdbfiTCbu9RYgalMz/DbIkFq4&#13;&#10;J6t9c6FASFKu5UKWJO71ishKg2gkvOorecNKNnlUB7IrLne3kiFL1EypyUYA5OSDROPiQW32zYUC&#13;&#10;6YjgDaobEGTgV6mj03BzoUAQ7bnqCEAj0ZhbiY4GYeBkHJOqU9GBjIWsSktyAoMbnRUanMKBDGHS&#13;&#10;+cwPAFZuaeUNTTIVLa10rgSwAtURoO7cDkiytkYtOBRfSQKgwEMbbkEGeKaqg0GNk+AGFriycZIM&#13;&#10;2HmVuQs6MLgB1mwK3x3IKHynJTl/uwP3SnkLzMxq30KWwE3F1wpuKRRAs1RSOeCyiCAKMVZzS6Fw&#13;&#10;D1WjBUUFWB6OrqDlbQJYMU3VEbm4ASmCOFqVTyEBrMAb0GgKbknGIJ8rf0kCWAFhKG3ufG5JhtKF&#13;&#10;TlmckgSw4r+o+pBRVSUuDpUpGlQ7jnwn43Dh2W/mFmTXVA+rPL0JYGWI3LmG20EEsW+NPhkVXVWg&#13;&#10;sqrBDlzVl+Qa7ExTK4KcMCcjRo/oauYWZFf4sBEK57IkcK96utXArziTIYIAAFToaIqjxNywcSor&#13;&#10;P8gw1R+rjjeUMHJush66++ZkeCfh1qxkAljxBAFyK1YyyOq8RToaxdxwmFQ3IMiwg6nz1GivCWBt&#13;&#10;aw4QA7ZBIrgooNdIrgSw8t4/NdVScNAGN8DpTRcm6j4amdoFIiqbfXMyJDIPXPN2J4CVQqFKYji/&#13;&#10;b0GGz5zHu9q3EApU5+IVaLg5GZ4nOnxVNyCEQh0RC9wrHmwU82olQ5bc48GoXpzAveIc452quLlQ&#13;&#10;6COZT06GN5RoX7NvCWDFhY3Ptti3IEMHokV241VLAGsdEw4yuBGiam53AlhrFFKQEYF+eKpe08S9&#13;&#10;UryB3pfNSoYsoQYAhb2K1zRxr/dUza58eEG27Ft1uxP3unArKp0BeTGB9wpuLhRwYLCSzfsWcFlc&#13;&#10;mqxkgTMnAcoGiSpD+YxGcgUZ6uS9qu+fa0EBYIUbo2z0ySBjbiT/NLIkca89t5QlJTdEt68kpf5x&#13;&#10;Ep/fgCRThRV6CJ2vJPDk5NahkJKMM0mbzeK+odIFtxKFlGSADR65O83cXCjUmCfUEBuksPAk5DTc&#13;&#10;XMGozyQXLLjVK+lCAW4dMo5iRMFNZ7KaW8gSbneVJUlFZOd2q1SjIrOJe2lkeJCIthZ+riS7VnXf&#13;&#10;JiONotnBDTxdI7mS7Bo/SFV/8u6Ae1VaRyEnkww5ydvd3O4AsFK7gTK9jSwJsmuK6OnpOJXKFGrN&#13;&#10;lUTtKt63JIMb8dZGlgSAlbkR8S7eN94XGyQrKcpmbi4UtJJPTQUfgj3OrX1xKPBtZHDroutJhs51&#13;&#10;VXme7gLAyn2jNkW1bylLcPwR2ipOiQsF5saLU51JJ1MUrepbRIO0WEkyLRqLKsk4JU/Em5q5pSxp&#13;&#10;JVfAZXvJFQBWeat44wpNIcgAADyp/eL5vgWAFW60sWjuW5DBjdSmZiUT90oTv8pjSATMtltSuepI&#13;&#10;RkDEyF4xNyfjlDyCl25W0oUC3MB4Nm/AAfcKNrdBsxBOz7ldk9FfnJIgI9mXgseNppC4V4w3lLWG&#13;&#10;W8gSIG7UCm9W0oUCdWEQQdXcnIxAJsH9at9ClpBopLInp74g0Ay2AXSMxF9ScQtZUmt4AZfFFwR4&#13;&#10;o1pJN1Z4uJHK1e12MjKbgA4U9hsH3pYEqYVUbvYtyJgbj3ezkgFghRu+3opbyBJcQUDBijMZAFbs&#13;&#10;7tKiCjK8agBRK24pSyim3eS/YR7aBsCN+jGNFpS4V6pDldxcBK3cmjOZuFeqnvAOF/ctyNRNsZMl&#13;&#10;iXulFpUg3Oe3O8iwTfEYVnNzoYDkIiOqkSWJe0WSP3ZnMmWJ/CzN7Q64LDoX3plqbi4UeN/KFyfr&#13;&#10;vRIeQOsq7lsAWOEGYL9ZySBD5+Ltrri5UOjf7sS9UuCDRivN3FzBgFup4QVcttfwot4rZWC4O8UF&#13;&#10;CCqVomp8ahRcdQFEYZAmrSmp4KXEynPNNcGr8KqM4KCCV4Udpn6Rz4scl0ohCSocdyo1XczLZQip&#13;&#10;EqSdNPvlVOCckKsNL5cghGEQqw0vp3oid6rB8aKx+BqSCNukPSeVNIpqXglZZVZN6iCxExshJZPA&#13;&#10;2hdrmIBVeD0U5YGICiWv7hwGyrXer6DSGjaoHPL9bIT1OQyqR7JMKvsioKpUPeruV1A9grHvzkYY&#13;&#10;JaQqNKGou0DFwktF6s/vcsBUlWKFlXyufAQVvDpNJ4uzkpZVuVeDSqUIGhwtkQE/G+SW8MoW83Iq&#13;&#10;WFU4BEDxzusBXo0iEFRI+aqLCvU6nBeQyqbvfFJpVtXZCHAq1efummJY5MjYCOGFnVucw4Cm1nc5&#13;&#10;qPo1DLmBvl0p3IGCrc9GwlLV5q55K4OKUgePTTVc4Da28tRFxF1fnPmgohQxhZ2b/XJ94wYR0MBm&#13;&#10;KcNmIwTYC6qi4eWaww2FUSuTJWCsGDpKgjuXhwlHVdm4xhgLKrIR1JKq4BVyA69Cd7+cqtZtAopK&#13;&#10;ojDwpeJsBJX8F9W7HEBUrr9w3+eyN6goUv3coI4BfdmJotG8sCUFL6cif0Tdzs/3K7Cr11iX1dlI&#13;&#10;KgVMK7d3QFeviXw2KHgq9/tyINmeGkTWXUBQqU8gRFyxii5vrq9kg1XL6EJArpxKzQ646zWIJRVc&#13;&#10;KvbMZQdqW+XxDrArPbo5is19Dvgpq1GpN0GkhnuSOMW8XArQS7lSOQLoeq3ywRWvgJ6S6NDk0ZC6&#13;&#10;6icRH5qAOefzCuCpYDnNQQyia/JaOh9mwE4B3FWugCAig4wQdXPoE3Qq/EMjp5IKbiQeNIsYUgCY&#13;&#10;TFMP9i4AroIEXhPYLnYspIAqKTcWRAJV6Z1D386GWcgOZGml4mRZVwr3E9lumLnsuKYCUeXgS5gq&#13;&#10;EDFFtYtldNMDNAKw8EIEB0oVnAt5EQ0vFx7YHVSNaXg5lcIL1cFPrCk1+ytJFVS0lqFWajGvRJoC&#13;&#10;+qkUj6RCRe+0twSa4u2vAo5JhQXcweUCnsrr99BkFwKhdBnMhQbT1Cxjig90quZ4JDj1SvjBilmI&#13;&#10;j6trdLjiLCY2tdYGEmSKX7CyWg5UrZ6TGNNW5B+oWg0uIaaKmDTvS1LVumkAU6/rOx3yo1S6KV7i&#13;&#10;Z/geOEBxGJOqNSbuA5SqShqNtphUrZFENrjP6wkAQbFhSdUafxQPM143zKs5HEnVGrX3gSttnRBJ&#13;&#10;1TohiFf4vNCCmx4aSSXPe5O2RdbCkVd1Dp2q5+WKB6ABATdOzTGy4m2EZDpS+epc2FO83Kh6Xk4l&#13;&#10;Xg1MDeSc8cJ6xrJq5uVUwDTJ/y/mFVjSuwdqnBVBD8woGyG8MP0aXu7yhBfNxYt5BWyVsDMFBhte&#13;&#10;LjdIXxYg9/xsBPqUcJhCW6c6KVV6bDVANQO/bng51S2d1ptSS/cBPSW0g2rf8HJVBXgB8ZxmXi43&#13;&#10;7oBANNk3RG98NWhtVsmNa5cAqPVUHG7m5VTqScoIi/1yCYBaT/Zfw8up7jgb3Rq6BBCMoanWhgS0&#13;&#10;NSTv7K5JcyOWZVRkeZLn1szLqYAagW0q1jBwo6RUVxhJqg/YCJEiyuc6369AjYJzBMVWzCuo2Cxy&#13;&#10;ExteLjcE5G8sZ+KVNi+gtwB/Gl4uAQQWaiqLkU/rvNTVpOLlEqCWUYEyrWVUgExrOR9UtZy/CQnw&#13;&#10;RC5QIzeCCsWc3r3NfoUEeKIEQXUOnYpiyKrkUJx5lwA4ngXeP3+/Al2KWX9FDd2Cl0sAVWNocOpU&#13;&#10;nrRzyKMMuLTgFRhREnirIBV9gpwXPQYbMAKVn42KbtwK2Z2vYVCRxqBq1edrGPjQO5XEa/YrqCin&#13;&#10;UAEfePR9XvgCmkqSSYVkq4pkgu4xXvW7HFRkI1YF3kEtJS/K4zX75VT4HlGXm/1yuUEhDbS2hpdT&#13;&#10;LUkuBUyQh8fnBVS8O4dOpV7yTYI2iU/Oi0BfpYsGFfor97JZw5AAS0Zfs4ZORSTu9q5Zw8CDLq3D&#13;&#10;mv0KKniB0SzmFWhQ6is/NGE+XEm28nj3SRVteLnmQP1B+nMUaxgIUuABVVtSQMU2wlq3Car6LgeA&#13;&#10;lAxhQnbNvELaSEYVvlHUd5sXHW0oYNTwcqpa9gYUVMCMbr9cbuhNYTXO35S7kABUDWkAbpSKstXg&#13;&#10;qZQnsODlcoObUkVKqUnivFQOpZpXSADKfVV2ZcBO0aMoXVfMK6CghCwYcnE2gkoNrCsZFVBQ4KNY&#13;&#10;sc2hTzLZ2c0iBhYUWNxj1TeNdtW2YwBcqtL0pGA5FSUnVKXzXJVKMjXvbURioEFpbIUyVS2jyw6c&#13;&#10;lVWqE9nFPrN+z4Ks3jMXA5QdotpvI6kOMFKl259f6MCDgkrk6Fe8XHqwY5Xye0CRUpeqqdeImeFr&#13;&#10;fw2eudG0AxD6ikV0oUNaTrWICSMlBIxcLM59kCEGKs9DAEKJXeLnaERVkOF56HiFFLhiWk3aNUUg&#13;&#10;bcPoGtQkNxGKMiJAUwRWmoMYZEDxK09sAEKvaYJbtSvgJbEhquZ9I6YCEEpxuoemvgGRZWe1NAM7&#13;&#10;v8uBB33GKV0FBIKKIqpqrlzwcgHwDKKgEr6BIiXO3DlHAw9KZ7SbpnzhfVARB++co1EJ9YkstKaI&#13;&#10;+X1QkadBKnKxhoEHldu8QTOTVGRHA8FGGkvDy80O+k+hJRYSKlCkyqq5ad6UQJE+ABNsEMYU/rB5&#13;&#10;YQiwHM28XGw8YDRX0jBQpIDpKpQ2i2YjJLX0sXKoBBXJx1VtLMrBGS8wT1QsbPbLqShbLmDL+V0O&#13;&#10;MKi6VVX6aFCxhFX/LprI2bwIjzxWDrCgQoTSVrSZlysOVH6vEMY8BTZCSu1U1aEJlRkVAXhl9J5r&#13;&#10;vkGFWV/VYCTR3nmpO3Tj5AgqnLeSAOdnI8CgOC8EQzqfV1DxNNw3FTXwhPi8cLZXgJGgopm1YGrF&#13;&#10;vEJucOarIFggSKlBINd+wSvkxgP40eZsBIAUmxmJ2PByCUDyFFHcZr+c6gZB362h2ylAd9UBojgb&#13;&#10;TgVOh1zvZl4uNx6f6MhQzcupUJXp99HwcglA3YEuoB3gUbCBKh5anA2XG084OSo5nwVOcd5UQZWE&#13;&#10;gRIErwKJQQWgkETeYl4BA6VaEG0OirMRVIvd28ioQIFSXPymybq8DypU0S7QkSBQVZ+svIhB9sAm&#13;&#10;N3c5MaBy+FSotiADh06Y7vwcJgQUfA/OimbDXHDw7FXO7ESAUuteDWLPBUeQUb+zussJAFWYrsmB&#13;&#10;ANzgTxEmbKNjJ/6T1E0qGTXzcnFDYbPKhE3QaH82XNyUZ4OltsWgKSCeikL4JhnCpskSeDiARpVb&#13;&#10;W5zDJCNjsKlwgrHg88LfgAJ2vl9JRsO8xsH8EKBRYPugwKt5uZqiGumF7KU6ns+r3y8nq/fLBQDq&#13;&#10;EI6boo8yiWM2RIRo4z+kYKkRCbWvhnKnciPJSJptalshkpzXFdUhOl5ORuHM5l1+CNAoL9EjqQXN&#13;&#10;vFxu4KJvbCL83TGv64dK8U0yEM/N+0VuivHCz84Qi2kFVelaJiBqrNTWsImBJdVaHe/8qURIGK9H&#13;&#10;NeFodiuoWlWUJ8R5oYreVEvoVBSersxlEsidF2ZlJeWDijCM4kun6gbZpsbrgeY6TdQhqciAxLpp&#13;&#10;eLnYIJkRmFBzDJ2KDogoNw2vuP+kWnVr6FQUm7t6rObl95/sJEq+NvNyKpLwqkJndPy0/VLRUB69&#13;&#10;c8kbVPSCu2pKcGM4OS9CiE2Vs6SiCc19U+SBeqTJC4u5mFdQUVhZpVfOz3ygP8HddlI+qDjxlBpv&#13;&#10;eLkEwOkopfJ8vwIzyp5XLgcQR7aGdPtRCm/By6moDKv87mINXW7cgFzs9supeP8Bmza8XAKQCyrU&#13;&#10;XTEvp6LfJ/WXGl4uAQD3kEze8HKqR1awKbeKxmr7Ba+rxuWQVISWKAnbzMvlBpXoOg07MKNtASvA&#13;&#10;aD4vVrBxbyQV5cArjBS+ruBF1fjmzAcVFdKvm+JLVN91XnR2R4qen8OgUt/NqyKXmfT74NXlFycV&#13;&#10;9pA67J3f5UB/4voG19rMy+UGfkCUh4aXSwBMh6onGQqQrQaxLzDPDS+XAESyOws2KpC2RVSYh4+Q&#13;&#10;3OJGRAURZ7CrofIQ6E/ANpWKHURElznN1Rq63CBBpXEQUaHJFgPYPdUem7MR6E8cldXzFURUd7ip&#13;&#10;Qhxgy22IwHoqtTeI8IrSc6u5X4H+5J40hUZwxtsA2S9QydUautx4pmpFcw4DMso5JF+yORuBGZVr&#13;&#10;ucC/kEUY80JNaepIUKvVyCShGhEVRJoX5TkLuRGYUa1hEaFHcbIBipeu5bnsDfQn26wSdudvSlA9&#13;&#10;I+cr2RvoTwC+VSckftwmxvUibbeZV4gAYhU0jynm5VQ8KYBGC16B/qQ+LxCmgldQweuxcfeS3Gur&#13;&#10;QVU5wPcNL6eiCmhVoIg3xHmp8nxz6IOq1qMS+omd0kRTHoKq1g8TMHpP8Z8CpEcvOVsNeGH6NmfD&#13;&#10;5QbqBiV5mv1yqlrHDtznNYKjAc6BGbB54ZsDE9TMy/UNylDhFmnm5VQ0slY5jXMZFbhPXN+kMDa8&#13;&#10;XG7Q34QChw0vlwA3YGAqH1FgTDGkkKMFr4B9Ej7g/4p5BRVQJJKEG14uAUClVvntDwEWJZhCrK3h&#13;&#10;5XKjhds8BFh08Uc1OkDAPnEsgRZr1tC1FPnZGgg9ri67KQ/kB1Y+vaBaLko1L5cAqDZXlU8v0KLy&#13;&#10;izb50kQMbF7CEXZr6FS1vzeAnzRcUXbr+bscVIsfu1pDlwAg2qu8ADIcbDVq/3wAP4nPE69o5uXS&#13;&#10;po47BPATlz7OwIJXUDG8JqWIDuG+GGhst01nlyRTlKjZrsB9ChKsIZ6fjSBT9Kvi5QIAS4q4caPb&#13;&#10;BFyUqF6DBsCh6WuIn40gRzMvJ2ujlYEWJQqLZ7TxHwYZGNjHRrUJ3CfNubqCZuAobTnAHqEQnasA&#13;&#10;gftUG1stfXE2XN9onq7AfKrRCcDUho/LDFXSaKaUd/8ZM69i5WR4X5tZBeKTLAywLw2rI1n1mATi&#13;&#10;U43Sq0zOhyAj2aapqIfHz44SSLtncHPFbgUZylrlfA3EpwoFdm6v/0/ZGTTJktzI+a+MvT/AzqrK&#13;&#10;zMqxnT3ovEcdpONwNLZcM2pII0cSpV+vD9Vd3YDn45Y7eZjX6EYEItITGREOIIZaIcPxTiPiE4dx&#13;&#10;3K0T7KEGS+HEU1Kxus8hp/lWduVUI2DZuSWGBe7sy4zpGWpVmt852Jj1Qu3Yl6FGdQDryyURn8QP&#13;&#10;OfFe21Cz57C//xVdamUvk1TWpv6R5Wu4qBnxSRk4K2eUcO3WF7XqnBhiskOaEgTRm7daG2oUTHNi&#13;&#10;AQnU6H0R/Va16l5/TaZaRVM4czhWGlVJx1rxjjjRx4rX6asvGUjte/NWUCNO1O5r+A2YA7bzzhwO&#13;&#10;NXcOh9+gztrhJH5RZK4/ZhKenW/lCPgkg5PwPOebMtTqpmQLG33ZQHFiuC8Lh13N9fMSJ0r5HWuX&#13;&#10;N9TMVSgnLX3iqXtSl0S8fL+mGrElTmGWfcaJ0ldltBp9dXdTFbiMQ2WuyBnjInHGORGdavYcTr8B&#13;&#10;XeawoqxKmomcvTgE0S5xoqxtnJ3XVCMHxllHwZw0A1mLUrHdeL+mGlGITpFArlAbfTGHzjVnU42V&#13;&#10;jnM4xB0Noy+iqZyEtqlWy3nDR+0zTpQwAKuU9FS7cyJqrKO4/6+Pa2ON7TBEU+1gy+GMa0R8ki0K&#13;&#10;woxvCnURuoms2Ry2F/fStehqcY42RI0jtovh6eGfpTPi7QwvNdUotehwX2RSjs6ouEzo0WuXONU4&#13;&#10;ErV84gz7JArWSvDB4XYbK8LMiErhwKVrUeWOE2pnZEPtws051jMb3qPuYrLe6FGZdGEpYLngcbE9&#13;&#10;V7dAZlvQH16HhFhn/buPcqEs+Oqj6UxjX3dUrQSHYSaivz8zMulhpp3Ohhr7HMLuX54T7SNklDo8&#13;&#10;jMxZeUw1Ljty4nv2Ef1JPixxQVZn0/F4efuc5I1prCrPxlpR1DiKdRam+4j/rE2VlZg11eD3Dwv6&#13;&#10;I2yUktd4Ymtk3YNcgL5zFEYcZp9GDozenO3YVKNUdsUhGWgcHoTOqqDRa0c8qo3SGTB2OuuugHUE&#13;&#10;GdDOJ2ZcZ183IHsA6a4Ah0rCn/NSz4hTrva4OnvofYSBVm9WFdCpRhQYEZNGBiT+ukGkyqLXYvP1&#13;&#10;UxtqdXUnNx8Zj22EghL28KjIY/Q2nMiFuBjntA+PPcYG6eqcVE01bqagWryzXxpBpETucNOdszcb&#13;&#10;auXBrfQOognG2DglsFb7Q43eqnCA89y6I2E63N66Gr3xwbZ6656E3ogLdRY+I5aUyKS3Ck167bdG&#13;&#10;XGj1VrWwDUx2D1T3l1Bcwult+BJO1hcnI5KC7+1x18lJ8SfG2Pq64rLVTWPO/nOGlNq9jehQEqmg&#13;&#10;XZ2ZHGr4krf62L8e24gPrbStWqG9fm5DDZSASau34UsIbbLKF1JUtT83+w0YMaIX7pfHMztjG3uh&#13;&#10;KphqeeURJUpvhEZbz627oIW6YBXXazy37hToDeLRGltXgxR9XI1o9DZ8SVE3zkkgO7v+3G4XHKWF&#13;&#10;ku4UeN+gEJxF8ogwXdiwEQfqzGR3CtVb7b6MN6Cr0Rsz6XzfRolReqOei+OVhxq9YaaDkhEw6qNk&#13;&#10;qC2srSs34DVKRqCp/wYMNd4AAlQdlIygUXoz3+6hRgjC9Q33aoytOwX8pOm5RrQp3258gtVbdwq+&#13;&#10;Vx7xpnhlerNQ0p0C6/lHCbrXb8Csa3olQhgqwpjJ7hTojfA7530bMafBTE5fwq7DKWpEQGv3XFw+&#13;&#10;UpSpMbbuFHhu+EnnazqiVSF1KiHX6W2uS66sS5wvzog85e0mLNHB5AgiZWx4POeLM9T4Sj1StV7P&#13;&#10;5Agj5e0mbdhByVDjjhS+ONbY+gKD3h4FH1+/ASP+FAKaup5Wb9OXvHHCYo2tqy1sH5gVAyUzmJQC&#13;&#10;YlZJRT6e/Q1Y6+ozB5MznJT3piqdGjPZXRCFJWCTrN6GL6H8Hh06vXW1KjHpnRSOkFJOaQkcdN63&#13;&#10;oUZvHMlbYxu+hPgQyvs4Y+tqXFNMsKfjlUcwaq1BOQZ0eusuiGte2b45vY3A0gqZ5xTW6G2oLdS0&#13;&#10;IlbReANGRCpjewR8vsbkUAvGNnyJfTozYlL95zbCS5nJR6kkY2zDl3DxoneGN+JSiQl8BN0ZvQ1f&#13;&#10;wnl+Vap7/Q0YIaYVgVhlXY3ehi/hmhyOop3eulOo3gjxd3rragQ7U5HM2QeM6FR6I/zD6m2sS2om&#13;&#10;nYLmkAzNmYMSTp6s962rwWW5KOlOgXU5nsvqratBxHDQ7rzdI+S0oMVGwHhuQw0el8Wr1Vs/RH1c&#13;&#10;UG2xRSNWFWStWGlgcoadVlVuCyVDjVUJl/BavXWnQKELKg1aM9nVIHCItHLegBF6ys1DxOE7fMBQ&#13;&#10;Y/tMFKA1tu4UuMSROz6d922GulKCvRYYrz3XCD+FvqzKJg4muy+58HWrY02jt+4U2E6xprfGNtR4&#13;&#10;Seug0eitOwV6I13AOcEYkau4BAKGLJR0p1CZ11btu33ErnI4Ca3ojG2GoV7ZdViroKm21CLIWeHN&#13;&#10;QFQOv/FdBkqm2iPu1eptrEv8sQ01Dkwg8Q2UjGBU/7lNNTg7jzUa4agXbqytB/B6pTDVOHq6OrUf&#13;&#10;qQ/Vv6Z8TLl1xultqLGfrcSo1+/bCEklGZDDdoeknWosKNmyO70Np8DhWOWKGjM51FgsU6XR6W34&#13;&#10;EihJGD+nt6FWQTZO/cJ9BKaW22KF4fQ2XBALE2KkX4+Nyl4dJeSnwCO87k3VSORwvt3QPb23hVhC&#13;&#10;p6qQqF14bg6Xj0mztx3u2hnbUIPLr7S2l28A8RajNx63E/MsahxfWFWaiWEbvUHter0NNSqZUh3P&#13;&#10;Gdt0CqTROZi8j5BY3lE8pZF/xx+NsVGixbkrWtTo7YBKNp7bdAr2TA41amNwl53T28kpeM9tqHGI&#13;&#10;zSrb6W06hdp2GH6S5IX+APgIH85ukTjprkZpvSvBFC+9sqhR+aPuKnr93EaYK0dj3GJhrPA4xexG&#13;&#10;kmRApKvT23AK9Aa95YxtqNGblcWL7+hGwn9ahexFjawmc2zDKbAMPZx4UCpQdyMJQYIScGZy+BIm&#13;&#10;kvhCZyaHGmuZt6vjS0bQKgv6G2sTp7fhglipWZem30ewK3GClTDn9DZ8CdfnWCXfKEHTHwCxYwTi&#13;&#10;Ob0NNSJJK1DEeN+6U+DTTdEc6+3ualwNtFul88jvamOjN7IpnLENNXq7W8VfqZPTeiNyDC3nuU21&#13;&#10;GwGvTsnI+4h4rWpRq/W+TTX7uUnIK7Fqzv1sUCJ9SqCEcV4GSjTm9XJ1agJwRDh6W7mUzNgHEK3X&#13;&#10;1CgM9Maq13gDhhpHSLxwxkkv7OrojVM8p07lVKM3TmecdcmIX+V4jJm0MDl9Cd8AJ+aJO2D62GAk&#13;&#10;D4frmGpMCN1ZKOlOgb0KcUiOL5nhspC01FkyMDkDWN1Afb4wbUrqqJ0IL6e37ks4at+sKyUhAGZv&#13;&#10;kFtWb32BsbBQuzv1xSAARm+cBTmROgQaNzV6o6ixcYIx1Thqr7LGzkx2p0DqCAGsVm9djd44VnO+&#13;&#10;b6MUKtGT8EaOLxlqkBaXKrD9+ms6A1hJy4DONzzXUKvQaItbvI+4V849yJyyZnL4EpZAtV03xjZ8&#13;&#10;CRnDVl1plo8NXBUMDyfm9DZ8Cbm2V4fvvo+4V3pj1eX0NgNYa89hYXKoQe6SZuG8ATOAFeoBl2eg&#13;&#10;ZKjRW+3zjZmcAazguG5nf71/G2rMJF8c50xhxL3WLZ91DaHRW3dB9Ma32+qtOwXOGSkx6+w6Zrjs&#13;&#10;yg7H4XG4kapBmfetcqOdsXU1xsYL4OyoZgArMTFVtMSYyb6cwXNxaG7NZHcK7wl91kx2NbwyOUPW&#13;&#10;+9adAl8civVavXU1emMmna/pDGCFnynazpjJ7oKYyVp0Ge/bDGAlMreKfLzubahVEEyRTa+98gxg&#13;&#10;pZQ+X2+nt7kugTRiiW301hcYTD40guNLRtwrSUPQD84bMANYbc811AiVwis7KJkBrHhl70xhqEEh&#13;&#10;8MGxxtadAsEN5IM4mBxxr/TGY7N6606B4vgHMeMOSroavfF/54szA1g5CrLKalNsqrlXegPK1nPr&#13;&#10;ToE7rNkvOn5yxL2yU6wsMecN6E6BehAUC7He7q4Gr8gXx/HKM4CV/PE364sz1ILeulMgvopwCmds&#13;&#10;I+6VmYRKdmZyBrDe8HdOjCHVtDpKuIPsbq3MR+FVkhb5xDnv21Cr8Cr20AZKZgAreYTW9cPcQCFj&#13;&#10;262d8Ih7rUA1Yo+Nt3uokdXBK+d8A0b5VbsK0H2oMZO83Y7nmgGs5KNZtypRnnzOpIvJ4Uu4tbAK&#13;&#10;qr3+do8arIwNntwaW3cKHNjCbTleWcJlCbJ1YugZS5sSu1LUVMOX1L7PeANmACuYrAXG65kcavRW&#13;&#10;tIXTW3cKlZJMQJHTW1cD/rzdzpprxL1ynsA3wPElQy0YW3cKRNxw1m711tX8r+mIe6VeH3emWr31&#13;&#10;5QxrLry59dz6AoOoFK9KJXdvNyjXerKuqnm9eh1xr5XuS4cOSoYvsVevI+6V3nbiLp3euguqewWW&#13;&#10;xTkN3YcvqQ+VxUAPtfeVuXOqNgNYq3yc1dtQAyUk2znPbQawcoJHjoYxk0ONN6CurzZQMgNY3WqL&#13;&#10;BDAOTLq+ZBRcJUXJq9FGZY7ZG6sg67l1p8BK4fDOlUfcq+8nZwAr8ZNVquD1N2ColZ9kl+M8t+4U&#13;&#10;+L4RGee8bzNc1kdJdwqsgog5s8bW1XgDeAWs59adAse87Iys3rqafzozAliXO8/N8lxDjaBqTp6c&#13;&#10;5zYCWKsGT93O8xolQ40wZ0qiO75kBLDa1Xuoq93ftyo5bkXqzBKs+B/PKw81sthgoB2USAArmQ+W&#13;&#10;n5xqRE9a2XYUXu5T8sYZnhUVMdXsCKsZ91oklfV2TzVcV9EIr1cKM4C17qaydsKiBrt+sXobToFg&#13;&#10;WauiCPve/gAoJmxdUceHaaiR28ei13jfhlp5BWuXL3GvHFBazMpUq6RMDhpfPrdD4l4rHcfYB4ga&#13;&#10;AR8EdDm9DafAW0MY0uuZPCRclm++83aTIjSeG0FIzh5H1MjbZQPnjG0sMICklSl/aLgsJ13WTA5f&#13;&#10;ciH3wYmKIEdoTElR+RZKxmaF8LEq9/nyDSBxavTGJtPJAOVgt6tRvvDm3LUiaizNbw7XwYa59/ZG&#13;&#10;CroThSRqHH1z/OegZDgF0njIUnJmcqgROVNB1cbbPfY4sDgsKJ3eulrlhFeY8+veRtwrK4WKqDN6&#13;&#10;G2owtBBixnnJMQJYceWEmBir16nGKuhWgf7G2LovwZdzFuf4yVHflRUeHKjjS0bca6W8sxd2ZnK4&#13;&#10;IHwydQCcsXWnwMrcO8M7ZtxrnWA40WPchd7eN/sMb6o9zku83rovoTdOQx3PNcNl19o/WG9A9yUL&#13;&#10;mU0W28cJYZsS+3SGt7mpVdE+3LKDkq4WzGR3ClX2tjZir78BozosWhzPOJgcAazUDi4sG70NtYeN&#13;&#10;znnJMQJYK5fcOp2ZavTm8aaEMPbnxuvN4YQztq4GSjjBsGayO4UFzq7CUl4/txn3uq4c2hpx5scI&#13;&#10;YOXklWsjnPdtqNlcPrnSYyavVKQ1dsJTjfgSsiStmRy+BNq6SoMYM9nVqjfr8mMuIe9jo4otV/c4&#13;&#10;vXU1TjA4oXc814h7pfqkVQSA3PFmI515AY0UOW9q9EUZDGdkXYs4VNgf51s6wlcru95aAg2tKtxQ&#13;&#10;1SxeLxNG9Cqn7p6PHFqUKYBad57ZCF6tiq2WGxlahGG/WcnWxwh5vXMvhlOdcWrZJ1zEkzeAcAxt&#13;&#10;XVo9tYKRdSfCBWOE6BhonPGubNKpjeYApDsDToC8T/YMd4Wqs+7jpvk2jVy4SCqaNbSuVtVOrBBs&#13;&#10;1jqjNzgma4Ew1PAhgN96rbs3WNi2FRf/2hlLuCvuwDneYvXXx8bq5825yneqVSUX7vI0QDLiVpeF&#13;&#10;I3YnXZELSZqR9MYpjRGewMl4U+NOHtZazkd0qNGbFxJK7Projb2l5fyH2ntIqDWT3ZGwsOMtNY7u&#13;&#10;2Nw1I+mNb73jkGe4KxvnqtX3GpNDLRhbdyW82g9O1+itq9FbDc7BZHcKbDY4l7RQ0tWC3oYvIaeS&#13;&#10;Jbkzk12N3vi4OU55hrsSfEQ0jNNbd0H0ZqJkxK2+h144vQ21oLfuFGy69BhRsvTGZsN5A0bcKle4&#13;&#10;vlW23GtMDrVgbMOXVKaE5Scl3NX1yiNulUAPLpuyntv0JWYaDpm2zQVBb3AXjrNIHmp8TWt5Z7zd&#13;&#10;s14rMYKsHZznNn0JJxDWwnXErRLo4V1vRc5+mxLWJY9Px+s1+YhbXSqU2vJcQ60++Fbp4WPWa6WY&#13;&#10;HYkgzkwOX0JK390pAMPFFW1KSB65eofXQ43dDSs8ByUjbpWZJK/YObgYarUBs0q0U2u7j21jgWGt&#13;&#10;J4caKHmc5bxGyYhbrUUQEXHGcxtq/qZ0xK2ywOOD6qBkqPF2M5POKmjEreK5CO+3xtZdkO9LRtwq&#13;&#10;5eCpWWz1Nn2Je3Ax4lYJLaQokTWT05eYiZ/HiFv1v6ZDrVbmhK4aXnnErbJS4Lp3a2zDl9i9abhr&#13;&#10;5X4ab8BQ49ttridH3GrdXHJ1ClIcQ43evMTPY9ZrfZznWGPrLijobaxLqqKg9dwk3NVdT44yr/5R&#13;&#10;+VDj7fYS0UiG7F4Zls9blww1/w0Ycavs3zhQMwL1j6FWvVXExutvwAx3vVTugnN4PdTojS+Os+uY&#13;&#10;4a6P3aLjJ4camKzlqzO27hTed8JWb12N3rw0U8qgTZTUjV6GLxlq1ZtV3OYYcaucYGCl89yGGs/N&#13;&#10;S1eEUx1j48VxSrJMNf99G3GrnHPB/Fsz2V0QvZkn8yNulaUTp2OOnxxqrII45nLetxG3yvkkrsQa&#13;&#10;W3dB/j5gxK1yWEYhNgeSY1lyI2zVWnLd+/qizmut1eTQoggh5V+cdcKo1splauzfnJGNwxKeGPNv&#13;&#10;OJIRtEqxglrKvN7hDy2IAEbm+MgRs8pkWNWPiBptb6gf4zFCVncm3yIChhadsVN0ntmIWOW+DOtG&#13;&#10;KPIE+8jINqSQl/HMRsAq119bRW2ITBqdUUfSSRykZlRT405qmCkDIEOLErSwOdY0dl8Am8JpgtNZ&#13;&#10;1+LL605j9wV4Rs63nM66Fls2uHTnPRvBqkC//M7r92xoVVnLmv3XK58R4oojsOprHEPrUgyARZKO&#13;&#10;UFUOLDzmZmhxHSwjM6Zx4bbwBkeuUym1l/MoaheqMS5OTjx6/byVm6esuzJEjWBCmFPjC4pedwgr&#13;&#10;PssJXhQ1ik7VxdKvYYJedwl105tTkVTUCFblY+N1110JLCRx3taz62p0d6mSKi9fAszsboGAtpuz&#13;&#10;+BE1uuPZGU4Zve4YKIVTtQIcZHY11nVezWG660uS9Y1QIK+7rlZXR1qJU3TXlxdcPYLjs0bX1S5k&#13;&#10;gVvx0HTXNyo3bq5yjiZFja8Hh7wWMkfQ6pXvsvPdWd6GGsVaWc9Yr/kIdr0SWnsxapbQXXdG7Gfx&#13;&#10;2EY5QfS6VyFVyyq9LWp0xwrKG133KhzFWbG1dNfV6upba5ePXncPVwKJnHWeqHFeReKV9ZqPgFdi&#13;&#10;Qq0DSrrrzsi+XgK97h74inDxkvPeDbW62v3uVBugu+4eqgKMEzwgalVplMQ+x0WPmFduQLcKp9Nd&#13;&#10;9yocI90pUWt1170KHroSvQwXPYJe+ZbzWba6m+Gr3BDoJAmzMOlLnKS74R7qtTMWz3TX1SjLj3fw&#13;&#10;Rte9Cvc+cOboTOYMl4UFsuqXYOZwDxwLeQu/oUYAKzUirS/CCGHlyibr8h+s7M6IgxNSC7zuhnvw&#13;&#10;R9fVqjCCFf2Bmd2rsD7dnMQtUSP2GIreg0r3KuwsrKr+dNfVqoqSC5XuHtiiWVcp0V1XY6lCSqcR&#13;&#10;cIXe8Cqkga7GobaoQb3CmFg+c8aycl7pHA9x9Dq8Cg6TozbHZ85oVkgyJzON7oZXIYWagyyru+5V&#13;&#10;FjauTso83Q01cgPZK1vdda9Sl8s7VTbpbqhVcR2n3Ad6wz2spHhYC7+pxtjIYLFGN9wDyaBOPWKs&#13;&#10;HGr4Bi4utbrrXoU1rbmdHOGwVVJscQIdMXO4B6hp5yhd1bjwmm22NbrhHujOiReiu6FWKxwnOwG9&#13;&#10;7lX4IFzZyRhrlalGWW6rGBkucrgHnoH33k21qq/tZMRV8HI7ximoOIGcqsbdpTcnHgq94R5I23PK&#13;&#10;R6gaoeRU7HegMsJbgfPmBDHQ3fAqwbMbXgVP71AhdDfUgu66e+Dczom/oreuxTUjFL725rI7FdZh&#13;&#10;TtwcvXUtcrcpau/11n0K9R69Ffuta5FyyROwVn237hsIsHeKLDC2rlUpl2Q5WKjsHoWKmyZKulbQ&#13;&#10;2whwreIkRuTo8ja0uGmeAyprVz4CXOvGeCPekd6GF7oSm+9Q/eh1d8JGxFs0DK3yebuHkhHgikN3&#13;&#10;ysNg43Am8OGUWHVQMuJit7q6zvnsDK26I8ncGYwA141lm5HMyNiGL6HyB0cO1ti6V+ACcSe9kN66&#13;&#10;Fues3Jtj+ZIR4Aon6BTJo7fhS1iSciORNbbuFfzeuhYJniwRvbF1r+Bjsmsxk4zN8lwjwHWl0L91&#13;&#10;bDO0GBv3sVsoGQGuHD17K6GhxXqNc0lvbN2XsB/wlnkjLJbLuUkpsvzkCHAt7+rN5PAllMbYORY0&#13;&#10;GJgR4Mq234ktYLU01iVsxKl5a/XWvQJLQyfHpNZmYyUKfWz21r0ClYc8tmdG0/peecTF+r0NX0JN&#13;&#10;E9BszWT3CpzseZ5rhMXy7WZd4j237hX859a1iJTHK1h+cga4cr2b9QYMLdaTbFissc0AV3yJtYkb&#13;&#10;Wklv3ZfwVfT85IymZZ1AQImDkhHg6vc2fAkumZ2t1Vv3ChXkYa3wRlgs65Ib1Tms3rpX4H1zLhUg&#13;&#10;XKJrEcx/rSJthp+cAa42SroHqjVXZeg6vXWvAMXjRKIwtq5FROZh3fmIXvclhGqbb0DXYl3O1Sbe&#13;&#10;c+tegeJn3lp5VIHla3olzMSZyRnget+d+GIOt8ZRC8G7FCCyeuu7FW6a91YKIyyWx0Gim4WSEReL&#13;&#10;L/e+3UOLrSpRENYp84iLBckeyzm06I25tTzXCHC98uWw9qZDi5nkuXm9da9gY3JG05JjVSyG8XaP&#13;&#10;uFj77R5avAEU3PQw2b1ChZN4M9m1grXyiIyF1fZ2+UOrMiq4OcqayeFL7LF1rcrjJofJ6W1EudZl&#13;&#10;ZtZKYWpxiTs5NFZv3Zf4vQ0tYi2ILLR66+sSG5MjOpZVEP7V662vMOwvzgiPTXrr6xLbl4z4WLZv&#13;&#10;cH/WF2fUc7X95NAij5sgEm8m+wrDPlUbVWCJjyUywOutewUs9L5vI0SWKkKPooiGnxzRrhxiO5ee&#13;&#10;VsJG3y2yWYfkst6A7hU493CqFtFb18Lbmb0RB9etZCYtZkzUdkggHOzrqSQep3dXzJgTCSJqFKDz&#13;&#10;zrFhznt3RMVZS0pR23EMTq0Y2JvuTlxKYGotG9sca5HHIqYNjsLjVjDb1GJhSFCP8xngtLH1tnt3&#13;&#10;zTMjXQuMUG/N2Xpz1tJ74+TF+cRNLXojsMlDZXcn7hEly7pmI+6kziOsd6A7hqpC6iyEWK+O3sCy&#13;&#10;RQ7jGZoeTIJ1iDG1KnGhysIZ7/cMczU3VcCk2ci9LaxMrOc2olzdYwUuCem9UT3HY/V5UEOvSge+&#13;&#10;ZtlVi+MI7+0eMa6cYThnT/i3biJBhPXiOI+tu5I6VvWGNrS43807wwC53Upz/SpavN2Vpe6MrbsS&#13;&#10;WrECOfmedRvtfT7cQdNz169TC8dCcpf33LpTcPeLsCnNRlw02w7vdeuuxD3r5dBi9EYMnLUX5tyo&#13;&#10;6eFcLTZ/anE+b365R2QrgTfeCzC0KrTZyyHA48vQnOjbqcUKbCcp3nkBRlwr1YusOG2SZJuNFC7d&#13;&#10;WakZb9uIanX5N/a+vbONN8Bak4wqsBXc4Bz0sqnvnV0OPvjWyLpHgA/2PtsjfLZS0CzqgdjcbiPL&#13;&#10;ZMv9Dy3CRLndzRpZ9wfHZpWb5bvWtSpW2nxm0x3wObR2ACNytnJErYMZ1vttHjmssioJ1TahqfGd&#13;&#10;uVshotTyaWqPUDVrbEMN13NY1Bthd703slmsDMCpRg1G6wJGpqT7AwpOeRl5U21j9W9Rpiwl2tgI&#13;&#10;2aAyt7PYGmqcOFWhNsNpjSjWC5tZp3IXU9IdCb6O2DGrt+5I7BB34qnalLDVqPttnbF1T0LMxurU&#13;&#10;rGBsXW2FePB2iSOElQiFu7e/H2pc43ezaMVlRLByE4rpuYYa6wrrgiqM6k7hwsmMU91K1EgstXLp&#13;&#10;Ueu+hLQLQomcN2CoVQS+dXxHkGUDF4VlFu4SNTY3Q43K0CS5OZgc0auE6HhZFyzCm5G391tGjDdg&#13;&#10;BK8Sa8Cn2xpbd0E4ZWBija07hevGRsLrratVXXQ2fM7YulO43unNQ8lQ47oei+gjmqc9AIJ0SACz&#13;&#10;ZnKocVOAd04yglfpjX2L1Vtfl1y5rMR8bn1dUlEbVkocnqpPybbtnp8cwatUcqLsvjO2ocYa6O6d&#13;&#10;AY3gVQg7bgyxepsuiLN56w0YwauUmDTXXEMNDr9yo4w3YASv1hmcxQUsQ42ds5cNx8lUe9xc3Hu9&#13;&#10;W35yqJFmZr4BI3jVLkvAcV0zkqjc7fBmsjsF7rojwtpCSVcj2IPkGuu5dadAJViqp1m9dbUqlmGR&#13;&#10;zxTabFNC2jeXBVu9dTUWQRfv6GKUguXVtmrq1tFUM3K5cwhrPbcRvMrBPBtaZ2xDjUqdXkA76/5m&#13;&#10;JOwUkdhWb12NkZqr1xG8ykmtV4+Ab24zkrqnpAQ7mBwhr0WNeEe8Qw0X4WVn4vObkZQP9vIXpxru&#13;&#10;lUQ9w02O2FXS4Emgtx5bdyW3HRrZ6qy7hIMiwxfrYGZEvHKBlnOffRGPbRo5hKNqhYf/rkeZHyuT&#13;&#10;kPdk9EZ9IAgtY6U89Or0wvqUzjqw5GJT99nqrXsS0oW9c6AZucoyzaRLhx4FX6yzuxm4euUUmt2z&#13;&#10;MZFDz6UTJW6Vogye/x96HIFa/ngGu1Jz3LrpEQ6gb2+2DaLOeK9n1CrfbOhkaxq787l4IVxch9rB&#13;&#10;f6N8u/fRHnr7tlhOZES61kX2fMStkXXnw/kT0RrOPHZvwJ7hoFyL1dvQI9naeq9HpGvF9FDExupt&#13;&#10;eJ86O7LG1r0Bu2guJ7H88Yh13djbOJ3NkFWOxNjeO0ObemxJrc7GqiLorOsJ0/aHn3/89//xb3//&#13;&#10;/V//5ecff/4T//hD/euXf/z2IeNfP/z827//9O3tW/3ir3/5+w//+OnbL3/57be//8fvv/43Don+&#13;&#10;79eP//3tG+o0idZHM/+ZMmZ15SVSZs3TlS+RMr6nK18jZXxJV75FyviUrrxGyrzrXXmLlHl1u/Ie&#13;&#10;KfMmduV7pMwL2ZWPSLmiJbo2P0cYU5BlKKsoiNF7hrOKUBjqGdKqgtdQz7BWkQdDPUNbBQUM9Qxv&#13;&#10;FRsw1DPEFW0/1DPMFQ8/1DPUFR3f1fk5QV1R5UM9Q10x5kM9Q12R2UM9Q13R00M9Q10RzkM9Q11R&#13;&#10;yEM9Q12RwkM9Q13RvEM9Q13xtkM9Q10RsV2dnxPUFbM61DPUFcM61DPUFWU61DPUFZk51DPUFTs5&#13;&#10;1DPUFd041DPUFX841DPUFSE41DPUFcM31DPUFdPX1fk5QV1xcEM9Q12RakM9Q12xZEM9Q12xZUM9&#13;&#10;Q13VbhnqGeqqGMtQz1BXBNVQz1BXjNNQz1BXXNBQz1BX5E5X5+cEdUXyDPUMdUW/DPUMdcWnDPUM&#13;&#10;dUWQDPUMdcV4DPUMdVW2Y6hnqKs6HEM9Q11xE0M9Q12xBkM9Q13RAF2dnxPUFR0w1DPU1UH9UM9Q&#13;&#10;VyfvQz1DXZ3AD/UMdXWmPtQz1NVx91DPUFfn3kM9Q10dSA/1DHV1Mj3UM9TVkXFX5+cEdXUIPNQz&#13;&#10;1NWx7lDPUFcHtUM9Q10d2Q71DHV1mDrUM9TVsepQz1BXuf1DPUNdHXwO9Qx1dSI51DPU1RljV+fn&#13;&#10;BHWVHz/UM9RVwvtQz1BXGexDPUNdpaQP9Qx1lWM+1DPUVdL4UM9QV9cjDfUMdZXWPdQz1NUVRkM9&#13;&#10;Q10lXnd1fk5QV9cMDfUMdZUaPdQz1FWu81DPUFfJy0M9Q11lIw/1DHWVXjzUM9RVvvBQz1BXCcBD&#13;&#10;PUNdZfQO9Qx1jxTdrl+CBHePpNvZQIa8RxrtbCDD3iMzdjaQoe+R7DobyPD3yF+dDWQIfKSkzgYy&#13;&#10;DD6yTGcDGQofiaOzgQyHj1zQ2UCIxBNhETMW4gIrhTOC8om0QJA1IG6QAPmwAXGEBHiHDYgrrHzI&#13;&#10;bAjiDCvFMWtA3GFlLWYNiEOsRMSsAXGJlVsYNaAkRqULZg0oEuE1sgbkc1xZfVkDikS4jawBRSLs&#13;&#10;RtaAIhF+I2tAkQjDkTWgSITjyBpQJMJyZA0oEuE5ogaU2KiUs6wBRSJcR9aAIhG2I2tAkQjfkTWg&#13;&#10;SITxyBpQJMJ5ZA0oEmE9sgYUifAeWQOKRJiPrAFFItxH1ICSHZXnlDWgSIT/yBpQJMKAZA0oEuFA&#13;&#10;sgYUibAgWQOKRHiQrAFFIkxI1oAiES4ka0CRCBuSNaBIhA+JGlAChMixsAFFIpxIZoEiEVYka0CR&#13;&#10;CC+SNaBIhBnJGlAkwo1kDSgSYUeyBhSJ8CNZA4pEGJKsAUUiHEnUgJIi1OgOG1AkwpNkFigSYUqy&#13;&#10;BhSJcCVZA4pE2JKsAUUifEnWgCIRxiRrQJEIZ5I1oEiENckaUCTCm0QNKFFCxa6wAUUi3ElmgSIR&#13;&#10;9iRrQJEIf5I1oEiEQckaUCTCoWQNKBJhUbIGFInwKFkDikSYlKwBRSJcStSAkifcIhw2oEiET8ks&#13;&#10;UCTCqGQNKBLhVLIGFImwKlkDikR4lawBRSLMStaAIhFuJWtAkQi7kjWgSIRfiRpQQoXiIGEDikQ4&#13;&#10;lswCRSIsS9aAIhGeJWtAkQjTkjWgSIRryRpQJMK2ZA0oEuFbsgYUiTAuWQOKRDiXpAEK00yOpgRZ&#13;&#10;A4JE6kOFDQgSuS86bECQyP3WYQOCRKqPhw0IEsmFChsQJF6oHpo9BUEitazCBgSJF6p1ZhYIEsmj&#13;&#10;zxpQjoUr5sMGFIkhx0IZWXkXQo6F+pHaQIhETQ65hBwLl6CoBSESNUHkEnIs1KtSC0IkapLIJeRY&#13;&#10;uCFNLQiRqBwLpf4zJJ5SRUKOhcp8MoSQY7mc0kVCjuVyShgJOZbLKWUk5Fio+qFzEPrEU9pIyLFc&#13;&#10;TokjIcdyOaWOhBwL1VdlDkKOhdvOtYHw66wJJJeQY7loCkkJog+LJpFQsCBsQH1iyLFcNJGkBNkQ&#13;&#10;1CeGHAtp0voYw6+zppNQxDkbgnIsl5BjoWSQDCHkWC6aVFKC6CloWgmXSIUN6Dox5FgumlpSgmwI&#13;&#10;6hNDjuWi6SUlyCxQJIYcCzcRKA5CJCrHcgk5loummZQgmgNNNKHITtiArhNDjoWLb2QSQ46FGxy1&#13;&#10;gRCJmnByCTkWqniqBSESNemEEmjhU1AkhhzLRTmWEkRA0tSTS8ixXDT5pASZBYrEkGO5aAJKCTIL&#13;&#10;FIkhx0JxOAFSyLFQ41UbCJGoiSjcURHOgSIx5Fgo2i5DCDkWKs9qA6FP1ISUS8ixcCeRWhB+nTUp&#13;&#10;5RJyLBdNSylBBGVNTLmEHAvVKXUOQiRqcsol5Fgump5SgmgOlGO5hBzLRVNUSpBZoHvnkGO5aJpK&#13;&#10;CTIL9OscciwUsxIchBwLpZ21gXDHoukqVDMN50DXiSHHctGUlRJET0E5Fm7fDRtQnxhyLFxQKE8h&#13;&#10;5FgumrpSgmwOFIkhx0LNaB1C6BM1gYXLKsIhqE8MORYua9EhhF9nTWOhGl40BC7YnRaUIHmM17pz&#13;&#10;rucvlCBrQJDIPchhA/J1voYcCwVFdQjZOpHyitpAhsRrXcg2JzFD4rVuS5sNZD7xWhegzQYyJF7r&#13;&#10;JrTZQIhE5Vi4eDXDQd08NiwIORZuH9YGQiQqx3IN81iuyrGUIHqZlGOh/H/YgCIx5Fi43UAnMUSi&#13;&#10;ciyUUw+HoEgM81goFylDCDmWq3IsJYgeo3Is15BjuSrHUoLMAvWJIcfC5eY6iSESlWO5hnksFAFW&#13;&#10;C0IkKsdyDTmWq3IsJYiegnIs15BjuSrHUoLMAvWJIcdChVh5CiHHQoVZbSD0iadSXSHHQkVXtSD8&#13;&#10;Op/KdYUcy1U5lhJkj1F9YsixcPuSzEHIsVyVYylBNATlWKgNHjagSAw5FqqY6xyESFSOhXsZwiEo&#13;&#10;EkOO5aocSwmyp6DrxJBjuSrHUoLIAuVYuLsybEDXiSHHwjXqgoOQY7lqOa8SZHOgSAw5lqtyLCXI&#13;&#10;LFAkhhwLN4voJIZIVI7lGnIsVy3tVYJoDpRjuYYcC/dXyRyEHAuXjWoDoU/UEl/XkGO5KsdSgmwS&#13;&#10;dZ0YcixX5VhKkFmgSAzzWK7KsZQgs0C/ziHHclWOpQSRBcqxXMM8Fu5hECSGHMtVOZYSZENQnxhy&#13;&#10;LFflWEqQWaA+MeRYrsqxlCCzQL/OIcdyVY6lBJEFyrFw0UzYgPrEkGPh1gZBYsixXJVjKUE2B4rE&#13;&#10;kGPhAi0dQohE5Vi4tSccgvrEkGO5alGwEmSTqD4x5FiuyrGUILJAS4Nx22HYgCIx5FiuyrGUIBuC&#13;&#10;IjHkWLgWVZAY5rFclWMpQTYERWLIsXAFtg4hRKJyLNeQY+Ey4WlBCZI5uCnHUoKsAUHiLeRYblAq&#13;&#10;42y9BJkFgkRukwkbECRyGVPYgHyduYU0bECQeAvzWLgDTScxQyIX12oD2deZC4ulgZBjuSnHUoII&#13;&#10;B8qx3MI8Fm5N0yGESFSOhftCwyEoEkOO5aZ5LCXIJlGRGNYKuynHUoLMAkViyLHclGMpQWSBciy3&#13;&#10;kGO5KcdSgswCRWLIsXC3oUA55FhuyrGUIBuC+sSQY7kpx1KCzAL1iSHHwtXhOomhT1SOhQtGsyEo&#13;&#10;x8KF02ED+nUOORbunJM5CDkW7hrUBkKfqBzLLeRYbsqxlCACknIst5Bj4bpvnYPQJ2oeC9e5ZkNQ&#13;&#10;joVbU8MGZO/MHaNhA4rEkGO5aR5LCaLHqBzLLcxjuSnHUoLMAvWJIcdyU46lBJkFisSQY7kpx1KC&#13;&#10;yALlWG4hx3LTPJYSZBYoEkOOhRvP5XUOOZab5rGUIBuCrhNDjuWmeSwlyCzQdWJYK+ymHEsJMgv0&#13;&#10;6xxyLDflWEoQWaAcyy3kWG7KsZQgs0CRGHIsXM4rUA45Fm6R1wZCn6gcyy3kWG6ax1KCbBLVJ4Yc&#13;&#10;y02vVClBZIFyLLeQY7kpx1KCzAL1iSHHclOOpQSZBYrEkGO5KcdSgswC/TqHHMtNOZYSZBYoEkOO&#13;&#10;hduv5W0MOZabciwliIageSy3kGO5KcdSgswC9Ykhx3LTC1dKkFmgPjHMY7kpx1KCzAL9Ooccy005&#13;&#10;lhJkFigSQ47lphxLCSILlGO5hRzLTfNYSpBZoEgMOZabXsJSgswCRWLIsdyUYylBZoEiMeRYbsqx&#13;&#10;lCCzQJEYciyrciwlSCxYlWMpQdaAfJ3XkGNZlWMpQWaBfJ3XkGNZNY+lBJkF8nVeQ45l1TyWEmQW&#13;&#10;yNd5DWuFrcqxlCCyQDmWNeRYVuVYSpBZoEgMOZZVOZYSZBYoEkOOZdU8lhJkFigSQ45l1TyWEmQW&#13;&#10;KBJDjmXVWmEliCxQjmUNOZZVOZYSZBYoEkOOZdU8lhJkFigSQ45lVY6lBJkFisSQY1mVYylBZoEi&#13;&#10;MeRYVuVYShBZoBzLGnIsq3IsJcgsUCSGHMuqHEsJMgsUiWGtsFU5lhJkFigSQ45lVY6lBJkFisQw&#13;&#10;j2VVjqUEkQXKsawhx7JqHksJMgsUiSHHsirHUoLMAkViyLGsyrGUILNAkRhyLKtyLCXILFAkhhzL&#13;&#10;qhxLCSILlGNZQ45lVY6lBJkFisSQY1mVYylBZoEiMeRYVs1jKUFmgSIx5FhWzWMpQWaBIjHkWFbN&#13;&#10;YylBZIFyLGvIsazKsZQgs0CRGHIsq+axlCCzQJEYciyrciwlyCxQJIYcy6ocSwkyCxSJIceyKsdS&#13;&#10;gsgC5VjWkGNZlWMpQWaBIjHkWFblWEqQWaBIDDmWVTmWEmQWKBJDjmVVjqUEmQWKxJBjWZVjKUFk&#13;&#10;gXIsa8ixrMqxlCCzQJEYciyr5rGUILNAkRhyLKvmsZQgs0CRGHIsq9YKK0FmgSIx5FhWrRVWgsgC&#13;&#10;5VjWkGNZlWMpQWaBIjHkWFbNYylBZoEiMeRYVs1jKUFmgSIx5FhWKJWRQVGCzAJFYsixrJrHUoLE&#13;&#10;gk05lhJkDUh84hZyLBuUypjEEmQWCNu3hRzLprXCSpBZIGzfFnIsm9YKK0FmgSBxCzmWTfNYSpBZ&#13;&#10;IGzfFnIsm3IsJYgsUI5lCzmWTfNYSpBZoEgMOZZN81hKkFmgSAw5lk3zWEqQWaBIDDmWTfNYSpBZ&#13;&#10;oEgMOZZNOZYSRBYox7KFHMumeSwlyCxQJIYcy6Z5LCXILFAkhhzLprXCSpBZoEgMOZZNa4WVILNA&#13;&#10;kRhyLJtyLCWILFCOZQs5lg1KZX6dQ45lU46lBNkQZJ24hRzLphxLCTILZJ24hRzLphxLCTILZJ24&#13;&#10;hRzLphxLCSILlGPZQo5lU46lBJkFisSQY9mUYylBZoEiMeRYNuVYSpBZoEgMOZZNOZYSZBYoEkOO&#13;&#10;ZVOOpQSRBcqxbCHHsinHUoLMAkViyLFsyrGUILNAkRhyLJtyLCXILFAkhhzLphxLCTILFIkhx7Ip&#13;&#10;x1KCyALlWLaQY9mUYylBZoEiMeRYNuVYSpBZoEgMOZZNOZYSZBYoEkOOZVOOpQSZBYrEkGPZlGMp&#13;&#10;QWSBcixbyLFsyrGUILNAkRhyLJtyLCXILFAkhhzLphxLCTILFIkhx7Ipx1KCzAJFYsixbMqxlCCy&#13;&#10;QDmWLeRYNuVYSpBZoEgMOZZNOZYSZBYoEkOOZVOOpQSZBYrEkGPZlGMpQWaBIjHkWDblWEoQWaAc&#13;&#10;yxZyLJtyLCXILFAkhhzLphxLCTILFIkhx7Ipx1KCzAJFYsixbMqxlCCzQJEYciybciwlSCzYlWMp&#13;&#10;QdaAcCx7yLHsyrGUILNAzhP3kGPZlWMpQWaBnCfuIceyK8dSgswCOU/cQ45lV46lBJkFcp64hxzL&#13;&#10;rhxLCSILlGPZQ45lV46lBJkFisSQY9mVYylBZoEiMeRYduVYSpBZoEgMOZZdOZYSZBYoEkOOZVeO&#13;&#10;pQSRBcqx7CHHsivHUoLMAkViyLHsyrGUILNAkRhyLLtyLCXILFAkhhzLrhxLCTILFIkhx7Irx1KC&#13;&#10;yALlWPaQY9mVYylBZoEiMeRYdq0VVoLMAkViyLHsWiusBJkFisSQY9m1VlgJMgsUiSHHsivHUoLI&#13;&#10;AuVY9pBj2aFUBttXgswCRWLIsexaK6wEmQWKxJBj2aFUZA5CJCrHsoccyw6lIhaESFSOZQ85ll05&#13;&#10;lhJET0E5lj3kWHYolTkHIceyK8dSgmwIsnfeQ45lV46lBJkFisSQY9mVYylBZoEiMeRYduVYShBZ&#13;&#10;oBzLHnIsu3IsJcgsUCSGHMuuHEsJMgsUiSHHsivHUoLMAkViyLHsyrGUILNAkRhyLLtyLCWILFCO&#13;&#10;ZQ85ll05lhJkFigSQ45lV46lBJkFisSQY9mVYylBZoEiMeRYduVYSpBZoEgMOZZdOZYSRBYox7KH&#13;&#10;HMuuHEsJMgsUiSHHsivHUoLMAkViyLHsyrGUILNAkRhyLLtyLCXILFAkhhzLrhxLCSILlGPZQ45l&#13;&#10;V46lBJkFisSQY9mVYylBZoEiMeRYduVYSpBZoEgMOZZdOZYSZBYoEkOOZVeOpQSJBXflWEqQNSAc&#13;&#10;yz3kWO7KsZQgs0D2zveQY7krx1KCzALZO99DjuWuHEsJMgvkFOcecix35VhKkFkgpzj3kGO5K8dS&#13;&#10;gsgC5VjuIcdyV46lBJkFisSQY7krx1KCzAJFYsix3JVjKUFmgSIx5FjuyrGUILNAkRhyLHflWEoQ&#13;&#10;WaAcyz3kWO7KsZQgs0CRGHIsd+VYSpBZoEgMOZa7ciwlyCxQJIYcy105lhJkFigSQ47lrhxLCSIL&#13;&#10;lGO5hxzLXTmWEmQWKBJDjuWuHEsJMgsUiSHHcleOpQSZBYrEkGO5K8dSgswCRWLIsdyVYylBZIFy&#13;&#10;LPeQY7krx1KCzAJFYsix3JVjKUFmgSIx5FjuyrGUILNAkRhyLHflWEqQWaBIDDmWu3IsJYgsUI7l&#13;&#10;HnIsd+VYSpBZoEgMOZY7lMpgeUqQWaBIDDmWO5SKWBAiUTmWe8ix3KFUxIIQicqx3EOO5a4cSwmi&#13;&#10;p6Acyz3kWO5QKnMOQo7lrhxLCbIhKBJDjuWuHEsJMgsUiSHHcleOpQSZBYrEkGO5K8dSgsgC5Vju&#13;&#10;IcdyV46lBJkFisSQY7krx1KCzAJFYsix3JVjKUFmgSIx5FjuyrGUILNAkRhyLHflWEoQWaAcyz3k&#13;&#10;WO7KsZQgs0CRGHIsd+VYSpBZoEgMOZa7ciwlyCxQJIYcy105lhJkFigSQ47lrhxLCSILlGO5hxzL&#13;&#10;XTmWEmQWKBJDjuWuHEsJMgsUiSHHcleOpQSZBYrEkGO5K8dSgswCRWLIsdyVYylBYsGhHEsJsgaE&#13;&#10;YzlCjuVQjqUEmQWyYzlCjuVQjqUEmQWyYzlCjuVQjqUEmQWydz5CjuVQjqUEmQWydz5CjuVQjqUE&#13;&#10;kQXKsRwhx3Iox1KCzAJFYsixHMqxlCCzQJEYciyHciwlyCxQJIYcy6EcSwkyCxSJIcdyKMdSgsgC&#13;&#10;5ViOkGM5lGMpQWaBIjHkWA7lWEqQWaBIDDmWQzmWEmQWKBJDjuVQjqUEmQWKxJBjOZRjKUFkgXIs&#13;&#10;R8ixHMqxlCCzQJEYciyHciwlyCxQJIYcy6EcSwkyCxSJIcdyKMdSgswCRWLIsRzKsZQgskA5liPk&#13;&#10;WA7lWEqQWaBIDDmWQzmWEmQWKBJDjuVQjqUEmQWKxJBjOZRjKUFmgSIx5FgO5VhKEFmgHMsRciyH&#13;&#10;ciwlyCxQJIYcy6EcSwkyCxSJIcdyKMdSgswCRWLIsRzKsZQgs0CRGHIsh3IsJYgsUI7lCDmWQzmW&#13;&#10;EmQWKBJDjuWAUhksTwkyCxSJIcdyQKmIBSESlWM5Qo7lgFIRC0IkKsdyhBzLoRxLCaKnoBzLEXIs&#13;&#10;B5TKnIOQYzmUYylBNgRFYsixHMqxlCCzQJEYciyHciwlyCxQJIYcy6EcSwkiC5RjOUKO5VCOpQSZ&#13;&#10;BYrEkGM5lGMpQWaBIjHkWA7lWEqQWaBIDDmWQzmWEmQWKBJDjuVQjqUEkQXKsRwhx3Iox1KCzAJF&#13;&#10;YsixHMqxlCCzQJEYciyHciwlyCxQJIYcy6EcSwkyCxSJIcdyKMdSgsSC5U1JlockbEJoFprI0IiC&#13;&#10;wPEhCa2Q5SJNZIhEQSD5kIRWyJKRJjJUoiCwfEhCK2QDQxMZMlEQaD4koRWyiaGJFJ1KvCxvIfOC&#13;&#10;wgmdIfdCEyd0huwLTZzQGfIvNHFCZ8jA0MQJnSEHQxMndIYsDE2c0BnyMDRxQmfIxNDECZ0hF7O8&#13;&#10;KRnzkGTviNIxNJH6TiVkaCLbaaNwQmfIydDECZ0hK0MTJ3SGvAxNnNAZMjM0cUJnyM3QxAmdITtD&#13;&#10;Eyd0hvzM8qYEzUOSoVMpGppI0akkDU2k6ISVGft3mki/7ErU0ER2FoTCCZ0hV0MTJ3SGbA1NnNAZ&#13;&#10;8jU0cUJnyNjQxAmdIWezvClp85Bk6FTahiZSdCpxQxMpOmFqBJ0hd0OfJ98Zsjc0cUJnyN/QxAmd&#13;&#10;IYNDEyd0hhwOTZzQGbI4NHFCZ8jjLG9K5DwkGTqVyqGJFJ1K5tBEik4tS0YTqe9UQocmUt+ppclo&#13;&#10;It0VKalDE9lZOgondIa8Dk2c0BkyOzRxQmfI7SxvSu48JBk6ld6hiRSdSvDQRIpOTaOhiRSdSvLQ&#13;&#10;RIpOTaWhiRSdSvTQRIpOpXpoIt2zK9lDExnbg8IJnSHfs7wp4fOQZOhUyocmUnQq6UMTKTqV9qGJ&#13;&#10;FJ3wPLI4CJkf+jx92UPuhyZOX/aQ/aGJk+8M+R+aOPnOkAGiiRM6Qw5oeVMS6CHJ0Kk0EE2k6IT3&#13;&#10;EVyETBB9ntadIRdEEyd0hmwQTZzQGfJBNHFCZ8gI0cQJnSEnRBMndIasEE2c0BnyQsubEkMPSYZO&#13;&#10;pYZoIkUnXJCgM2SH6POEzpAfookTOkOGiCZO6Aw5Ipo4oTNkiWjihM6QJ6KJEzpDpogmTuhMuSLO&#13;&#10;7wUXJYnQybHrqYkQnZyNnZoIv+wcYJyaCL/s7DJPTYTrTrYCpybCdSfrtVMT4bqTj+qpiXDdiec7&#13;&#10;NRGuO4HnqYmQK1pOXFFJMnSeuKIl5YqWE1dUktCKEzpTrmg5cUUlCa04oTPlipYTV1SS0IoTOlOu&#13;&#10;aDlxRSUJrTihM+WKlhNXVJLMihNXtKRc0XLiikoSWnFCZ8oVLSeuqCShFSd0plzRcuKKShJacUJn&#13;&#10;yhUtJ66oJKEVJ3SmXNFy4opKkllx4oqWlCtaTlxRSUIrTuhMuaLlxBWVJLTihM6UK1pOXFFJQitO&#13;&#10;6Ey5ouXEFZUktOKEzpQrWk5cUUkyK05c0ZJyRcuJKypJaMUJnSlXtJy4opKEVpzQmXJFy4krKklo&#13;&#10;xQmdKVe0nLiikoRWnNCZckXLiSsqSWbFiStaUq5oOXFFJQmtOKEz5YqWE1dUktCKEzpTrmg5cUUl&#13;&#10;Ca04oTPlipYTV1SS0IoTOlOuaDlxRSXJrDhxRUvKFS0nrqgkoRUndKZc0XLiikoSWnFCZ8oVLSeu&#13;&#10;qCShFSd0plzRcuKKShJacUJnyhUtJ66oJJkVJ65oSbmi5cQVlSS04oTOlCtaTlxRSUIrTuhMuaLl&#13;&#10;xBWVJLTihM6UK1pOXFFJQitO6Ey5ouXEFZUks+LEFS2TK/rDzz/+8o/f/u3vv//rv/z8499+/eX3&#13;&#10;H/7807c/f/vh95++/f7th7/99O1v337440/f/ljd/vzjX3/+/U8ff1v//OH//PTtst247I6x/qn+&#13;&#10;vVxWDsnrT//nX/73r//1Lw+l33/4x0/fltuVzPx3lPJHVAF+njV+/eWff5saFy7+fj/yvWyExHxy&#13;&#10;Ks+/e/73rx89XLhe6f18t/7+9hn5/vy7X/78l7//+hjIV58fuuvtcvmIBrisV4i+5wv49Ze//K8/&#13;&#10;/scv/+XX/zdsXLHxI3oVvdv2XqCJmXo3aV229SM0il9TO/nR7NevCZX9+ExfsPf6dbY0+vpuzzdq&#13;&#10;/H24L3Qv/O/jGX1MBrdtfwS08uu1qMv3R/jxazQ+Fo78mktgPs9cjZ6H7neaJrjx3RHQNGN6eJHP&#13;&#10;MRcOPtgZfh2Omen+OLBoul9Nb+vzFPZ7s327c6rwROB1w/Dny2SM+eBBfup+5zmv6+egrtftfRH/&#13;&#10;adg/Rdd8sv8JPrfbdv3E2YVH+2QtvvD5RPkH9Lbb9VmU8bJeWNA/NZ5/9/zv59+vy0eka/395fOL&#13;&#10;/vy7f24dldXq+pji7AAVE/skM76MmwN975I6WjiMpxoYHAimrs/ywe5eMP7jatbnlFLhYvlgXfnt&#13;&#10;fvtaHb98lgdw/+BwUKUg+ngzKBewfr5W59/ygn8Z9dQtJ/q6232/fRxzMb/b8U64f46Hwikfh6NA&#13;&#10;d+V/43XFDz7vFHx/p57O83W/le9w+wgeRhcX9ID9s2PorK2yc94fHsCeTwGqCsM+f/1PHcUTJB9g&#13;&#10;Ilr5Ge5Gn/i950ri+XfP/z7//kbEefcZz/E9/26O81Nre6b50wsfiMfX8Wtk63X7nPEbMy5zyrP8&#13;&#10;oEbLxlZn8uWzhPei56e95QGlaa5z/jhMvKwFT5lyrjr64DL5NZ7o+bGZo3yO/WO0y0Lm+fN12S5f&#13;&#10;96s8/+753+ffX+jlaSPg+vzgPv9u9vbUwnd/8O+Xdbt9nMN+zilnC8+r5Pg1czpHxlbimUbBr/nK&#13;&#10;P5/j7Gv+9OyZ29g/e96ZU2maSfsc/r58XNH7ZRifw88pZ/q/Nu2vn+Zy8L49Z5YLkd8/DJ9NM4/P&#13;&#10;Jfpl5Vbb9w1s+zXj/FimfP3a8gmwHzT9fEbfafqKNZ+G8XUbHpLF1sPW91cX9/K1FXw95ktN4WfT&#13;&#10;T92vQR38+tMwXuD5MK4L0/D0Clyv+m7YacxPpH084evCd+v5Ee1az797/vf59xccx+fMMlPPNfjz&#13;&#10;776Lo2u9Gu+MMI/rBJTrFTPe1+b8Gnf3+C5+DvzKlH8+kQ2v8P138/s9szD6OLEG/U/dr6Zv+zPd&#13;&#10;tX7NgmL4+Ov6GX3efn2a0+/3vK7PSJGm+9Xzev/69nzHMLz+5xei3tqnt559PWf9+XTwQZ9aztOs&#13;&#10;z8D3MPNsd/b27IU7lD5OvnlcrFOnj78i+vwgc0uOfAKuvBUfuygW2gzzAWNzThnT55eP0u7vOfJf&#13;&#10;c8r78QkUnM/7YXz79XX7XEew0vmKVHn9bjLI56VmbJXYYcyvyxUn+7l2p8zVe5jBV88sqj6XRnyl&#13;&#10;vmhzo2dG/JGkSc9P3a+mO4K/82t2OJ8z9vlrc7YvfICf/gh//H4+99UzS7HP7cx3fk3w2+cX9XNK&#13;&#10;/j9p54IcuY5r2yl12i7bZ/4Te2sT2BBBUWnpvuiKcOcRJZIg/j/em/lDZ1szIzk6q/sA2qBNMFm0&#13;&#10;tPWx9I5622d1c+YP2cH+9ODHs40Gr0SX9mOjUIEEdUBqbyzsF27zRNbKFPXMZ+R9wQSKtLmoZdGc&#13;&#10;YP7YjJ7ZRHdvz8S9UDj9Lspox23+w391zmdyfwGSOoyZ53Te0X8lJ/kfXTLrpH5ktzf2S+q572+T&#13;&#10;XFjVD6p6fMEcHJaxDzgJeubvy/AqTawOkhLxn0zPQB0cEn9GA2TGR+Zl8ti65gna5qLeLRX05dDA&#13;&#10;Iivnk8f5b4xHtTwIXzaCHU0etgMpDa2c4ojRAjYulhRKlXEMKyKiUt71f4wu7Vt04An7RP1XrhX7&#13;&#10;qOB1tqRgXGVKoECE2lvT4nIvtizF7j7R0Ln64BP4dTpX/gUYpRGBpV3l5yYAyY+gVbIpH8ihX9hT&#13;&#10;eR4ovenmG2zPzVgwvcGORk6XhnkH67VlT1gVxE/T/gsBWmnih2lvDEnE++Jgsz7zA6tKHhewGXT1&#13;&#10;OP/N8dgbH3adfP33KWn+fvwPukyi1ZdYoJUVf7fvzbNgPZhxfCGaFuLHM4kREOezfYzmVo9hfpUb&#13;&#10;+LdI/aIgxfb1FywoFErjIzF8hHnyhi9aky8G1RcHYHYJNH8L/n2X/VedBBwr1W3e/YrG6cfMGKaW&#13;&#10;9TgT5Tqd2c4XrCjd4JzjEJFxLn2uN7gjnTST3z6+fj5Qy/NkL3HnH00mrLrjpZED8y0uyH1jCYme&#13;&#10;91n9Pd7iwj9UDXsRNUtk6BRcMMh/siaAZSOOhtVxPP7CA5TmBZbCdI96x4VrX/PP5wsOlsgm5LBZ&#13;&#10;cw2XH9wJZqWSgSvOe7958pgWP1kx8wFNHTeheNz1qf3Ax61JyW1cCHcsriNATAneCjcHg/vCwuju&#13;&#10;ZvBQ/sR4ij4R4S2DlNvw5H+OpzNF94n6r5gWtvpZogBn+qvpbr94FAxo/JIr6/z/4Mlvmf1JUDQ7&#13;&#10;7z+0J5YZokASyGfZ99d/xW7RjFQfnq8i2vqH4aQG8sbByGGWVx55eyRBdbRtv3La2SV6cm7/980W&#13;&#10;vKizEoAmVR4MqX73OSe9I3W5XOz2FOCgt6WbzeIGkcYycy9x+NJQYaHh1DzpTFsggydlUYoCFqVm&#13;&#10;cg+fp0VJNK8/Qh/3psW94WDXRpeC5sv5VadXBIRBZE7+Tx6lvc/CxJ+kA3gLIXQwxkMP2wEHDYAI&#13;&#10;TJ4JNUtRr1XrAFoFdSkjDT8xdTBx/C4zesI+Uf+Va8VRaxPtkPk17YubXc17ThKWO9nLMfhQgv5A&#13;&#10;5uYfcmJH0rWnhfO7KyUC0sKnnv7wrheFqyD0wVuo8ANq24z+Qi8PZbE+DMszjn0xsgMZnx5KeQCZ&#13;&#10;kNGUYNIIewdk6e8+2y8cRl1F+oHEjJ/oXPIRT9rCpdToE70RO3gGMyUEdw+7sjnwXuzgVoHF53YV&#13;&#10;duvqL6y21DZIGe44rZkLiRVmCbGD0H9ggXCbssyZfHUFBjovsPRTjr4v6gNJaf0Bay/MoluIAW/x&#13;&#10;HWMfX2gu3bRBafGlCB9fMOJugQyk8rQysvc8op9XUN8PYtQWCP6dfLXwUYhuLfP89Opc+0TXiPEP&#13;&#10;YBnvFCIrP9p7xPhG47BU+oT88GZMR//Nadu/8Ymu8mqI8c1oOw0/JSmthS5rbhQVoMI79Gk7T7Ht&#13;&#10;7iwStRaFwQBDtzIgv3lsLk7c5TuWfAsx0HK+LLOwN/JSlvowOFYc47yoGRZwE6AWOveN3YLKZryf&#13;&#10;8q4032w7gjOQ0YEtDWR9QYm3p8VhYmkghaODEfb4z0BGkxdIp5O/RKdlt5fau9I97F3FovyphMgD&#13;&#10;Hy1Ak3p4IYs4P7BukRO5UQ/zXw//9+0YyecX+3xvPuMbVk/uwYk+FUT16fmr15T1QZGsgt/jXfxw&#13;&#10;H1VmcLUV8g5wrSTf4w25d+LQarYNTXzQtgA7KeeBnDtRfNBU5teeX7wFr84u0ZB5nHNKngWS3SKL&#13;&#10;Dzonyo8X0JETruHCC89J+V8P4Jls8K8qmmnYEvD1yS24stnzC80BXpXvIgE6aeBrQHlKEXFwtWNm&#13;&#10;vGW1bjRo8PkucYAxXLXnPSsO3YiSxyiIXhjRkZB6x8x4fMzAQFYFyO/PjKfDvrWDpOvT4I6EXRwG&#13;&#10;iuQSzOSaRgSnHw9f7O2Z8ZG9zDo/mSV8SMfM+FQL2jQK7pLx9ctZHfwRNe/BOf+iq3vVX5xpnNQx&#13;&#10;M+y0NJATxwf7PskFiT1/gdtFvTcwDLcFTux8Fyrp6hqRVj6d4CRyki1ljoVBGeaSODSmO3MbNvd1&#13;&#10;BId6gRaVrPGFPdj10xcst7zdXyedjCAu9UxeGDIy3Ki36PmFN6bkNpCVQgqO1Kbgxt8OHshxBgH2&#13;&#10;xx+VRPOFKXBkhf695x+EWx0klk2XOeSowqpL5UNl74wGKXH4LJ+pmiSPSMnNcyYjIyjy2LMiUvXY&#13;&#10;6uTxGPfisTBE430xK3v0txRkNvhqWhIxou/yN8jls7C4b5Tk8tMqteMBVaEJ+QJRXHCo2v0gmVfx&#13;&#10;wcFJZHktaPCNXc5i8jGH9YB7wi7LKv76RfnrB/mN39+ibOPMhalhfefM8mQ9gLbC0+bbuKcXVxYV&#13;&#10;JNwim3uGmvPugDpn5XDW22pU8wDaOC1kLAx4kQO4hC7wyCqby4+Vp9aoCs9uccA3zoctJ5F1W6s+&#13;&#10;xWrIFpgfc5AdAQnkHCmu4HlpVn0u6ybJvb7I0rV1hqKfERP4j8f5b43/96/ylisz7814dJ2sWIG3&#13;&#10;45jxSfi7/uvvg9/mhw1+Htd347dwRzguIC/4QgIE/Mpa3xypPJC2QVngI2xRSo01hB0iEoi2abVB&#13;&#10;Y4IdLjnGM/2MQjAoPstHcPLzvL452GJXG9KFQrxujKVnXAGVvAQLqRkLCXyj4GYPCkUM5PeZ5c73&#13;&#10;78//yn5+yAkJD3xWFObMZH9en/xLhnNm0T8fbLnE0kPujw3qg8TnmX6KYjjYCyBuzrwRSwQsas/X&#13;&#10;Es84nlhN6OHbRiHR1KNWweP8t8ZPa5R1bX7rcVvaQaLiMDXQ4LT9uH7wfZX42O3snws/PzhpDleH&#13;&#10;fVN/IYwGpYZkAgVXLQI8stHwBVdeVHfCcV/mRIf75zSz924YKYvCEVyE6R+JADAGfMleI06/sNYm&#13;&#10;freHKZecVUzt5HxCHJOlZJCfVcZfxGrtDDstnPmnnW1nZvARId0outiezsnDAQ1DbrT5ixBxmgRJ&#13;&#10;jgSv75+m0MRWx+GwKQrBzi3Gjp2dwczjMRplRUdxlgdPublnMKG0OjjEoh/BgiuJBu8VJkrfM2dl&#13;&#10;iYO3Cq35/p65QLzSd86esxfYLT1wIDiRfB3MzAmxDKTL5WMOw7Kxn+yCwRhsLgv7EGqFTjZh5Dr+&#13;&#10;CxM3mSIC4zfcvtP4PlvSiZLKsqD74xPbIbx+dVzcO1Zy7ROyD6Adj7G3fJr4laf+sn/bFuTBoGIk&#13;&#10;VKiN6SY5TgzMGgMNf0YX9chEEWy+jfPk6jQvPVoYSkVASLYDEa/cQMQVvrNMj6IpSpwcyPE5+G9A&#13;&#10;FnWrmB7DYUeJbh721kV1VJZw9rhk8t2rteHUor4jwSFsObmoPGssbh1/DoMt43WJiNOH+X6exoRc&#13;&#10;p/G0rMjT267nze5p0aO8rUEu5O8fF45d7p42SyCL3yDH+P3RfJBLUOHZD7y5BV/vwn8TWtiA30Zz&#13;&#10;Cgq+qtGLx13v5pPsOjtOlZQd/goAd7UZjDhSuXIvMqnNpjyX/8baPlm8swjwJL0eLE2lRJXchxDI&#13;&#10;mNqbtekNGfnjaMZu/gL0L9Z0jR9JC6E1eBM7noQNyB2yfkt5YI2d8vi7anNgvUtGI49xbfltZSwY&#13;&#10;gH2u/ssHjXSyjiQ3ag+vE6v7lKs5MBNrNIIG5oZUm4FWaVEyVolxOx3Je/ecCmIkH+QtvrIwinV8&#13;&#10;2x8BSs/icfudQSBmEHhDZTJMImoBORTRlEOd+3GOOMIe+BZ49/fDkQAMW/71mYmmE8w1SqXheMD0&#13;&#10;Ckf7Lq8JEM7w6bwmDggZluC9JEA8hHYtEZ85ag4NX/+N88PyQS7k+oms4lJdUPxSBH1+ou6mxMaD&#13;&#10;cjDhY2l9l0ny+F6tqmJVZlalIYY5KLdmwBNTJtpN1lMi2EY2mCbewFxtn6hvEb3gOCJWXF3YPMx/&#13;&#10;c32csTkYBZhouStEmnLgl3jHsFA6cMNPhP2Xa5whwiXt5RMWaPcUU5N/t91U32KeHm1CrRSipS2F&#13;&#10;XWhUbgT9oWqpbjLh20SHMDfADW5m2Cfqv3LaoZPnqxjWPTaElVOlVYRTcFlrPz7C/hSXx4PdynNh&#13;&#10;BgXm9HpdmXV2uSqdJjC5pkVPdC7OB1Lptcec7W7BSOvtGI+oKm0/BG5Nb9gpqqqfdwuvcpQCOE13&#13;&#10;/TUk2k6LaDSd4IhVitL8YXZvwayqsOVsVbLlswUZLxK4OuLjXZfiFeIBte0PTo6vvlIitjrS+vVn&#13;&#10;w5Wb6LOmfLzEoL/qv4mRVxv2sD2EgaFF1waGHLufsvZe+CU/sr1HDw+WOm1UnYQzllz3S4FB37Zt&#13;&#10;FWDvMhyDuyIDKnqr6G/fX/8VICIxuHTaTwyWIDzTB+GI0hGx3MhUmbFNDhXD4pPuAA9SqZHbFY8Y&#13;&#10;NtbyYSxPW1GyaRqS47X8ti5E/O+/QHI0vL6//it3iyZizni8WruFH9tn80lQKTTueopcM8EfT+9N&#13;&#10;S0aFDYfNbhFox35OQEaVN8E/PVv8YVZsKZX87jmmMDtkbiAccXllf0ychDJ9/Dh+ihE8nt7arbxd&#13;&#10;7m+A8a5a+OnDsBPff4UgAmnayRMmIGXHVAADG0/vTTvK6/JV1Lmez9j40plux6nku1BTCKd708rp&#13;&#10;6BUTcO8BaSJtFaE4BIxRiuxsacbBW/GgPJB6Co2XnH5hhDQwkiYO1uSHOYLeF4HSvmp0Qh4IqqoO&#13;&#10;6NZusWHhcPlhTi+Scb0f6XCOx6ik7dXoFv/NjzncYeLcmxYJb0ym4ncp6JoXddZo5GYylyK6cpS9&#13;&#10;dAbRfwW7+PwVFcRuN9NqO3nym2lxMdkHdVhdt3b7RVKUgyP4cBaLjKSwKuhTb49FzcJt5EIRDCBC&#13;&#10;2bfPdlYMcQb9t1DmSNjJky9VySdP7knlyKANTVefNY3GcjfF89eHClkC/SGdQBdA5GH+m8OvtuZh&#13;&#10;uyPs0EL/a3TyHtKNxspwvnWE+FPf4QZ6iV0vG7zC12yO/xRhZxIro8GHRN45dkaiMyGW7ksGXcsR&#13;&#10;TXtBYse3MQdR+uuIAVoAPGLm+CgOFd9E+mY3mlrUlb3YT/PaFiY2RZJ/8KQXCjFhu1z4YXEaQwKR&#13;&#10;9IbNW71xrjtbx2MoGXCkjpwdke9Wh6vMqyMtALf5X6vD8rMSKeSQ2zDYs1fVIZN7koqRvPf1H4V+&#13;&#10;3UQm0RF3f7AyeC9aXTNIeEwCoB9jnT2QRLzLfX+BVjhhkDvLp/FspUhHTqFhNaGAjcC6/TaYUrUL&#13;&#10;fZf9l/f8rQYQA6FhwHx6mRnXVZrfnB/5rY32yZHkbe95xps+V//lmUH5WjWcvkf/SJbB9EpKA2Fw&#13;&#10;2M0EITsUqzwIkcuDiezmCfe5+i/PjFfcUWTl9HU7GpUKNcOfhti6fYLj+Qt9P2fGrXNRTGNMyznx&#13;&#10;D+KF9VtCygUjT+NxZtR40uaM8x7nv/V9AuMpZ9E0MwttEgQXkICb+C18Dz1ABSRoQuDHCK/1iDAi&#13;&#10;rKughSm1764SpHQ8PIAJD8RxVDiYo5EaDN6ZIYGX4Y86HiNoi16QBA9Ua84WavGnlYLevcgo2+SQ&#13;&#10;jYVBECMxflK9oTXOzm9jsEWs8ZZA410q6f2u8swbj1+YABysubp4TLWBqRyNOTxhN2eWMeh3eZND&#13;&#10;bZtqjI/ctPUx7CdBolgqeHb7nEEvuHeAEzVZRXfzzOqBYs4GDqjmqz0mPdd7xroiPLOf+dKVSlYN&#13;&#10;CTgJc0LQKhuLtR+SbUsZXxgH5ub4SH66+s9n8RYkQFVXGS6dws/+mGw0z9rn6r+SkqkuRvoYYqRK&#13;&#10;do5MlN0RPTARDakjkXhT2v18BSR6NPP8aUvNY1N/LKyB5OGe27sbcP5xGBdn3OH7RsOAFyHJEuZo&#13;&#10;Ymgbt7AEL7bLNgguITf6YZAa46wgRUoITzXsxiHtzjUEQ9A3LrC76f+JJVgozkcaGg6+kUY4FISm&#13;&#10;/aMsBFW2t8espmQvVnNFHxeI7WbGXURiXjJIxOMS7ML9gJqUj1EoetbOB2E3OHA+xm8bEuceFyOa&#13;&#10;L0KTsYNpPEqL2qaAZ5qLqKR8ukObZBbESr793+v7wkGxyFVlzxcglXrrM/K4DjHT8DdFwF7pWYhQ&#13;&#10;qOieXChro2qobYTkitRtUPeU2Z7Y2OfqvzzzTP8EIrrnCMUe15+BgMeqe7d5DD5bQmFZFh30ufov&#13;&#10;z0zOR3ro5JogwL2g3MHW/sOaiSDowVxoWFSykXmfyFXV9Gce2ZYlTrRAAPP7NcBZMzMX2w68wBmt&#13;&#10;ih4O4x5Gov5JDg+M/MW9smyq0T+WYwjOY+YrrtPh+4ZvqUbVMFf0u+j4kG7GU58S7bLS+/QiDe1o&#13;&#10;6OZx/nuML3pVwWVoS0DH4/zX4wFgOoAVjz8CiR73bjc/sIfEvm/Cb3CoOInr3eCTzBiREhVIwc83&#13;&#10;arYtB0OPqjUieeJeyDoW/B2OkKgGJyMk9ZiosTVXeD4unr3l4RUkXPCHwu2MZST1Gcs8zn+n8amZ&#13;&#10;wypQxAc1TXDvOFJvoTYbH8+oztljNiULLCI7dgZ/zUDfRMH3KOETlcd6FtbYSXlF0TOJUvyRavMx&#13;&#10;MwkSRf0lNG7ODHCQuyEViAEHDRyfRoU0UlHQrQyRmdfiPXegF6HB28agDt/+y9CG+o1HSodbOB55&#13;&#10;iIicsTDqdGnm0hkiKXVVW0biJPC7z3dUXOrkAq6Q/xfv1p7ZcnVUBR7IurZnsLoqlpBTVw0StnvG&#13;&#10;/ado0XA4Ynap7nsGJ14vSfx4fArIw+8QjE6KID/iAtoLLUiWlteb3i8V0fA4/81zEarZLiWtBF0n&#13;&#10;Ietx/uvxqkvwnlDJKvbncf7r8WRXJDLjsUUTs3z2uC3kUMYtW7HeSMXrkMOpzqEF5LCYUgWtI6XF&#13;&#10;rqyfAVgEs2JhOynlFeRK/0eBL2GNfItEb/Mqj/Nfj8fHlcSC+5prIM2BPc5/a7zccfn9b2H0e0gT&#13;&#10;7lCoJNaD+7Rkrb+7hxxKkmMIR53tARrKLCG9+Cgm5pqqioaVvAXfDfGw+xQOR5CjKT8NiaO5TtiO&#13;&#10;R2zKgiXK0JOncB+oKDjeBmmvclG994Apb4EHCVN8LqomipP2OP/1eJDRURJsguOeeo/z3xp/FDCh&#13;&#10;Wh6alsf5r8fjiLJn6RNuUVaKx+3ODBtAzf5z7wQmwKoZcqCZemaMM6PTK+2w+mP0DPM3tCpl/f2N&#13;&#10;7UhjoqGZIqmS4T98Zq9f2QteBEIrFvGHjEWrgaHkzmA0EHVbOiKGLJ3YGa07+NceUwdIXCAf46a+&#13;&#10;SA4ybPMMZMyknoeKpNzXhIfH+W+OR7v+n4P0rbbT47ZnphKTlP/RUKO5XEFFavETXOhd6o4yHyki&#13;&#10;CQdX7gw97kHYjBQ3aiv9aUUbF5iiOjvZR9lVPS4N9hCMSCqlsS9lsQmdvsv+KyGFJlgpv+duHmLT&#13;&#10;laY76oY7SKRz1sLISS7rsM/Vf3lmGHqtWj0vm5+HwhMC0gYnGekh9Mz0SIUl/SvFhWLgxdn7XP1X&#13;&#10;zoyDqBrFj/rwvinyjNV/ImiTTKTIcaqZqa7Dc+/HuP/H2yddzZjmOdHtvV6YTnq1Jlpbx8817Ij8&#13;&#10;8vB6nP/6+1RtOpsUfYjAxHsKoREGtJm7wEn4+oOiaCJSmguplOSS//F9JJ3D7YiNdINM+92eDK0i&#13;&#10;q8USrFxZwzOJwa5kOMTJ4LYJoNTJNHmDLXihUS6Q++/3u7QZys/lQgle63H+m5Ae9RmzTPT5e9xu&#13;&#10;ZyjApPdZvZEUbjjHYqHhPA4FShanEleoqO1ziPjrtLv9zHAlXEHx7ilt5eN/VM6X3qUOro2rSb1T&#13;&#10;rCbeBq8qj77P1X8FpHiXmb1qrJp+mqQlMLMXBgr2uDqPUdf8Nh6KBxROtIhP+10iDZ2EqYUlu8Cb&#13;&#10;qqQZ4xGBdVr6+nGlR5wofLtn2mLJ8zPgRUcRHeqEwTwEvxINVGawQJvId/UVIEGYXueJi32u/iuh&#13;&#10;zTV41YpGSapdhqBxY4J7ZszcFSTwG0ugI/5+b89SlSvPGDV/CVZRkVf1ZxT+UWPTQIIvQO3QBsTw&#13;&#10;IOvu9aC/vktTV+4WEnG1HWCGgg0pj/PfY/xh58JkTjZOn81vzcazrONOtQodp2ooXfhngSmZkG44&#13;&#10;FqE0r7HP1X955jnCh53Zk7MIPKNYpdMOjMrtFwbDLtTpWDDFdpCH7xZMydXMc8Tvih3xh92o/Pdy&#13;&#10;LcxedMN+vzOUnfJXbNII5iAhgj2My2NnyhQI+lIgMtOT7+Epx6GimAEVIvmZYVSfxu/lO5+RXZBL&#13;&#10;J1219LD3Hc0Z1WcL0+2e0co4hpiZPJclTx9lkzBWkAD+KeU+NQqZ/f7oek9q1ZVWDofPmbHBwq98&#13;&#10;7Fn3taVbTl733j4QXZvAaS5MeUFX3P86/ohLTZGGAfN/SJKyMS59mvRMc/XV6x9xinBYTZqDsSsp&#13;&#10;5c/xbzyuCm5kkQ01MEq5yDO9Xh3+HWMvTORPix8HBDZS7p+NBW+cdrPFFw5NvtyAGhkt4M4sRZDD&#13;&#10;bk6P+ski1sfoZ8HqeUyHnYHI92iEpBL1S8qZWUfTwEjcJC+oPi3Fuy1MIUD7X1nYVVxtOUHe+pd2&#13;&#10;K+udTsHj/Ncnvl3j3zClJKl25rUVJYBqSqzKjSulpu0M3HVZrMrZKFFKTOnn9w7XqPFKw1gOPfXG&#13;&#10;Cjl3jWt4kbEix5J4Q3gUbxge/mu4kEqAHKzxQcwTXM7jYfgeT5NN44nH9b0dsxxvgYfAtOEm/Ls+&#13;&#10;Cm4umiwVTEQuc048tw+8UcimgzOoz9+St8S8qPL5aWJBixqiHAbnzBA1kaUf0Oy77L+8Z7LEHC9W&#13;&#10;mX/4Yw7coTDLIWHqN1ZFl/QdLk6LhSlDu7wXfa7+yzPjMXYsFGBJbW3QxsNuwcL/Uw/k/piYpJGa&#13;&#10;7MzypfW5fN6ekziJzwhplDxgwqP+dr1FFNL0RbBv0T+xAP/LrDKURZayoA2818HrxvX7XP2XZ1a6&#13;&#10;VO4SlUS3hDYgYOOYHaKoLj3uoCt5i+J0EDZirPfxAk+4NSAUiswAO/ACQ8MHr8r4dc8YsM7EojQn&#13;&#10;m7Ld5NNT/gMhQA6p7xlrPa060tYIN3e8wNqCmHLPMLaSSh2+/VdCGzdDpVbgPUWZaTND8YQo4tNQ&#13;&#10;HGrU8vhIHCJTAsV2C+0FI0kIrugaH0X9yrc8zn+NEcgh53thRv4Ut/a47c7mnBIao2Svk+M05+PC&#13;&#10;P9u9cOLoFQsnWIHust3ZfmasHmeYqadb94WBokceDZmNcj81BJ+ycOh4dyTB97n6L0MKC8fyHgMy&#13;&#10;7aJjz6QpmvEhplcDiHRZwkXJ2Wbtrs/Vf3lmcq6NKEgFeaLbptiluTkNLzKp91gYq3bWwn1Ng5G+&#13;&#10;XUT6Hntb8Gi/UqwpIjWhGqB/r+Cf2TsgXEx+6m65fCffhkWEYnGTylGfnT2I7wvU7zAimchMEz2P&#13;&#10;biD9cROI0r5zt32X/ZdPR04x6wZwiIWB/JsEItipMuh2eNO6Ue0e5YJT6lrCFMcVfrP+aQzjEmkE&#13;&#10;nVHG28yTvERZxTfwYM/qfpF7/sa8Xsx5JJidM4R2CMkuVDiLGbzX92xuZDrwCexgRmVWsJ1J1ppj&#13;&#10;+VwwUV+2yGCEscZp/P40cUt9RdRF9Sv4azrQoOvsLIJnkm+uwgQdxCwd0zjk6z0MRh1yF4dRLNjj&#13;&#10;YLpKppI9cRYujetwmR+5diSQqNA6oNN32X8lpOZULwJ4S6kKnz7y9NTZPxTR4i/qN2bZ3PKE+lz9&#13;&#10;l2eecvzUHm6xofBfuImbWqMSDWiHgcJVGUSEX/O2tZvQxnFpnoqtqU7JM3Hg9qKPRyCb+t2ve1bJ&#13;&#10;hx+jzVxoi/s9k+BiFZiyXMU62sxTgc0mE5QqLjSvXNjDHDR1g6rUGrSEHv5WedjL2t9/CGgIfF4Y&#13;&#10;zbgrt1s3Kbwe8MhWECMn3PLp2ZOFQ3aRC5RSEUmKPSuKFgu7d86Tf4+4DO92VoSHgjDr+DQ9g851&#13;&#10;C4dXE541MuhuUxX1mtUrUs7cRdcmgFLlqCxLjcVmaNPwpO4OICE/e8je2zOuk6p4IzEDKumfhsYd&#13;&#10;L4SdMXl/DFPLXCX59/PGr5szo84lVanKg6Sf5dPEGuIgeczMy2OlsAdV8dhtSW7OTBey1M4IHeBv&#13;&#10;XcBJKUcVzRE2Xg5DWfquMYE6H+U5ofXprjbpPBIdwLvvmaCSOxzQywTf9/KYhXnPc/OXzjsW2UbI&#13;&#10;hwSLnJN2euVt9Dj/TT5LuNm+NeSmgylA1uP6bPmWXPHpkSRgTReRvjM8+nUD21HZXHJh7sH0ppfR&#13;&#10;fmY8rGktEiuHkpaZFXvM7ZPikA6KY2a4s6MsCJCjgrDP5b17t8h6kwWOiaMSw+P81+NJjkGxGedO&#13;&#10;+xHNGLzB4/y3xqOU5kkzXl0V3o8nZFIwqJjgdGbr93WzdOIhZHa0V/G4vnuvSo6zZICbZDKc7NX0&#13;&#10;iZOgs1jDXswpXSwSMAB6Fzbqfmb0HfOZc+E1CEcE0GRFvuUiJsUgXPTHKp5cK8o22rsq1Wystz12&#13;&#10;DXthl6qJ0wsieGQ3qptcSmFNUzs4sDihwGUCdEnW55xI2Z+OjB8ZlTdnblxK9VV9z40BKq+5P0ZN&#13;&#10;qep7jiXk982Z8WGlI5zdI08WaEN1RiEa5kCtfWZglDoLx8Y5j3XfnFm5rwYnb7+WTeFldnEnfp9s&#13;&#10;On6cM/5XMCP4OrppRBZuzkxU3bS7SasdJZ6J21T2rJ6fVlYKcwtL4N7Migo7SQHzBFO3gVO3dVpY&#13;&#10;kfKJCd4fkzuWnn/0HW7TGo9vzgx2WriTdbq0bYUjVTElLMPlAQVtSsQhuwFt+BGFLuamnXf0X8nD&#13;&#10;8KbKKNFJEVymtcGyKfxsdkoQW0xGXTNLfU96HhXVT6BNwEnXR8fMm1IV3K02k0lXWCO0eFjIe4i3&#13;&#10;W+Z+32X/lXv+AtqOe+HLl7Ey8zD8DOQ45Kflt+3kDq6rgHKs+wjg3jvnZnWhMofcO8A522wQ7ELP&#13;&#10;c1WXbresmGXfZf/lPUPPBS+kzXLO4GsVQ5G4tvQtwYzFvs6zIjSeXP/mnjGpHfKiyh3odWiDgEZe&#13;&#10;+TOCSR0gQUr6MAjpoOXp7Zszz14BokALwUrTMYbh7Vyu58UdiumeaIBnTkUGt2dGslcwYOO9ngsa&#13;&#10;VbyzMBp8e2BoYBhNb8Xi7888+TspG1iLyXEDuXIAb71uHW6H0WJIpGVDn/dnnr2e+PIWjZdzLyfj&#13;&#10;8LQuM8NbXDc4Ip9PZkbO2UHJxQMn1ygnYILVDSwLArZY4Tdxs/05WxNMesItrBSjwQWgpiOfyOP8&#13;&#10;t8ZPAUvO5aTxbql2zmsgfSNrIIo42mPdidM5VXusfN4LmL7JqyDbyHkIZLKkdwvqu44mU8hlj5bg&#13;&#10;UlRjePiv4aLxkYcvrvT3eK0o+f5Y0erJfBMb51Zrxc7GmUEHh5/v2M32FIj2udAHFRTB3mXknI6g&#13;&#10;6NzCweZkBimHFzS1wOXyLY/zX8NR94qlVEJdldAOyvW47c50QTx2R2AxAnl1c7fHeP5blr00ysri&#13;&#10;OCLlJ97sFXilU44DHSe4gmZZ6bvxZKycomzL+Aa5it+zKo/bQkKp3w5BoR98LKGG9lEKA95kpIwz&#13;&#10;dsSnz+UVJCTAR1cpgFdy0i6QeIPLKDBI5cRlAk6VH37g8jLbPyyJwn7U0z/qNqjWImJd1ALHWjHq&#13;&#10;9H300MRAHMCi0o6Bp/GEPpPylXER8a7pnE7jj4gNwYxDE/C4DmtjG9ZXrYoQ7atrH/Ih+/GGdlHK&#13;&#10;f627vKHdi5mP9eIzW+3VGbxo4GtkYBaXFLFdWcreu3dLrR833gc9Yyrg+f3jDKBgcw0k5ynifbEz&#13;&#10;ZLW5hjjaGpabHyO0OrtE+Lu/uLA+U4RPXGM/MwqyE8Po1JK84JCHihfmwj6phloXdkUzfa43VIch&#13;&#10;6wbO8Epq0W1pHVTXv2VKJxpjFYTkdpIFdC61blLH3z+mq0XKvOPtexDDF3e8C5NeVM02M7Vir04e&#13;&#10;7XEB9O7M06bIZlpc5W1haGW9iR8ug2ndRbd3ZyYXJTkXwY/E6gnax6dV87rk4HGTm+4HTJkIdj+I&#13;&#10;7c74QRiMmPVyzmQDWHmJMrqOBsigtDiU3lKZdR2n+i9jGBaDKWOj5JIUZCcUSQZODjtAImTOPWOc&#13;&#10;4G1IvtHn6r9qZkz/3BSZGmvNCa644zGcbPHhAwVHD4iXoLubovpc/ZdnxkVg58Qmt4MKPvhLHOSR&#13;&#10;7HXsmQSxSl5iz0/yFlS067SRTaoMsVhKtGNmbg2kALGjAd4Mez5IDCaX6T60OeTK2SVo89+SsT/n&#13;&#10;l5I/lUV6tWesFtd4E69TCtCDmfu7WXk4fRqunyiEr0HG0YzbiBnQMkFSWU/36BmRpnS6QZFE9mAl&#13;&#10;/dM4GOog1TlysYLwJxoNOArdfRoyseNU/5UYNufjHjlPx57xjplsNHGEsqfHh35MCxGJpt3MiwwH&#13;&#10;t6rmhNNOOxpIeZz/mgrW8cYmj9vuDJeMQ2vq0g35NJiq1MYwPRKfameNtJ7yC4J+TleUg2Jp/Edy&#13;&#10;pJtwUiFEKuqyMHLB7LvjYrLsZn8PjzgfNPfAIzxaxKn6nicmqMraVVQSDi9dSYbL/jT30CbX1R6d&#13;&#10;L1LrVguSlCA7uXYSScaqxYZURZ9wn6v/MnbISLY0Kwv+OEg+ZpFD0Rj+yQ6S+THQDpDchPY0s/a3&#13;&#10;5HaRC3PMDHSWDE6q9hzaQIKjtz+BNgawxSwShaYfy6amxxDwkmE1y3/SsWm9pbfv7vnQHUgWzrzT&#13;&#10;CdqT+oiquiSdzdpD0y77yV7rp5QMEyYfCI5GlTkqrPzQTs0TAjsY71Q0xqviJHbqUf57jE7yYfSR&#13;&#10;8+ZRb9ZFgU2aUTgm1J8j5jnW1XeY80kFCpEBl+XM5lPEWHb+Ep64pTaF7DMnKBGvz+5ct06QUJZK&#13;&#10;cyVqcNRkTzCfH3wJrhngxaMYDKAeSt2LNynRP67o6jszrHKHJMJmkoDEY0WMPMp/PZpErnA5Uh1O&#13;&#10;Wuv702I135GMx+jzaa3fnlZPutyKCX0XXg+KXbAl1PsVHG8BOZ0Pqb0P9Nx27LpHsOMEOBz8HZUg&#13;&#10;i6DqfGYcxM3oHfadLVDRBsOe/CHUjxbxlj7IM89b2hh96ND+5jV9kD4l94ewTnVsVTPyB33gioRr&#13;&#10;jreo2+5qD5nMRO7yoe4ybIAiSReGGm+SMTYe3qMPZZzmZ6EsbFogUiCGEpEQg3iUjdznJKCaJjC8&#13;&#10;46rHqGFlDkBoKHBYq/wL/qjSqYEyWs0V3p7WhIPzeryCjhdeDxCP3aujy7JBaSPBAECD5SYDQklK&#13;&#10;WvkD4p47ZiPCRxQ93kGVJ3rX9/MGn+CcaQySbZ8JW2/kANlJhPNjJio6Tn7IZV3sPRUhMqmUdb6s&#13;&#10;a9cNTrZIkCaajjISJ7xRL5dkncrNDcehkYpkH/WGG5DDMcu2YrZ+Pv1Xwk9denJO7KS1LwDomEcp&#13;&#10;P13HVQyUPOc3vHw3pwprM6bIzVu6rm7aJ1nP6NVjK4ispUcacWY3Z5HBUhy4z9J/JVYqfT32SVw7&#13;&#10;7ViDjwIRtz8g01zBnHlBuD9hhILtuCbuAR/AlYRVqzdpM8lX2meJbCepE8ImTt0fjuDXeBNmFzR0&#13;&#10;j/cQr0zvngIPy5HhZYCP6bPqu4CC0iZF17TVIOM73r03qwxKfxiVjtOdISiLIiAoCbiE1fH6Vqt7&#13;&#10;6D8TpU/TdvKCABRfj51IjfOpeNgWBxR38jp0zH373NNha46UGqVftz0M9/KYkECmUJSnp1XupsWo&#13;&#10;dWs+Jlh6fhLrt88TS46znidFGtvJRl6n6PT2nMOVHqslbNC1MFWvBCmg8lDv2+QTwHTIhPey4+St&#13;&#10;fU6fRbCIt07wm7ZCKw1a3rSHBxCwezPefprTRxsETZaNvdi4sLLcj3c8yn89uhJ4SBU9nAwetT03&#13;&#10;3aYbKCbdo6tRWHn4hRLAUvTbfiCzRE4y4lNBPu1nN+drRsJR2TN/l2Rqd67R/bCpPRUXU5QhF6wm&#13;&#10;Thd2qLecfJGAcjYrUnxe9xwEjnmY/+ZwGiRQ5xJ0JzPOVfoe5r8ejrhPVCP7PdNaLk+JvOqyZ+FP&#13;&#10;itK8XQySDutQiyEwSNLgH6OhwziVgzNOS9keB4W6Sbs0dVKDkQmldcN9SirSR9X4sz082Hs9vIcC&#13;&#10;SkKIYyRZMzMh64xJW7WPBHOCqHqbFM0/RRUcjCq1+wwDhDlerZOqadtTqhobmyJHTanbiRSYoU+m&#13;&#10;xVNjwYFY7kwDJHc3TLLLYdgd/rPQUROt+yz51V7Fvmy8SvzdiVwqVF/kRHuqi9MT7ToC9V9JDpOo&#13;&#10;24mYiboZCeufEWrmDM8EEFOV3NtNO4nS824x01Pr1Q3yh6Dt+1vIfuJETaR7WH/ZnGiC+llLIDcX&#13;&#10;4y1w7KxhyOFnNHqoupBunebrTieaiPGsTk0q3EMtDVTOlJKN8kerl4zYwI/lmJzRAKGQtPZUG50c&#13;&#10;M2clF7dvitONeqwWDUHfT7Xut8q8XFdxaKR1qHfCvE+1dsiH156iHR4RJJYaJUxR/4uuAVNI98bc&#13;&#10;kYkVb1Ia9YR7Ep9XTZnmZE9r7hNASK1bofclqfTCCu07e2PFokBmE0/MUwUFACJy5vCKmOaCyqi5&#13;&#10;dgSqjfco//XoEfLTvsiSV1wgvu5R/rsdfa6Hvcyhw+5AwR3wg7ZJ4f9jF184ztLnIQcyCsy7dTGa&#13;&#10;Pt/5dXxV71UcikyUxqM946GU6/Htt/9BreF/IDSQF65OWkWHEOFuFKL89j9dK9S/3U89oErCH3Pk&#13;&#10;O2tlIwm5XBs8HqrZBiEjPmipjXPL1wuRjaxan5itz9J/5Zz4BVNvw1Jfej9SsOK6Q2ZYUlghG1rD&#13;&#10;xIKg6agCuaX3TPdY6hrYrm7j4ybrOT6rcrSm9uCLcb0hloWaIt3dJwo+343PokL2pFdyRZHC4yFt&#13;&#10;wJZyA4VbMnxCQial1ds5++mTHq4s5kFNeHQrlu5R/htnQPGXUywwEZUv+jeu0F8RWZ9LpgVhBxPu&#13;&#10;pZxeQe2uXqjTbRoPAJDk4u1+drhCGhulLwFDSl27KqWEi+R96n4V7kbjJyai6tsFDxJZ8mKtW7hC&#13;&#10;b0y3EBzXLrR94hiyabhBXqbhsMacaku632c/CfIGn9D4H9zmmpejsHMV8VibKoWLfx68fAd/NoQM&#13;&#10;8VtUp+jkDGLu53WvW6r9dONCe/hS+7vB6WDulYvYZ1lggXafpdLYC8lwrvmdihFyR6TrV58+f7PP&#13;&#10;lLwHWWoo4PTsfABBQcO1WLJ6vLfgNPcW2udKF6InmUFKQ0qNHwZNm9UGJizk9DUR6pT/cYYhJJcO&#13;&#10;HNJs8mb4Ew57v7lDNW7IEyMmEczsGobH/bEs7V6fFJJpfG8ghikicl6yGvum/wdfC9pyezjxbwmU&#13;&#10;8eYf+4HnE6Ydh4L5jiTXBy/3Ayu3PBt5Z44cG0Y7nOAsuaIhZqAquEfJSWJkt/FQwmq42k0AFGo7&#13;&#10;a/BLd2YPAvhrP+L7cT4QPkj1fj+6ajWn12Xt6368r+TqIJp3ApcKBL6GFXzAW6Onf3l0/M0trAhk&#13;&#10;pqUE4iI52vFiWJnlnmW30nOSN3K5YMmnPkv/lbuaZIBKZjq+Hfcu60aEzoNmGXCNb9s5yfeAFgf3&#13;&#10;Ao1DPtaxE/bLrZwJABnpy1IGRd3BCVqOqtnAmO0GzaKSeHq4AiK5U8RuPwgyOeTHDCR99HNDBNHU&#13;&#10;Kh/iGmsARr91G9fB9/b72c6J/pNmH0HhrOg2DJVcagCfGTGtr833VIjlHfZZ+q/kfmoek5DE29sv&#13;&#10;JaB/E6Uusc/R7GBGXjKi7f5UmWnRTp/FtJGzUT5paULPxxN1XktjMgPk0R5rITKitKY4xPfiWK1w&#13;&#10;kcjxmhIy2lEpxKlWGzplqFTK2iRMdNURufb5lFjIXjvp+419gp6sNl9F8V4cgwgw1RePadHDWEGb&#13;&#10;VgcYpIRoott/7rRP1H/VtFQ6+sM4hJcPg6mpG3JnA2japv3FeeaIC6HgB3mWuAYUuk8gj3SieT/4&#13;&#10;4/FIxlMhzTLtxbn2/b1BDEL0LvQkwY1l3MILGKo7nddbJjXcqzDcACPH05sOc/MDSBwPOZ0nl1mo&#13;&#10;a6l9yZgw/XAwfaphJYH67pd4wdFV2TgwhgWFSnQSnB1miROoiG4swZZDjBw7VUFvUFVtZnq4hWyf&#13;&#10;5c3JEBSBLY1Fc8hlxPxBsWrnkuV1eN6CzmtJaMhw/vgk6tfQbY6HnI0zoZQTcJ9uACl+x/FZzr7z&#13;&#10;czlayTSLh0awmpMOBi4oo41tsJd756ImQenZIMoK955pRv3Dk6FzLgtfQry4zIl8qXKJLOeySWnA&#13;&#10;3Yx3Jo8b2HZmKDmcXInW2At6UmvmtoJE5y8M7L6CxD9CdUotE+qe8U+InnmiaA2dTVIsjz4cL45e&#13;&#10;0UHYfZIuX5TcnJ4rXBaqqIh3PMp/Y2lcquHkK4IMh6fCo/pM+Q6LdEqtroxqRKyif3fr0vUwDb44&#13;&#10;i/hvYzsEnq98FLs51f3On4XjdNbABe/VSaHkotGTO77ovRBzlvS7hZ5q5J6q6Vkyqi2cQzLwD3Ti&#13;&#10;CXfl5Upy0W0eD3QRYlU2hcSCu3tCtyQ6rHWSmbiWUbpin7BkpM0OV3awVRW9E5VhKFG3bvDRVMEZ&#13;&#10;59SzqdHGtE8aTxAVGnOKcC58F7s56SBJCDvfFFa0z6ohWnB6wtZLfxQaO7hsnCj7kSXVZ+m/Am/V&#13;&#10;PDUZPeRLRKjNCUG7+Q5kHmaZgaD0HLdVgf0F9t3CIRJo3X6Ye+el2k7gU3WB7+6D/3UcItaMbhYQ&#13;&#10;wsB8AFvijro8TtxGXSl7vAH0ckIfRKNY8rwgLMeEEKBF4OrhaZ/mDQFVHJy+NRdelZcE8I5H+a9H&#13;&#10;Y2rH0eLqPHeE2p0bx+Z2JWo+3bPQQNdyNpF93vkNXlIl/A9IIGoicPXHfojvUvwT75BoFQ7sy/0Q&#13;&#10;5XNy8WGvTKN3+6GG1NlmcoFFZbRRjeJapxyOyFDzJ5H9AoEGTuDbLz9Nn6X/StxX88NQQOX07bn1&#13;&#10;iBgcK/FZXdS3EAbmSsCQqru8neIEw+2cSuTIz6L19SIF4tmuJ4371GY8BAJKpdO5YcqBpls83M6J&#13;&#10;To9SH29KXrfPonkn8pHyQ455ewiWpXpJk6vkSLf2iR5NvUHMCTL2kkga79ndQ6ceLMh5TjC3bK9f&#13;&#10;3tzT226fKFr2VB8GknEI2eBGi7Skw6Xd5kSVSw8OumLaR7f2SQBUlaaCLWwfN/r8WbnSbXYpibsB&#13;&#10;Xu1G81TIisgis3tz6pjiPNXnuvMyND+b33TUonC4LYgV+k2cEOXp7dDsv4JWJAO9WsRP77dNeprj&#13;&#10;0kgwVMJ5TkxAtXAeEFLq0ADCaZ+dI1KRqIqS8Y5sjfexQHX+y2x11LWz77V/mzgQCBkMg1ZB1XXY&#13;&#10;o94YLnIvpPMHlz0u85AEfxguDCVHbWyG5KTQPY2VxKRQ4eIsySHomgQPFRgYb47YVs7Xz6f/itOi&#13;&#10;dIbPBtDVdKghHtYILZHzId2E14eI1VgQno8HEpbPIq0DrhjzXUtjQfJ/xVZQ2huZUMardinxEN15&#13;&#10;iN8Thmz3CczsKeWuyWUrikB6QSBek+q6WNidUOC5T4wlZLU6fQg51ci8dYaGHpVUeflwiz99Z2/w&#13;&#10;D6XTMY7ho72Hf+iG3CgWS0J7agyB9De2E7igAoV+LiREOK2IkMqDWj1qj75eRmtDt3AeQeZ8vfOh&#13;&#10;YcGilYzVwjIvvIcdYonz7MOKTWHuMSftMlLWUyPaxRFA4EiTzkwt9/APa9z3/RYW1Zxgpjk8ZNyT&#13;&#10;himq3p5l39kbXOBIUUfjVNFex6my5j94EUVAddzy8s+MGtWaLIXwy5xxAWtPfcwH1qNw3pfKSg+s&#13;&#10;wD+1TE04KJvVTsAzowJ8DBhzogI+kFYy8tXjWasVL+pzEtTHuhsPC8Xq0NTYPXkRrcGf1HP9D/9U&#13;&#10;Zn3SMr5fdiEPi5ipFoTt1rt5wEN4M3C+/Ir38G/4SeJNjKVO25CuIueaEtt3EcrqPJvPHjkr1RE8&#13;&#10;hSfLRnjNGIR2UUn00FE/arXedwpfaS23dkkbSDezRKFC+5jnnO1/+RzaUf+oeWWc9EO9blZRQdru&#13;&#10;WxnOgYD6RpdU08sA7Wtce5dceqHsjRuONDg5cXRgG/0V10cyMFVDdj2dEjhHINWJ8kLH6isIrknJ&#13;&#10;h5xVY056CHYBMLsyQK6uv9KPT5kiepMsFRZ3e58UtCrgOd4kDtlxiG4pLpLa+Dmg24xFkCOITnR/&#13;&#10;Trw/9hyc/RyDX8SCqBjt2gmtwVSwO1YLL3lwVzTJCmofPd7EW9uFDmE8XZioh2eDl3ZAzqNFb7nq&#13;&#10;DGCNNU5SgUDE5fggvOaP3mL43+xg/aQ8+FSRt3xbCWyBJSQSnftb7TCLS0fIIRjroVpkUflQx+Tp&#13;&#10;1GLp4bJ4RDHGzYJF0A9OWQ0Xiu3zZuMUcGBpiJoTFffUUQm+kg9haw+sa5QJCdLxWXCyyxr8f8RA&#13;&#10;8yGf7Qsi/ozxNt6kpu8B1aLAK0I/3sQ66nUt3C7rwA6UtvYEIh3IQCAA+UC/ggdi98WciNTOKaay&#13;&#10;3x/CSt2tgStA6TNaLS5MysO3VNsxTvkJqUf/AJnq4uNR/mvdr+oGj3JpZItH7fATDcweez4viE1O&#13;&#10;Pzibywk3xfMkzySfVq17QOKWJFP6XPJMLIe0Okr1ILXAgR/CVIvRBjSSYCgwvcr68H4TKmjZaa4S&#13;&#10;KkoKnKCyjEY1hGnolJS7GXbNNHoLQ8R9mkKy0ruDGM3YtZNA99+iEM0PgcoDm296E+7QvccUCThl&#13;&#10;H+1nCcPg7PSl4LqlPsJc985tqtckG6BLLBxArk1AO1Jp1IxIpAal8UX4IUMi9+Y8ain+w6MfECpc&#13;&#10;OWo38BpkQ9/jYVWDqFYxEOnWnOoIGmyFxG3FeaadoFakXrypwMChllYkaEb4bPC5W1PiFXMAGx/S&#13;&#10;4u8nFml3FUo76tS8ILISrE/K3R1lR/fm5ARjm5gfa10RgeRkVtQf4ZlrLBunSp4mmhoJDPfNIMXn&#13;&#10;gtfrqyqpmGA7bQX4LUWtag6Yb+pe8EC+0z47MUONyWcIU9uvxDse5b/BKKAFyEiUD56xNu/Ko3ak&#13;&#10;r6ybMM1gZDha2n6mOlK8hirYnTaLQxCWGbPp2g4HY/ssnjtWKIdgxivVP/2PkkORuc+X2OofhQda&#13;&#10;T8YI8ZQIp1jsBKu+rlxPEYqyLzmyeYNT2fOm5FCUG1shWppNDE+nuZtzlMPlm6o2aBAHp/C4DKjq&#13;&#10;ruNur+CUFe0I5CAQxSK5wz5Lh7hctZnjBa/869rmwXcDiIz+KXeav9lnSvF0lG3CBLKZWfEwOHtG&#13;&#10;FyGzzHTfPSS8hj0aJ9Zn6b885/FZ4rvdXY+jwn4p6GFNvVBzu0CqNwJ4O+d7uX5oBHjrg4nVPjF2&#13;&#10;09h+o2gYxrlDXXGUjZPIXqFvTsfmZbQqyuLc7itOSDFCpMImrvSg5X3DfVhZgkl+jvDl1n6UDhYw&#13;&#10;xP+Q3ctv4T49dXFvxJxoHF1ZG5ppbEKhwEUzHYbieJN7cbJ7zL05ydnI5B9ib+s9AsoZDHojMrqE&#13;&#10;WOX7SLmFOSs+eRc/iaP7Vl/c5Wv/7ZEpHFuh+HexbkiOT9OYYFIG8u/tk1zH1Du/gW3nK+zMbXXx&#13;&#10;2pKnPR82/ln+NxZE+JRim9v7BHpOxz7bf3N1klLVWxoJmWNV+IUO/QC2X/KaBA4dYXajJl6/j8xO&#13;&#10;YWlK/+HI6iG6T9LhMMfv8xtKDZz5M6z8thV8zu4KpuvnuvaMCY/xOGCrZPBQfW6dJ7aJ86NUl9rB&#13;&#10;h7vFBuku34OKyqDPQTX39zmnkWAmdp4A9ThpjbYOq78HF7kD4uqfdZ9WdMdaOhhA+MU7hQeWvt0D&#13;&#10;fOx38Wsp/Shh+9Rdhqy3aqFIa0MTSAU5G3NynqFIGIfoQYm1nw9Z7X3YkqTu9EWCektWMKDGwojP&#13;&#10;nv2U6BfJE566PzEbUmPAN61Q4kQOPKpo+ckfS4SLvceCnrl55Xhzgpg4aKMVNEpn4Zz9ziTYQEpj&#13;&#10;TuaO9J1bpPLfLwGPfBGvT5sR3vJpXrxJxJSHNrYpl/3900S/xzCNOYeEnCGL5kgbCss5RRMmsCsV&#13;&#10;UZuT4FVo4smc8ASzeJj28lkQLDFTsZLlIafyfwvNoq4a4c+RHW4lcmIeSNKPWuUtTtWAZ5c10nWr&#13;&#10;/it1H+6McnUGPBw0nMGn2/CyzI2Gnb01F7YZVl/GbTGCrDX1WRbdCWnoDhSY/ahRzAbaedSb4B2j&#13;&#10;LXLN7/4I3KHcK3N5qPCRTWzGwlZUUhcUx/m1PcM4FKPRa0pxyhX2XfVfCUnknUNvxIcam4MoMNNj&#13;&#10;QsJyy4T/sZiYkHP15voU/ZfVVgKB6YBloY3fkDyAcMwdst2+GjWheKV9TGT3yZSEblOAEBdnghlb&#13;&#10;qP+SiTUgB8ksD9FCkhLJmXpif4CBTpGtN+skYaYumB0psn1BBGcPcXeRhrgHLeZ5BvtoD9DVRpqq&#13;&#10;cdQBWwQ3gJyBoFSQ9LEIfcZR32Ksc14BBkF33Ii+pTELtqMUqs+JSyA9najYoUncnHPzZsEWO7E+&#13;&#10;S6ZIx1rCwE6a4pbhePh8TnCo4+302crXmBZ0JFeAYOPNm3NOORtIrY6ac7bHKcLfkg50hUpwrI41&#13;&#10;/ZfJk1C8j+y0TyyEKqSTTt7OE7RBl43DfgZbKlDUGm+giTGhwIdjDkkaDzE0lznBMCvsYNgDvqe6&#13;&#10;T2MfrKafJ2kMRfYolZ1WZoYB63twnnzJKexnEsSCUJnY4ENK++ywxbuXrL8o+x4OEf5jrvgsaNLJ&#13;&#10;AYcjoYjx8MwYyWxw5epL8e0tDlkGWppgP83Kb77jUVuMw1Fjw6DmqdNHFqLbxgq9iOkhjZRSXPjh&#13;&#10;PaiwM8ohrj5LlloVE+TGa0583r52t1Z7mtP7TagQFaUeMGajonCgMO94lP96NJGjdJ4UlkyjtzBk&#13;&#10;TZiRY4aR4dyQh+mVlDTIS1kv/SGoZmPZtHfaz3ZO/L1qFjo+e+IUKjRMd/85xYiYl/OUr/W+BSoU&#13;&#10;p6ttq2YjAP5HUbvuj7cWxehKKPI39/v5AIoBJqUmtN4tUiNVnTSmh/MtuYCouOkLu97Pfk6OI/nX&#13;&#10;WT1Gf7Dde845g87UM2QsaPL791n6L9PoQde4QRfPKOUGuBLGZ88pe3iiqp8JQHjC+aC3hBAyYtVM&#13;&#10;0BLSM7B7WDyTotRQz+7hJ+mZroUlOv5amDjhleQrZWIVjdPUiyz4AYSqQLw55yEDlRrWuS3Xh1OI&#13;&#10;MD57NgjJ11aLYZ2n9GnziH6C/VeeJ7FXTIZ4Ezrs+8RB5EifcsP6gggD266hx+GF/WWa8Wxopw5r&#13;&#10;oJF7nR7lvx7Nll1dxblXGM3D/DeHM5h+EmMripqH4J1433k46paHk/eziJt1OEXP5CQIxIAMI3sZ&#13;&#10;voUui5hqBJd7GZSqxQVU8UmlBPd6VLLSKrtduSbuiNknWldJCs53fpJ7IP6EgfqGpSRDXITNNIGs&#13;&#10;z2U4k+NpuQ+bDolU6E/KjAs2CQ7JApxNBS6f4BKT2DLKYNDyPeqAq5ZgxfuxuCfoFk5iXHxY/R26&#13;&#10;BkT9BSw9n7LPB8wHTxWNFPNVdrt8GNbk/cis7Lslt5FIYbyL+z908Hu7VdaJTwZ/S48vqzKOnrDx&#13;&#10;YbTlxTMCi3bvIZb3KJsAs/O4yOlc5I+fID351NCIJ89nSzcdjjcW9ax0kzowwOhXQZrlwyThp/FJ&#13;&#10;RF7cvk2rfnOpx5Xj8yaQf+XAjhWf/LT4fNVcJ56enMOykJVtIX5AEDCrO+9NS292e6645H6Jlqiz&#13;&#10;gDsK6VrkMEuKvBBi7lGExkEgOtlQp9T+K+mWoyPQHCuGRHrNJLlCpBXFEVC/uGQ3ymOmNvVjt/I/&#13;&#10;7KddmJHcbPYLyKNhDuZh/hvrQ2yR8RwMmV46RwzOw3abQkAp9DQWBmPJfkWGFhwQORrLplER1YMz&#13;&#10;5sxP8ewh8e9YKXrLnalI7uD4XODjdfpvboviLtfy6Y6MZE1gisdt96WkUOeQqCasK95EF5DzoW7y&#13;&#10;UeU99J1RsJE2sdTs5Fq3sFOZUXYuozV/gtvLpxWwHQDnMVpJUxl4e+gfQ0wSyyIodRtBZa84o5NM&#13;&#10;AaFrnxkMzfx3qAbJueyZaHzmLIr9XaUaG+o+HawrR2OodEtbfjqdt+MRYBYlHue/9X2Sq1IgS+cO&#13;&#10;y+Dd99HH82BHw6jBCqfxW2yBXF2BqYSj7G9TZDDf50zeecq/6TH+WSMTsuaBJ+QDmUwz+0CHgYiN&#13;&#10;dfMYNH73mJSsRCYMyWczU6Vi9qwQc3e0EMsbvQ4GIpLrsOgLJMITAqqFUVqx52h7aJMM5rAXLEvF&#13;&#10;d5NA4tPH49F9rMkrpeDrAIJCYOAXvPRi5mPVx4VZx0FOF7opdt7d/MyMPyIFGm1KDtztc/Vficc4&#13;&#10;RgXCWDXU1bU+oI366k/Du7qRxmO0fb9NIsEDvxfv4ss3vDTLAs4JDRTVW/gRIrIKIuAZGec+ccKF&#13;&#10;atHVnHhAHei4RYET/pMKyT9JnwY+BDxTTVdkI/PjkRrW0AaPMlAdEOYuOHmaY85+HutKleKVmhPq&#13;&#10;Prli+ZbH+a/PEUpPM5KcHHZm/uxx/lvjVXrtVXFVxsqP1vEz5NRd/Q/+2M9H3rxl/X33XlU7dF/T&#13;&#10;d9BBQxm4xMKUGjaCXHu5fzHzjOi+pm+aeSITbLGuIi8UCGI+mbkRNzMvdDBzHdhON1QWrsPMPse+&#13;&#10;y/7L0MbcSy+fMvgU8m+Ii5JVGoFMgAXaeL+c9SupHk74EwXuZ57fJdevR07QEqdPSyNYZx4WWfKs&#13;&#10;h9AWAad8kDax8rv5MTlV4c460GAGCUpLGKs396zLL83v8Cn2oAUHOR0G0nNlMvPbygn+v56z8l2X&#13;&#10;c55m1v66ZcLCRpOB4F9km4TJenfPh0ykkeaS5MSnD4mK+xddvSPgRBnqfBzkfnfmQyZS7I2huXwa&#13;&#10;v1OiwbhBdXk8iT0iHjSQSu7Vsbn/MlVNXIjbgpZcb6TFIbhwnf6eJOohTJQ+9kxnA4YpjUmwW+I6&#13;&#10;6GyHiCDQtUSwML9RrFJOkdgpM2Qnp/Z7xp+XUT5CyqQiLhKSojEzGhrxyISZGQ0tSNwzibdJnvx/&#13;&#10;vL1tjx45kp39VwR9NLDbKqkllRpuA+MxxjYwWA92Ft71x5rq0rQASSVXVU/37q/f6yQZZAQzpTz3&#13;&#10;GrDt51HXZMYdSTIYjJcTwQtkm54bKh/ZpJNl7o1gx4bFj4kyRUZEs8Yq+mxhoYAbtdpyX8JZNxf0&#13;&#10;2cY5Uu1mGZQwu13CqMyTgVYeJ6eHwV8SQ8KfYkfGmIH7LuoRFzJSFulu7Dkl5THzd9GYhVJu8/VW&#13;&#10;PY/rtiHaA6yhPwaytZzPZIKjRJpsMjmFbUq8/aykR9jmnJHrAZz9Zqzw3rd9jpnnUdZB5BbX3Zdt&#13;&#10;orujnoC046q30ekq1tpECDMN8a3rjFcQ2Ug2u4pL7F0lJGpYjkc/TaMntEfjfPBhuOw9Yygo1mVj&#13;&#10;PpttnNkQg4PFSFGKy9d5y8q0QXGzZYvdzIUUdqtvOvWbW0UfTyg8XrrUzlhT1VqLbav+m+EDEdrt&#13;&#10;Fxwhl/Fe/Ns1PIgjOULbN9IlfN63E+/Fv/N9ILzxPop2tc3r1w2qDXjUueBOLmERQHQRSObk1HVU&#13;&#10;Rb+g7CP+oTG1mIu513BoYq8pkroGoThJwi7EMVuKf7irjshL107fWIPjMXPiR1Ae6wpYTh0UR2uE&#13;&#10;+0EQCrJXxpy/G4DABblIUGRpOtHm6xFFX87eC4++tgTTK2dkBke4r7A6kl2wyzmnBaNr68zZWXs2&#13;&#10;sXTk7kN4yCsti0HknsVq1OgpPsPXLyhjdFenBTa+DoqeL5GMUBfg2lwBRf827sJWpkJIA1uzfU9R&#13;&#10;b4QVGNICbOGnGXOfEppxggsv60xbh6gyYVGgj/1UZar+1XcVuc24EZWIPJzXn2bMwRlzqVVPDvWj&#13;&#10;e2dCPjFayN4djnnZ/9xsg1z3eWaFR+lpvHf8pXT263NECB23sG5wgqK0Qt1+lDwFP7oMBDOzg6K1&#13;&#10;RRUH9FeHtzm6JZGq7F7afeF7kTuLx+zCfc171KJpP/b43U7zxNhjXbSbWzwCKhAFsabxXvzb39cN&#13;&#10;BV3TExsiTRPji/cO51TZte6DQfVqadj2kgKhkYShieGSwVFOQhGubV6Y8R5+OBsZ56NKOhsVGKLm&#13;&#10;Rn/9dKlcMHS8keVPZ8Vbaf8Q3DpwTJoqTGU20ZuXRPe56ixqQbFi4bzticmZo6RHilWpRf/YspcJ&#13;&#10;+EeTPJQu90NuYryb0+PVJBERgggsGRx7/Wkks2sR5J9Co4LPIRlHqWTfQEQfhec/2iEhTyF3IGI7&#13;&#10;UpxSFiAqK+579z7qptkKvI9EhbUd78W//ffJ6kTeSz0X5wUp8V78O95nDtppy/tszdBI8d7hzBHN&#13;&#10;kew3mUSNNKt0rBmjivzpdv/4YmWhn+XtbNRMxkXnLNOufh+NljTsEs6inAWYTX9M9mOxprm6Ppwq&#13;&#10;zA7AurE36ihj7H2OyIHq2Gw8STS34Xx9B2reu7vK8EiLhkzG71ZuwYVtHvqaOF0/D8ecUkuuSoft&#13;&#10;I5Dy9UwT2jR40tmLri+ONKpWIVafYBVNljpVfGn8G99IgXe/EQuxxJc7Sd3Wr2KjWtLFZlPdRh+q&#13;&#10;0splX6pNZzefMS73E1VmXxWUhzNxvAaU1PVoAD9NdU/VRYQHApwoOQRwWD9MZlzfq2jh3izP00WS&#13;&#10;mA4jIoZNjU9VNnTDALbdp4QkfW2RgmLEq+kpcoVDifwbukiXKPZO+qym2jB1qlj1+HesPo5ZrAt4&#13;&#10;ixErjvcO51QNiLofKVW2Bm9ooRCmHMAFBlIXmyRL9P/kMRIU31h5xRf0L+VEjyopqGKhvr5jsc7j&#13;&#10;znlBK8CjLzNRuQWX1yot6Yui3pwVRkDMKu5RVpQIs6RIywuaj/QoDI/ZVscjO+ZM4DMsLGCi3Tob&#13;&#10;uoLMxbCw8DTfNTTIfAxaJjQNvXQvaWUiSAsmcBszWmaps+MxH9YPRYqRO3JscgY01fE81Cpz4MZp&#13;&#10;VkdZVxOlDeCmSzcueQ/CfXU1eR90Z7OX4SK4zrKa9fdV/hn1G7xPZ9ZYiXivfl2sPusd5sGcxTnU&#13;&#10;PFHo2SX/SKknLmOfx6/PxFc4q6Kp06KIWEt2e3Bm+Px0P9Jp479k9YHs0JsoOGMxDZ1cedW/2pg5&#13;&#10;CHEpgpbfrraaOkDye/3DkP0Ggpgfpq7Y8Vix67B9Kq/6V3CmBiCsYF2UtCCMUTEcTZ0zSqYF6CZn&#13;&#10;8hIDxKQK5+P4Xax38MR57j2N6HWFi/Tt007owmhyyfvCNS9ydzgydoTM6e20Uxyp5rEVLYhqioa/&#13;&#10;KiFTBAGfPhYb1PdXvOhlZPQUHlYozPFbli9d35+Axa1erlldaQcejwwXs8eQoOKSkOXTOSNjzdgL&#13;&#10;S+sAuU8BVIeaBH3YDpVX/auvHKjkqAUgniQNWHaI4PFh9lCxwawtj9WErK3IdmngsZY65MzJTYOP&#13;&#10;oKVuuo45wVGJRYF6Xj+MTm7BmVjvJTA+unqPMw+TE1+pDgql0GEx4izMeFYa5BMjMMpjPvOSMSOi&#13;&#10;ESt4jT1fc6KUiQzk7+Fi6P6iMWPMSWjfOr/1r77OWKOjWcFcqbHtFWgLRfkaa62ac2hGqPveIQz/&#13;&#10;tdj6sheUPRhrpEKi+N54L/6NbxQ2tVtNADnU8LfZZvHe8ciIH4SRS2+ejqycI8PuDQeMML8aUpXV&#13;&#10;1B0VXaeQyVPvqMaz8qp/9e/lhjrlKzd9JKVb0/a64iu6yoCaYWtVzrIo4wjYAKGhAyuvGHvwfEMW&#13;&#10;vp8rWEL4L8scre+DU5grp69Y3q/cYiXwvce3adKKQUYcnl5XO3GYU44BPrQCU9rirJZ1j6NPfGD8&#13;&#10;dMjA/GkUXBjWR3JKhBLt11ZkiLHLmXREaJQhfZMzbkzYCnMLpMcqPQpZiBkzOefNd8AZ2QpXC9t3&#13;&#10;ucsCpSEvJ8bM4RArXFe2/hXrTOA//DCyCVzfVTeHWqfGYhwcDipFiNkmtjz2d+VV/wrO87q1Q/VO&#13;&#10;qGVsakLe1SakGTAfNjjz4ReceGpAM6bz6GDJR9p+SnR2BGedhxfoC8L40fuUgFnIyBQhfOYh24Rz&#13;&#10;K3iXL0E+Q8I45C3/DiqOq+4OQ6MavqpTF31R9p9M2NUjOF5N6eA4maQWl8N61hWRUkcHbZM2Bs5B&#13;&#10;NnUUBT9fscwOOeOyEgXo0s/8LgcX0ZFoBApnzrWFM1MenuV2v0yMtvKqf01NrHxk0zUUs7XWvnNQ&#13;&#10;LHXv6ybOu8fkunt+X42feuZvpy+W1SFxFIkiqPi/Z9ofq3dyQRJin8TvHo4MXIlsizYy/rtJ2hgZ&#13;&#10;4bXhQQAiQfsUpZHq/mQ8gWDvEld51b/6nGKBjnoHFdjXtCPt6UYjCX6aM6qqK+KNyk70744P283p&#13;&#10;MedZIUnoPGjnmPHQh6o7eIyRMbT/eOxxTpePMCgMkCqiKAK8pTYoVa7U3CBBBPJyfcx8Ay6OP9t4&#13;&#10;goFigrPuEC0LmUpcecxnLB+GOomcwHxsjnnW3R7+NIdgWKNYb3hu9cMQg4h6zsc7ziHjXbZI48Vt&#13;&#10;WeJJ4/k+U/Fe/Bvvc7VkxKzU1mdkLeK9QzmiIBH0U18uGaN10rZa8K4oheJu4cchZmTGR2x6rshu&#13;&#10;ZMecD2nTT3PtVFeUU1BOHruciQXFoOjvUlO5pPsJsnQrYiqExJmkVrdf5qY2OSP9IYNU8GIUFEHh&#13;&#10;FlmOhFUhTM4c372WVukyrKwuEXV+619dOgBnCvXXdY2cq4UzGcw4EPcqlEze7DFAe4BLPPZXlJZF&#13;&#10;ZgH0YKedg8JjH0fa/jFBzqjjZ8xs+gusRU7PQJWxHdiWVbYBz4/2c0ePZyuJRL1b59hdsQvJUWAP&#13;&#10;9HlO3xvvxb/9ffUoGopa9yKHPoz3DlczHywqs6uoSqU0oxEbZ7lOx7LYr7GiI5XGsnJTki9HqFDF&#13;&#10;H9r49qaR7owbYrY3rHLfII5lXSLke6+IznBohqU35AhUqppEtw87eKyLE+KsHY/PVhOMLsCZ+FHW&#13;&#10;6kQHS7tHrk5mx4i1fHs1CVIPG33MyhhZ6gNAsR1iXP1yNWcaPFEKTYPvRnYsR7OrzZG5SQdxVRW0&#13;&#10;OQXPhqObYxG4tnF3FzuEszysu8qr/hVyP6/2gjbkfoxZEOUxKLkWdcyp18y39uYh52xFHG37ZCYc&#13;&#10;PU5HPUds/zBvtkFCR/8Zvjpo55gJJczZ3qsrZGscDkObeZw55QOKKi2K/V4WEoRDAPMOH+OIDH0x&#13;&#10;qE3O3NIw4iP7MQMvmT+9FwPSpfO8vFDCsm1yoCMVbRnBMEyRJc62nVoh+oyBmbc1VbZxQYopl1S2&#13;&#10;TVahSNvirnBQxxUTRBqYsgt0JHM9T3ndQ145g2kL/DcZB2IB1QjgXpYo6+FibyIzF+xnThS1HdhU&#13;&#10;BWnqtX0BWe/hKBGNVrlLnhJQWup43qixdq8uGDMJvsDcqspeVYflpzkLw+SijZPK9crjVF2v2xSa&#13;&#10;N+PJdkmKYUcuNhXwl6HWqSBXGUThzE4KFUfrGfkmPLY4k4yFts8XWW0O/PzTgLw4UeKxbjxbHrMj&#13;&#10;O3qcHDovX8KZ2mby2dtKkaruOMfQYdz6wdN4jAQ1Z3o+zpAAwmQX2JGsrEoAO2e+v7p3QHdeDB1G&#13;&#10;kb6irmm2QViBD+rUKN9ee+PNNpk6dXLdxkw8V1dCl5+mCX6MmX2z3NJApgdoSZ8S4ACkxvx1BjaH&#13;&#10;Sdw5v+JqtsoZXFeUjhN7gHMdMxg04Qfad4Npa2LgjRmwRNSmMgJupN2+eiwk+dOokqLB3AFMDAxE&#13;&#10;58zs9fiayRkcbth5Cpy2TNnkLNRIXwyWQgDDvBg0yhx6SHUmzWTZcQ57rFkjwnIhFG2myCupK2bb&#13;&#10;i/Fe/DvfB+IR78MldlC8F//G+8AyAh1Bar0ndfiqeO/IUgHHprnrXIhwVSOI1eV+yvgIjqgViwek&#13;&#10;J9xY5OQSWxvPG6RFd4GBBixhSDYibTs6Z+rsu9Myl4gPjxVkrLo7oc1mHWX9K2aKiGFoRT5j8c3B&#13;&#10;HDIl/cOIhCpWWlYf1GAkekA56xy1OYNxiNopGKNfqmCBNhneItNzjULInK9QqR0xz04k430JZ8BG&#13;&#10;sZA0AQLhXn+aY22oa+rBll3+gpxe4E2IDsuosceMPRrdqvgP0GV1l6uzVAwKV6C3UxvrDIabrd/k&#13;&#10;EwyFkJE+Z0788KzwT2UX5+mkgmwAYShd5ETLj9E4PA7O78A5+ZxByYBIiHNE97CU2Uba+ekuYcpt&#13;&#10;LdYZwEihiZulgl68YJ3JeglZ2GkHGimmE8Hnp4Mz6roFy+dj4RL7dyMQvapwp9mOdpWaialIu321&#13;&#10;7vMq64xog0SJD9uDf2SXR7yM1J/0q7vO5CBpgBKDYiGrkmpJos4ZA6oX5o8xs7B44O27J6jCGzMe&#13;&#10;KUCkTqsmrFWEsIE0w9uUyIVeZht3aUT5FCP5Cq7ocLaL1zJox6C49wsRDM7x0/NxjvINam/MWFwT&#13;&#10;FjEyU+mnpVKD8y6vpe5S47HckAt2lcpMYp1n5GNyVjVSLOQ+xAHWf2bRx2NzzGiSmcvbhUcE5h9i&#13;&#10;cDAl7PYwJy5dZzrBoA1iOne5PGXyQlVQebum+gi4DLzlfOyNmWWSXdSFdydC6o85k4wREhqLgSmN&#13;&#10;xg3qeGxyxs+Z07nzbYVBjKNfDRkXva0eanG6z8ceZ7Qf1l589W7D8j8Q9ozHO9mm3pnWZP3xCEzu&#13;&#10;OIc91qwRDiGVEHWq19zqvqKH1/cVbI2PGK49XOK9+Dd+X822IspAMG34Q/Fe/Bvvg98a0joQPOn3&#13;&#10;D/URpky06SOPryRPOUyldoc44JtXm4oOjOiFkJaBAdvN3DFnuaIx63vsApCJ4bPtgW1kpmboSBgu&#13;&#10;Xx0BbVLf/rY/UADVM8egJSwTT/VHng+4UiocT1HG/mnHAT9MMWLVS0E4Km5qIm2jYnioUDJMGqVY&#13;&#10;LwjjElzhSGlfjF2+VMCTB5UF3s5+jnK0dLK0roHjhDWkI7H5ttbq4lMMJYTTtfSfQa3KzWlsUel1&#13;&#10;tGoTF9sRBaQ0uGtSAOJnyfoPI6w1HE6UiSWLpyua+BobF/FuH3VZhAtgAgsYpGrbUKYR87f3ySQE&#13;&#10;wOoVY4PIZdztB3z4stGi1uKMmcjjUOWqZJ6TjIara8suGJ88FshbW1Yntsgeuow5qVBEF6nVqOO8&#13;&#10;HUeqYEEtBmSxRUqiWprtsOn7JKtkZUEahyoiHL6YsQq3hZ16Ka6Yko4Zm8csrTpBV1liorQRqzSk&#13;&#10;bZNYBpXbkPjqjwn4jDqyqhXrX12ny4mNVSLy0WMP86dZxGFF4N4tMVu8P2X6t6Vg6jrwzJpsfHS8&#13;&#10;iBjUXjtTlzRzMCMQPT6MSOuLEPkNi3esJ9cTDLM8YlIgb07xXbpReSCCMkIyfvdwThUYGpasvLiy&#13;&#10;WTnW+dFYrv2ByJE8KhImBNecU+nfHvk6gF3qLLIfx0ntcVaUjlxBk4SBeR7LRVRCwbCvPka8ByJo&#13;&#10;wI5NzuI2ppPJLgcbe3JLhHbOmu6sOfVYsanlsclZjtuwn7YBZn2xGejj8Y4zX6o4zX+Is9qmDGuU&#13;&#10;fEfVvACliYGNKdk/JgM/stGaHj9aRECGPOD46t1Po5rUvP5r6wyqiHtY4/FlEkamLvoaHdmR3AIJ&#13;&#10;Un/96SGAlAeOCt1phXrrnG6AgPNuIYnWDfwV4OM+nZNzeUyu0zckSZgRvB7bBkmtsq2+yVOT7D4M&#13;&#10;/KqqsPpiXDbbJbuu3Vk5o+wx+/pP87BZUGPMqkeYelYHmm1gqb+k+hS2r8baqgFHFeyoi1J7PByC&#13;&#10;yRmM6viwC+tNSKQQWY2fVliwqAq5jJHXmuGgyRkE6wgyyAW+YJ05REeBG31A1mNWEMuweA4OafB5&#13;&#10;WD39u4d54Mk2peoT1wKqswaW1ZtMpfttthHHmu8gAYBVGJuOU61FM03ObGiUcf/p1V3hU64EFGiP&#13;&#10;ebqAjARvGdpzhO52nOOc7tYOkCFZ7NuPYkP3e1Ogivfi33iffGLYKAKFtDBdev/2l798uP2vd//2&#13;&#10;T/epUFLuRuza6UwNQSlhRSCsy9aiKRvBhhg4m/oC7cxi0CA5aPcBTRXRhrmmA7tualo9Dm9sOpC7&#13;&#10;OT0eM1txmqghCXPMgI1jSqRaVjlCOU3bOaTQ5EyXmQEe3HnbNO7jp0NE9wYuOPZROzqDAB5nxc0G&#13;&#10;tnBYv2PMBRp18FhXhcViXKovuB8vfO4jVTTvi0lFd/PDOMOG7TxUqDlmlPkM17DO1ZySuI+F3FdA&#13;&#10;kpGPvsyU7EmV++eCynqGUcNp3mLiY1AU78ZlXvz07sAqh/R47I25nP+DdnJmIGPDHj1Odst4bHIm&#13;&#10;JxMe9rRaBmeq/2fF0d4wKYDe8djjrMUJF3x6IZMzqmII7zDY52O80BGPH96Ax1kNGKdtq8hbOYXZ&#13;&#10;zVPF7TkrOTq2+6WcsTym37bnLEM7FLOMrRLuwJPIfkg8NscsZyB0wV62SYzQZr+r9f2uKhH14Sqb&#13;&#10;nHW0hnokerXsZ7A+5DeDc2zYsc5krafN83XZXk5VqIg2x4+S3dt0CN8b78W//RR+SbBlrMuwCNP7&#13;&#10;hycSgSEtUTMgJM61XgPUxUjibvpieazRxMAlZttjc07zcg3aMWlbX7CY8iGi4/HmpA/OMqoOdeQy&#13;&#10;R+RvJ1IdL2zXaWR9HytjHMjDgD+bU+68pfdczKnIyt4E8kE6LB6H2T9HhmyO7M2FcqqM/DAHx2k5&#13;&#10;f1p+QuzNfZG6onXj1NLGvsA23wIb46cjujY4a/+Mrbs3PyggSM0IIrLnyRGQPvRon87RqWByJoQ8&#13;&#10;lOzepqIVIXHDoA6LzOS8NXDqtIQ9a3yBcPLAwsnHrFWEQpOHRtku9vHP+HSdOqFUfriIF90rh2FM&#13;&#10;o0ZB41O4RaHeWAfOj94V3houqTkueGmjpS55TRbQTyT0iNpb1NFyuQkeUqcdDUI8toJiDdJdKgGf&#13;&#10;eoxnJAti8UFyyCVvjgxvXhDlJtA8VDqtgnqH5/HDgrPGD++wGszq7IBzGQpETYYjkjwBJMGWYl8w&#13;&#10;v308Cu2WtaUCeagdQazaU2uS8W4nuIQ91FAFgy2Bm5H2Qs4b8m48BcIXtgRlg0zWoSY+On3wGkdg&#13;&#10;XFVsNeoIiHCkRAX1riKl7sKhmsElCL6JnHujPSQd40FOwqabPzyfkivpKy8MCSO32aL3QlEdjIcj&#13;&#10;O7bXwVyQqQu5uHSScSHC5+TkWcBSSJQ65bQtMrBSY7TkPeI8AbvY5cKbZCYnnOzZbGr8MI3Pw3DY&#13;&#10;d6piA9HFMj6KCNMFk4xmCiNQt9lWRBHDGX7Z0SSzb/v2UhrjgoSnMnehh+io1tuSjNFyrsS5K3ej&#13;&#10;jWc8zbtA8TT/2H1D1jK8epBS6kGQlP0bdPLYmfun7PixgfB7WjrUWlsc+gHUVpC9pqu5/yOuhFTT&#13;&#10;VaEH8kch54MtO6LlBz22dGUMC5cCvgVkyQEzIFtEUVTzmtiqRUDEqIA7qPOMu28FjosNxHUFwkjl&#13;&#10;HwZIGrJKw0vQM+UpV2SExlaEpS2QNVq1eQ3LZJKG0JBxjl7GqZfmfCpYedtAOL/qnOKPFiOyn7dC&#13;&#10;R1XHkuBv9HaGLYHeEtgAnDWaDSqqfEHKhHA1FQH9i8knNvziHE+aZI75lrsdTwWc7DpMDssFkiy0&#13;&#10;51g9TvkazKZcgQsI+0eRaa0QldcCwAZbDo0LwrpUuAx7SDcs1mwclXOqStx0smzlmjYg1S8YeXt6&#13;&#10;GWZcFl+ocz4dyciyCuxixM/lldT0OheqDTQIPe+6X29Jsm60CkQZPUlVm5o2EIOZjX5RlDWErct4&#13;&#10;4+Cj0IKj+VCSq9/2CgRwFMzTXVDf3cQ/Xot/m+vMYTy68AqHNVRSvHZku0jLx2lOZpH1zIPC7Bwg&#13;&#10;MDLw4GHKU2Y6TgsuH5yufWVU/+rfymkethh4CN14l+ZSFzBGpoGjvveWjH2iizjDL32B537BPiGD&#13;&#10;cR0GL0Gr3qRx/DCw0rCzmYml42X5KPZYk6ud5MRk93FS/RObC/wd8dJvLyGFBpFwpaEkmml5/XAu&#13;&#10;deNMS9uAVufYKiXYOmF6/hf+fHbZLLphsGfECdRw8hzL5RFbXYvY07vAzcETFra6ILGnI4U25//L&#13;&#10;C4ymUymYNr+sSWyJPs7KqM4lF9BFR+RKFK9V4rYAeD/R0ghoOo5FHT6NJrrK5cTTvR3lKyXeTW9y&#13;&#10;lrC3jr/ykC0HZtduVJEwOUW+Of6jLxXlGKjfyhbB7LYfcRCSwhew3Wpq27wKvFbPeJ0L/UwElgK8&#13;&#10;vs4FYtQtGmqhOE+2T97J9+Fo2cL9gFGLAUJxeRoldr0iQB25+Ks+BXfTDmqFRTuQ0WKLtI+rI9RK&#13;&#10;vDp0tCIOHLi6B7IImS3VPXO045MttjjyERFRqZ8yqkl3UbEUeFDOJspcK1u1Ow2RErT6grWVxhyk&#13;&#10;yjoWtoSHYpIJfy2tcpimaJ7yLZGKjdS3DsZ0t7uRUGzHb/fHogjqTe/qhDVCRmDVXcuvI4o9loIw&#13;&#10;4kt8u9+Bbn7sfhgihpx8+yyktkZm26ZgKIgDZqvJYnnjI47EGBUQzflYYmpPikZjUGM6KNxBWeT5&#13;&#10;R8SiGlVXLbAPO8PKKNi3GeY2dC6ka1/JN4JIWL5yfR0/sEHEJUU0wFher7w6D8z67m2QHt0unEvS&#13;&#10;qruOu3WumCOxsTIotGfsa6AIwH2cQWEI9fCrrinFVlu+chkUr181ZACvczpvYn22UpkIU6Ia0uj0&#13;&#10;+ZMktqqhptOyhwqIo8owOxzU4VyiQLv5QO2bMHd1tujH3Axpev4wc8tTAJBdItVut3kGlsLBjZCi&#13;&#10;2IQZJE6/cCCsFnJRUYHNiUvcvKgjZXQ6CpAeYWgQX6sDRogG4Pww46lanWxRjJb5X1wo8EK6z6F9&#13;&#10;MkbaBWdYWT2CxOvastoxjZw11XBERAOicvHaEj/v9RGJdEyy+rDH2g6hmU9ZoG7OXCpS3PfHgbhN&#13;&#10;FEHRVZLxzXrUn83BNJa15STtqBhK0Om9Gxutim79qykFboQM0w3APi3DshyTIgxNS3R/8Z9YkI57&#13;&#10;Iv8T13RaUowd0502rimg/23hiZEW9iCgwyUxSTe/7neBSGSmfRG+Zmx9XTidltoMNnBIEtGsBaVC&#13;&#10;eJj53JYFJ6iDZ6xx6lbVvqCTMiSFOyZDjA4eMp/xtRfy3Galfy1jLmKiZmrxs8hXE5PxQbwdX3vZ&#13;&#10;rd0YXGEuctQSMckypGtpY/p4rX5Qfshuv0ABJ0pa1gkyns6y9EFcy7J038DY6zhDacR+pYC3nnNu&#13;&#10;ceGFSkk8+R9if1LVv4Rp0ROxtUGpqNa82SB1R9bjkK6cYRHonulhH8Zb8W/bx3RRpgHgtu6KIzbV&#13;&#10;z6jircopaAK7TU6Ya7WKY4Z84j5uP4jLtlwgkiQb+0fdcc/Ho43V5QsTqd90lr4wvrR9W3lbaKbO&#13;&#10;Id46HM/cqXI+ajOOtN9UYFeP5LQ+uGHy147Gc8hzSpMswepmJTnEslV/vyQwmCPwaRNMp8avyMQR&#13;&#10;Tw6H0LzUHBCjLD+r+1r6z6LQ0TGJJyGvsDxYDVXtHo0z5ritBHZpGEkch6BhO028Ff/G25FHpJKD&#13;&#10;9N769tF4VFYekjG+KtQSHsxVjIe9XE95nJkeppHrLIT60XiOeGLUh8qXV1p9M6yjCJToOtuFZ3pI&#13;&#10;T4pLeLI0fcXV+KBF/sY4WdQ+CWx3FfakdUOrRnDC1h+Jhv4MrPyyboezMvnQNxbf8SsfgdfLmV8e&#13;&#10;zs8nRXNJ+ZUuGBqHEtdiFGcqrQT3Dy61V/nhW9Yz3Mw6svpXk1J23jjT0RQ1XJAmjjwf7m4eJ0dG&#13;&#10;nMy4aThtfVYrl/pX46nua32BJ2Ws/rcfsmvD4ryMJydB6BhiAtL2SajyQxT60kk7UXJt+AUnc/5Z&#13;&#10;zXMRE1kAfRIAXyz1jIkSddj7RVgnM4oujAwyS/yfPM7Ek6D2ki5mBw9rgD1yFedMXcGq42TjdF9d&#13;&#10;u7HF7L56krGPYvXmxk5vV05dVojVDk3BcIoSxwccD4cCGoKUHnKhWjsbvDmclIQk16tG5zTtj9Y0&#13;&#10;QmaX3Ii/J+bc4FiqCjPJZ9oT8ygZ45y7iQxMd3W9cc4dzO5WB4jMk30Qpw1bvUUsBk/it30fEsYm&#13;&#10;mmuPM6kUVXVW44N4Xa/yUIO1pd0W8eE4fblcj9855FnlE/0bpyJ3l9L4r9PEW/FvP7GxTfuoKM2U&#13;&#10;C8p8nMin/IMun7TZVfVAmsN0Yr8AOFAj6encBULX05PWunHmxAGpZlxtp46l2VRUM6Zo37QEYpOs&#13;&#10;oAy+YvUc7sMkny9ZmjLOpDrwRgl65klImxQzq0dMrHFmSjBPS75g6k+idGsOIz0cdpTHM1HuDFVM&#13;&#10;oHDv9qZS1rw4l1iXTXrqbNa/uo5LOputtoxz8mRiOxZqLPb8Wuo4qS34D/HceXAIY8+4kbbAL9x+&#13;&#10;NngSxYpQCHc29laS3tzOcXIcLkX66WcJlAualDZSfjjcdYtnplT8oshtfqhoSxlnkj71QRsY7bqC&#13;&#10;9a/dmTUpY/rSXjl4OHfZfGiNk7MmNDJuypJhSUp3HzFLeog4nTpTunKbfI595De5MvvAL2Z9aFph&#13;&#10;N0c4vM5m/avraMbZzaZ9YDe5gyDaBShKMpTiJOiL6UdXLvWvxnP2KJUHpBu50s8qP9fPSfIPKgFL&#13;&#10;DxlZnFkq5yO7fzS39RQigNnvxsOSw8iNcy7ein/bt+Gjd8zA8dtH4yHSGGqMgB4gr/zJ4LviJklc&#13;&#10;agCgZVOQNo9WGsTIeOyf/Iq4xemOTumGdGwLfOQovWNXClNcPkrZi5EQJScfk1KHV/9qE0TT8MDj&#13;&#10;CPmyYFCIjUe1DGwFmCxsU6j5LbZdiwlb+5Hsf/gbgsLWSCAmfaSQiP+ugOoZ2eU+XuJyhzJzNFTO&#13;&#10;q8iRCx9YIzAp1Mxl6St2HL0T0zs+aDfOKnncWNnvuEUKyOaHzxlvxb9tGZDk8NsxxScsJt46Gk+K&#13;&#10;rXFZVr+vPgRGweDYd4TT6sKlKJaK4i/QaUmFgBpZegrLne/GHtB1zI4sLEnhYXII6HG014/Gmcxe&#13;&#10;qjEFvkgqJOluQGpL5Cz54BvuyNfdyRWkh61y94lnfogruthz04acOa6drByNMx19nO/da4j1TLYV&#13;&#10;IDldlJc+KPnDtKuY6dPKpf7Vt/+0VkC69zs7gidZz4gQciKpGDvzJBoTUQq+/IJ9iFKJM2qfLMLn&#13;&#10;il8lTN6sxPgeXMuI/0hF+Kv5d6i27rkgL0sfor8T8q4HxDGjK8v0rVQoTw++zmX9KxRr3M2AC4hh&#13;&#10;Ws+JLfmxhHRjmMnsQnXoyhWm3ZIgWY19hoinIBVlwTarsfFEMlt4dvDk/aC8zEtW4Ct83Z0jzG6N&#13;&#10;n917rMmCpJRFXcDccaadgr2xwlqmkYh+WvKfKVSAe91F2ppbLP1QqLTz0OmVNgMuH5O9zS0bl/qx&#13;&#10;/DD7o+pl52u+6dNTPL/cU4td1XcRwRuJd/qcqaWJOl9yLE8jEMNH0db0ozhQgSggiqL8YH44vuZK&#13;&#10;2cGWvNvNa5xmbYfoK/vGU6s9Kj75QWjirfi3v73lYjXFdDnRbUD15aMtmEezNQVJHwwSBizM9nOg&#13;&#10;yeut9zPhApq2X0OwG8sRQw62HrQkEbaYhjPtB7YR8y7P3jys3yFJDYxpMZxmwzuCW+32odjSbKlu&#13;&#10;T9KSZzEA8OV6IkWVEBfEw1Um2fQEkaPuUAfDaUJxQCF3eYTT3gPnRa+dvnp1EuuCE0Xp5pqAhSfZ&#13;&#10;pGSWqzRpRBfiJyujrqGnsU7si6Zb+YOTXYyC4Zvrw2GNo56vB1Kscql/xakw4EBgzF5yI1qSyQ20&#13;&#10;0+xM3Cb6fNSHmOLxkBTsNr2WkMi+7g4NBRFvF0wOjzrAU9cILDyBTffSEUID/YJAjyfC0V1YgqP9&#13;&#10;PsYQFN1z0YeC4bp2YSWh210DmiLrvsW20ets1r/63III7JVV7KEdopSfbdNH5/kF1kEWXNUr0gak&#13;&#10;e5RGdHkSJAwYKwduvwU9xok5Siqq/Sw6q5lI4yEWXYdKom96ksyaW06tKPdBq6nNUpIh3ULRtw2V&#13;&#10;Sl2XDJ6EJGKcoL4u8E4FLOg+Gd30WL7CcyKXiczjAZeH+p/6JBALb7vMGycy1C0zmkxi/JWfZWZ7&#13;&#10;7FptJKs1g5THZeiA3zqsw+M5sd8gmoiSFJ6o226BEpZZSgzoqBb6iqT7JTe1JJA6woTFUnjK42mn&#13;&#10;JNZnR/eP9RSevs0tEaZLCkG3Y6b/LKH3eukoKHCi1JvcyiVYrBm8gm7TCV57QWwK+Cs6vf0sQtSy&#13;&#10;DTEUQM5UTfaH5BbKJID8ArjdH6KMt4e79Qxd37QBDAJ7qz7YVNK0PR1vxb/9bfVibRYcPej6TQNw&#13;&#10;iLeO9I0S813Hcd1GxxSM8eBNxTTp64u1RBkXwtLGQwHBBbk3MHhELjole7nsCZrRU9O/PRTcoNqE&#13;&#10;XDhFz6z+EFTL9kFncyjwf5MvxQtHnCBmJf7tcwgmvqtY1C+YjmXGD+cQR65rpE03Fb2CrRGxdHqe&#13;&#10;9Jq6mGClxnulBQl/YjadW+VS/2rfqSb03fAERKDr7JP+ZCUjYwWmsV+UMXgipf3gwsbo2bndHB7y&#13;&#10;3O5+arNP/L7eAC8Mc1d0nLG9iG/wFMK6rwFRkzGrlUv9q49z1ryhvBcvKVfaISvVt0dyI9pI4FwQ&#13;&#10;ffc8pAPO6Mr2lhqdIp9UVGKLbJOAhl6uPFAcqgeDcdL66b2b2ypxHH+ElNsPsqon8llqNCmWjlHF&#13;&#10;bx7NIQk5pYxlGRD1obFFlhUgC9pH20PBnYvwEhWPog4Iwbfbc4i2kkrYfpajrZqe2tYRd9EN5kV4&#13;&#10;abcXt5WqvthC26kGpOsFXcQxvNOYlfi3yZTStOEFXlOV6Mwh8oMobOMBz8euzXPIHS44IP0hY6vj&#13;&#10;oZawl0BS0XcJ6pMsRPTc0rFc5ZCiCdzwxpNlajURsd+wsoFItodoh6/YSMusUI04EjZEW7991iim&#13;&#10;HUsodL0zhxzISiZIJph1XauVdNbWwLs9JCZQbbN3bJEeUduMi0MprKOhqE+XV4sXbVTGYRsvxb9N&#13;&#10;ILhPTLkivQxCYtx/Gy8d7SmMBp2IjUZ3sOex8BDEZ9d37L2SLyK2wDnbLBNiMF5tCctBP5HGTT1i&#13;&#10;+wzEF8a/bTj0AiAu0M9QKerl7ePxqPdH27AMrGKKOHQ5xdrDtwy2jJUjNbD61Db7Jxh4ZEIsbUy0&#13;&#10;Ay0bii2MTmwrEj8asg0zvNW+tDMlUQdV/+rTwrzpiN1kYrkBSgFA+cfHzzgDwkxnavpsVhbLCiiL&#13;&#10;309DIjNhpsRL8W//LpTh6LgwsRPxUuUTJCQmwmzrkz7mh8InrP5tKMSYqmB+D3ylm16xkLvj6Zih&#13;&#10;ooXtRzHvlx+lpD80BxCcsq0B0ULY9RSyaM3edrtnD0Wi51b5jZmJuSDcHRFj5CgkMN46Hs43P5kd&#13;&#10;1sE3LEdR5njdWK9NMN9gsR3KwjFHOgl1hbmTaI599kLb3RxIZXvhVKdS3ZCkyqL+FdOyJ5wiMp+x&#13;&#10;ml/j95VY9sf7x7tmSn25efp5i3bqP/74+NQj/I9P//3u/pN6xT7ef/zw0x8+fPy4/XH7892nu99/&#13;&#10;fHj2t5uPPz6/ub29+/wUaK3y5sfPz34lRLrZJbc3X358/v7jzdNz/cbne/1aOzYeHp/+283jz+3X&#13;&#10;Nvo2kE8fnu4e2gd+/Mwn/frl8YfHL396+C//Wf/1l/uf/vVPD88enj7+/p6vQEvefL79+f7hx+e3&#13;&#10;Tw/6ge39Xx+/tNf5j2e/ffr4+fEHiH98/vPT05cfvvvuUUO5efz7Tx9uH+4f798//f3t/afv7t+/&#13;&#10;/3B7992v9w8/fYc98GL7ry8P97d3j48fPv/1zz/ffLljFPqK23/4Gx/x4ScssufPPt98uvvx+T/e&#13;&#10;3T7dfP7rx7tn24L0t/7Mh/NR+quN4eaH394/fHr2/uOHL/+bc3SbFRg/+42f4s5AnSdSYlcctdjL&#13;&#10;bUbufnt6dssL9M0ltcaQb3UsohzG1tJvbs19mVQt3rMv/MePzx/4po3Dzd9Y3janevL/vL5lLdFA&#13;&#10;Bwv1+PSvH+/03sfP/3j3nrnSCLeP2WZ/L0h69/Hnm5/umkTI5g0JHhSbhG4/qLffI0vjt9tUjjeP&#13;&#10;hLS/L9K79++Zm0H84lsf1uZtUGyc7z9P4k8fPt8/HP3Ax7E93rf3Q5rb1EgoQpzvWS0W9vHL7R8+&#13;&#10;sEB/vHl8+tPNw832P/7t7uHpf/H/e//xnm113//r+TOk/t+O/ne9j6jz9PmzXx+0/x7/7y83D3fP&#13;&#10;n338n5/ZBPjFeCnPnrY/ECPFZR/yk7/kJ59/+bTtNOxjvi42Xdp/7x/uP/0ze+Z34spP5f3Y//j9&#13;&#10;E/uTR+/vH27vfve77b/ZcaidP37+85fb2AcSzX/67Z9vHr50+X1C8v/hPjbezQ+LGLd3tR6f73/3&#13;&#10;y9P9+w+bjM95/f+uDbDZmzb4w8PdHaP99MOz7euftVPhRCk8SAoAtUryNVvoiP+huTnUFkRdaSne&#13;&#10;Th3qVIEIdRMstAXZlRYLkbbYyqxalIHtGuri9pepC2Jub37460/bWaD/6KO5vf/8+RG1/C/6qk8f&#13;&#10;Ecv/9N0zJXvwDJ/9+gyvkxZ23azcEf2fTASqhTKE189+hkgQl26J7Ij+RaOenLA0r16cc8pEoOcJ&#13;&#10;BLw954QGL5wYyjmnTCRO2IDnnHAaJieVYb8xZi8TAVlVD9FzTljCidMLGlpfn48pE4ENoIONMXvY&#13;&#10;lJOTWjW+NtYpEwmFgDt/Pib2VuKE7L0zZi8T2WNiUyVO5DleGJwyEesENMQYE4f95ORKRCayJQJX&#13;&#10;d3KitTFBvnOJyESECwiJX52vk5DHmdUrwhLnrAoVvAjNO7zyjicuqhyNwStTiReRQGNcec9zrS9F&#13;&#10;2garTLR1BUWWzpVf3vR0SQCHZbDKRCo54Gg3WOVdT9QBx9pglYlgRXH4O4NV3vaEUUhfOcPKVGxh&#13;&#10;tJKharmGMgnhdkGjwytT2YrpKm99IgFKvRlzmKngRcfL7405zJufPjdgeZz1ylT+HObtL2OD5J4x&#13;&#10;rkylcdEE4XxcskGn0sAEokrqnFehohoUrWscji/z9gdjwX3WhtIoVCT56RR2bYwr73+ViRD9MsaV&#13;&#10;qcSLY9XglRUAMT8WzOGVqeCFfebwyhqAjBtH+EtjXJmKlDzr5fDKGoAp5Asd2chU8NIVwMYcZg2A&#13;&#10;gQp8yZB5tT4Y0iv0AeF7g1fWALrhhfaexhxmKnjp1mSDV9YAuouGLJjBK1P5vLIGoHkQis1Zr0wF&#13;&#10;L/S8sb8UDB0zz+FPDZAh84UKmUdHGXMoaEDiRZT2e8OqLlTiRSrqfL2ULkm8uEjqlTOuTNX2ssMr&#13;&#10;awBQCgTvHV6ZypYNxejTuHToGTJfqHxeWQNwSRZ4NkMOlScZX4jfpDu8jPXKGgBeRJkdXpkKb1iu&#13;&#10;v8ErawDWi2yLM4eZCl7oDUNHqeRkzAb7C+fd4ZWpfF5ZA+B0YTg4c5ipFFEALns+hwqAzXHRUQPf&#13;&#10;5lwfFip4EZYw5vD7ojcwN2SYn0ZNCpUg49QmG+PKGgDUFiUnDq9MBS/OB2cOswbAjgLf5PDKVPZe&#13;&#10;Vi54rhf5ciDDxhxmKvQhxo2xl5VGTbzIlGPBnq9XplJnEjqDGeuVNQB55xeklg1emUq8uAvB4JU1&#13;&#10;AEYv3XgMVpkIewhQjCMaWQGAUCFAabDKRLjlm5136iurkdRYrXY5i8EqEymygfV1PoHCtQ1WlJmB&#13;&#10;fTlnVYiIAJCJN2RQZXuTlRlsKER2sEFZzcGKBBOby1CFhQrAGAWchgklFGnipVrPd8YUZip4qZme&#13;&#10;sVp581M3hUAZW0utYMcXqlcI0CSDV978HP8U/DpzmKlUu0r5m8Erb36wKEB5jH0sOFEeFweDoTJU&#13;&#10;ejeoVP5LFMBYr0yl9aLAwxhX3v7AI3GjDPNa2ITxhZJDepQavPL+55R8QXMPY1yZ6iW4TGIA57yE&#13;&#10;5BlfCBYAZJHBq1DBiwPPkMM3WW0QQsWXN9arUDGHBCkM2RB4OI2LawacJEOhYlzg8p1xZQ2g2kTS&#13;&#10;XefrJZTW+EJ4ARQ3XEoglJOKGkVC5YbeKFSERLGGjL0sWNL4QqDRoG+Mg7JQSUehEQ05zBqA+n2K&#13;&#10;L4wpzEQykwEBGqyyAgDLqPzOqQElaOGYC1sbqvRgULlnciGyz2Tq5SYrCm0IsRujykTN0jDkQiDk&#13;&#10;MSrsJ6oIzlkVos1+4nA9tZ+Eip2sgGu/MU6uQrRZhW8cVllj6FZOxzcBwDW/bwvIcbSejypvfQrV&#13;&#10;6PJhTGAmghUhKGetsr7ASZNffSrsgO/zqLbr1I1RZXVB1Y1CteesMhGaCXCpM6q88fH6lXU5Z5WJ&#13;&#10;2FfwcljljU/zFiuULBDfEFvbxlAR2KDa7vNzhD0T6ciST30ugXnjU/hA4xJjAjMRhYeq9ThnJfDm&#13;&#10;HJWp2QuRrdmvs7bYAOGGLVOI6HSr9hDGqPLG11VqzpEPfHROBaNSvxiDVd74FMdisJ6vlQp/xqzD&#13;&#10;CuvdYZU3PpUI3LtlsMpETKBKp41R5Y1vr1Um8tcqb3zFqhy0znUmekncmRJYY1R546tzjBPUVdeE&#13;&#10;uVaq6XKCMyo7G1TAhTnzjbXKROQ+iIoZBq4qiCYrpNYJwRci9aMAf3M+gQKQTlZbnc/5qAoRKG1l&#13;&#10;qwxWWVu4YvEuE9liodYXY1SUc+MXG6PKRFQtU2VvmDEqDCis3r0xWGUiWMnJMiYwb3yCzZRlGawy&#13;&#10;EYUn9GAxDhEViqZRkSBwJjATwYpQqSOBZeNzQ4/gI6fGhVpljA+kWPA1/IwZLDufnMI7xyNW7Urh&#13;&#10;RdmgwatsfRoHKZ1zPq5CtVV3OpKRFQY5BWX7DV6ZivlTndH5uIhLp+nQnYh0KDhnVsloUUWvC2MW&#13;&#10;QQYVbhvm3eGWydj/G1zl1EzTxatzqa+uCQSxMU8XrZLBjfiMNbasBujer960DrdMRoUijcysdcua&#13;&#10;QL0N8QodbpmMI4xWGdbYsjLgCgHKtSxumQyLg55xxtECHimvm7pROAZ2JVM5uQA5hpRkhUBJMf0S&#13;&#10;rHXLZHBjbIbroAurkkxyKFnh5EpmG7/UchZuwJktTFkhgxuXwDgzWYCeVNQSXXOkpJDhhOFEODuA&#13;&#10;pkppJrnrU5nN891dyPAuiXs5O0DViePY0J0VglAb3DJZi3xZM5mVAm3XqLSzuGUy4gEkKq2ZzEpB&#13;&#10;TQloEOqMLZOhfpgRayazUoAb2SXD9ibhnRYAboA3rLEVXaIiy+8Nkw6IXeEG8NPSXBUviqVPwt2Z&#13;&#10;yaJLcHzkEJ9rLvVtmDKpgPsbB7dcyJhJwlrWTBZdQqUkdQTO2DKZLyUF/7kFZB3HfWsQPqbE3wEF&#13;&#10;AaryPIA3xtgKmb+71QlmfCRH8Fsr27zdTTPIfM2lVjuDDK1MZbcjk4XM18oqhZ/cVGvtpDC5MTCR&#13;&#10;+SeO2mMkbip9sMaWyfzTtGBB1fOTdk2OlBRdQscjDChjd6vsOI2NcIMTOFBnk0lGnJGInKNL1NQr&#13;&#10;cQNC5iAg2SaJjJmkRadjBenO0MRN16da65bJsLkIljljK5hQLDxyVo6eLGTiRsG7sW4FFQrSlaSB&#13;&#10;oycLGdxAKDszWdGk1yQarZksZFjm+DgWt6JLuMaThrbGDtAlwWO58TrUz8KZyawUdB8azU8dbplM&#13;&#10;/Wzo0+pwy0oBb1F39DrcMhmROjxha2xZKegSF4qiHW6ZDN8UKXHObvXUGQuAl88SOFZQIcPL5/oC&#13;&#10;a2xZKdCABcvQkpJMRnTwmsvcnXXLSkEXgwBxdGYykxEvobTHGVvFidI/ycoJ6vq7uQB8ITkFi1v2&#13;&#10;cYDoWBidq4ovpZmLtwHU73cICQkqemgZ81ioqHulp6cRu6PCuDDTxY4Os0wlZuhyQ0QKxJQqE3LG&#13;&#10;jmNayZB/gnEOt6IR4GYVLmzdOsf0c2c7vZYctaUbwCaZz62Qwc1KHeOuZW6EAekc7axbIYMbFe7O&#13;&#10;TBaNsLVncpSk+jvNKfFnsmgEFXRZAYWCUlVlPm3cjLFV8KguqXztbLdKxhYg0Ohwy4qE3gGst7MD&#13;&#10;KuxUnWGtHVARpLSQpTeuISWVjMI47BJnbFkp0GXIqpnYup5OIQEDARjcYZaNC0JO9DpwRpap6N2g&#13;&#10;9nEOs6xJ1HbLAVvhLGfxJ+h95U1j0QjU/Vk4/KuKPsW0I1fpDK1oBLgxJc5EVjKtmsWtaAS40YbL&#13;&#10;4VbJVAnpqC2uDk36BzA+hWEOt0pGh3en1JBoReFG8z4rfl3J6EmEY2qsWwWUEpq0oKE0x84fCTf+&#13;&#10;n8MtmyRsG3MmKxJVZTlOvws6D+ePtKVkJXvx0oqDVlipvd8WMne/FWApZw2NDg2RLFQ0bqD5t2O2&#13;&#10;qg3z0K0AXzUh57HyQgUzXQDgyEhWCTDDbnWYZSoxI8LrMMsagZ55IHQdZpmK8lyaNjpaq6BS6SVs&#13;&#10;tXrht9Pkv8SuIDNljKxATLkAjN6cxsgKFcxosu0c2QVkil0tcMa5gBQqtREh3OGMLCsRoDQ0rnWY&#13;&#10;ZSphJKkkcJhlHUJuD5/NYZapAEvRK84RkAI1JUBlVc9zRGcBUVsfB0zMDCSy74mOUJxurFmmwqvZ&#13;&#10;oNXnqY23RYO8YxqtNctUcg9VnGYwy7rge9XPW2uWqTCNmRJLQLIuIG0sL8+Yxkwl55B8mDOyrAuo&#13;&#10;8bHQj1e0oZ7q2/dEC+wUYeT/GiMrVEzjSxlL52tWgKf2mhUqf80K9BTEBBVxzsiKBrGlsYBPieZ6&#13;&#10;KftCJbwbqU5nGrMuYE8TGnFGlqmInenKDodZ1gX0uOQKQ4dZpoIZsQPHLCgQVN2WYCEfChXMiEFa&#13;&#10;05h1AQ2rieY6I8tUF6xZ1gWUIxHyd5hlKoAZxDutacy64HvW7LVj8FT46kuus7c6IBUoKgLMNxoj&#13;&#10;K1QcZ1ThOlq/gFGpmMKgcJhVR8Y9PAuGlVYLoFgdZlWDcPmBU55AfD/pb+Lo3OnhMMtUNJXkvndH&#13;&#10;QOjzOA8LpQgsDVKoaIKGwWMxy7qALoG4n87IMhXWFZl0S0CyNUE3E+wkh1mmUqgHkK6hGwssFewa&#13;&#10;n+kwKxqE/OsLByZOkiStGchyMtkOs0z1ktQyIuKMrGgQexozlT2NlBmkkdF02cqqVSpbQLaLJYab&#13;&#10;227HOZ/GSmWL/tb2fDLbrv9xmBUNQrt3q3aV0HeeRtPNrVS2m4u3k5gB4KDa2JD9SoZIvwCkci6O&#13;&#10;Wz/6MY/iZsULKpm4WQX9ZN7K2FCr2BOn5v5CRhcAKxekWxinLiar785kJiPEtpXMn5rg9AzN3HCs&#13;&#10;LbO4kpFnJ6htKEiydoUbtyM5sMFKRrkEB6/DrWJSuTMChLWxboWMzDcdCA3zkXxMGRs3GTi2SCXz&#13;&#10;d0CBsgq1SeNmZ2xFlXCjIdguY7/pgse537g+5u0ri1shA8Px1qkNJgJVudHwzHCvFzLgf1aeC4ux&#13;&#10;cgN8ZXErZNrc+JPn+61iUml5ov4K57qkkmH1q5eTwS0rBaSE+0ItboUMoxrN6XCrugTIiAMs4vRM&#13;&#10;C8AOYEUMMxItnMgUTFEjU2MmMxk7m9vjjHQQ9kThpj5rji4pZOw2hNSZyYpJ5aI+NeI8H1shYz4o&#13;&#10;XrW4FaXAiUN/PIdbJuPEwVhwZLJiUunujKZ0uGVdgq+xuefnO6BiUgn/ooUcblkFXeGyWUFITrMs&#13;&#10;JVzZx+AcbpkMKfHS2MRGCzea6zrp10qGLUMpobUDilIA/EewwxlbJuOGTl1Xb+iSFZPKBXTOiVPI&#13;&#10;NDZ6yjjcslKQU2SF0ECJpAXAY+feaofbgklFkp1mlFw6WbhtoEhjbAsmlaaNTjaDw6JwY9tYerJi&#13;&#10;UiFioxpSUsjYb69VBnq+uysm1dYlhczXJbXNKRVVXO3qjK3oEipBsV+dsWWlgI9DgbvFLZNRTcVF&#13;&#10;fRa3qkuo9rd0yatMBjfSBda6ZaWgSgFa/DkzmcnaPZHWfssGhqogAGE63DIZaouyTgOniGuSNg4Y&#13;&#10;cN2O7HDLZELgoLwMKVkwqTqFnf1WyDi7udnK8QMqKJUQrSeThYzdDVLdkZKKShU3J5SMy5wWAG4k&#13;&#10;X5wdUMCsSD/cnHUrZAq4Al5z1i0rBaUNrBwz4pTHxpWx3DjjcMtKQchlhNmQydppdbtp2ZLJrBQ4&#13;&#10;JMmpWtwK2QtgSU7hI/s5TQnS/8q6cmElUwcla92yUsB25co3I0FKoVf5SPAtlkdVYalX3MzkZAEo&#13;&#10;Yqvc6FPkrFuFpYJAf+GUWWKtVm6cAUZpFHV9hUwVjM5+W8iw550cKTWLhRs1T04LnIUMN9jqNs6t&#13;&#10;P5nbCy4wdkCfCxkGHh0qjN1de6Jyfeu1c3kQyNz8kagW9fM+t7kqMhV8tdyHc9+0koG4pa+Iw60q&#13;&#10;BfYNytzgVsionkAJOdyKLqHrsHJ1BrdC9pJyPct6Lb1RcY3UAdPhVnTJlpe1dndWClfvdOOGNZOZ&#13;&#10;TEeHVfQCuiIJF9xeeRfGFDIFrFTFfi6TBZmKA63roY2ZLGQcwq8oBnW4ZV0CN64UMvDjCGGaEh35&#13;&#10;nkdVkKm6ft2LGBYyQBDEy6yxZaWA8URxoLMDKqD1FSAUK/JUoKmYoTSOttatmjNEMBxYH/syLQDO&#13;&#10;yjurYLWSYd7TQ8mxFEq/VDXSIG3nyGTRJdzhCCDQkcmsFK4I6ejoONdctdMq1yTrDiljv2WlQFSZ&#13;&#10;cnSLWybjwPHardDRPq8bFaSkaY2xFTK40e/D8XEKQBWjkOSiswMKGe46JaQWt6wUNrfPAUmSokhT&#13;&#10;oiSh+hSdr9vbbJcAEaQFkLNuhQyzhNZN1tiqLqH43TpNK7R162Xn7IACbQWJj4Vvja3qkrdoBWts&#13;&#10;VZdcvxGW83y/FUis8iNerqN0UyWwTzza0SWFDJeWmmHH5ipdWDlx0OaOpVDIOHHeXTvQEpplJlHW&#13;&#10;aep5VIUMbm8oojN2QEGqErLFX3TWrZBxdnOXnWOXFKiqb3MVMhTQdsPJ+e4uCFcSaW88H6eQEWWm&#13;&#10;nZWTySxgVaxX7ElHTxYyjhtucHB293XWJVhcbG5r3QqZi+8mbZZkUl6fUsnnu7uScQERsQhHJrMu&#13;&#10;ATaiJogOt0KGuoPO4VYMDNQWx7fDrZDpTlantQXd4vJMAjG2bsNYyWiR4PTIfFkhqxiUUq/GumUV&#13;&#10;RFCH4l/Hwlswq++urcucuK0oTwlYFlxhY90K1FWOGBEyY2yFjG2KUnD2W8G6ipsXMSxkcmm96EwB&#13;&#10;u6Je8Z+tsRVzRs0+LF1ScauoEhpwODOZdQnIASW3nHUruoS4snrCnMtk6ffKQUUFgRNVq11YVQJm&#13;&#10;RWcKmZ+BLoBX9fTEg3DGlnWJcBusgDOTRZcAybXadpBsSPtNbh/JFYdbUQqEPVAmztgymdwHqzUh&#13;&#10;0ZH0kSSouJTbkJJKpr5g5FbOx/aqtHDVJW9Kyp/KZCUDh/qOK3YcbsVZ4epQqyj9Ve38+hrkwEvD&#13;&#10;xyGEkGfS55bJcKBdblkpEJ7njlgDG/qqwGUpyX310omZY5uVsV2L0Fm3TAa3761oKNGwyg1z0pKS&#13;&#10;TAa3a/VyOLVe2SeFG5gnJ4JRydRlE1vB4ZaVAtFK4jrG7ubSy/SRcJMv7HDLSkHcXjv3qqHzKzdT&#13;&#10;SgqAFSuU6n5nbIWMsRFVc9at4l5RClZ/o1eFDCl5a/kBtMFIU4LmAvbn7LdCpjzaCwenQMuryo3G&#13;&#10;SEaNcyUTN22c8x1Qca/E2TG7jN1dyDZuTvMOIg91bDJMHG6ZDG7cFeLsgApg5TIOavwdbkWXYE3q&#13;&#10;yDdmsuoSgjoOEhUUdZoScrvge6yxZaVAWg09aY0tk9Ff8JWFMaQ2P32k2utwvZgzk5mM/cb1SUYE&#13;&#10;g9hD4QYKyVq3QubrkgJgJfkKftIZWyHzz+7SwpVNqji2MZOFTGaC1eKCMHKZSTDcTsy8kvGJnMrO&#13;&#10;Dqi4V2JxGELO2LI5QxcKghGO5lpwr6RjnApT6lfTlFBeSlG2s98W3CsaCFE+t14LGYWRxCetHZCV&#13;&#10;AgcH+82ayUyGZU6JjOEtUjeVpkTHlADjxtgyGVJCWMfxAwqAlR2AlFjcii55g4nhRHpJr5axEQix&#13;&#10;pKSQ+V5HAbBicDE2R5cUMt/CKwBWtDIHoyMlhQytTG8eR0oKgFUXTHMxtSElhYwTh8IqZ79V3Ct2&#13;&#10;ApFlh1vRJfTBsupxmIIiJTinThvvSsZMvrNqxF4VACvr9oa4uTO2YpeA3SPWZdgltRcroFcuc3W4&#13;&#10;VV1CKbgTeeISozKTmhRLJjMZmmuDlJ7bXBX3+vrqlYVEJdaXPpITRxcMGjNZAKzoSdbNGVshUysy&#13;&#10;gq8Ot4JVo3sFxQ/GulXcq+4ztHzTAmAlFsQZ4EhJIbOR36QE0wLYWOxKRgtFXGPHLikAVmHOrFwH&#13;&#10;xcvpI3H5OIWtdSu6hBp5jDVn3TKZXY1ADjJ9JOrHq9qqZIr00krLkcl/5+wMcqVpcuu6FaE3oKqs&#13;&#10;zKpXguUVeAH2sCEbsictA62BvHsfvhZgXv6A81D9T76XDRYjIpmMCN5LsjsFoGT4msomuxhei/Ck&#13;&#10;em/dKQBJolDZZIjRur5SJu59SRJYD1bS5FER1+ov4MHHrVYyCazVucZkI9BOpGvjxMWGKuaWBFbO&#13;&#10;TkTjhE2mGPxVKqQYbREvgRmsyq9zDIm5SXb0K3mvmIlqCzPEbB0/rrB9kACnsNzMSoYYzsTFzAeB&#13;&#10;la9URUNTrCpEqjPXrMgKJq+sJFyQLQgKKNVXEgAUeqhZyRCDJ6UqHFA2N7TBBVZ3nBQ7QPsMYx/W&#13;&#10;S2iDrGlKmg0xCFe1JPeeKwmsmIiq/IUz7YNEW5XVEtriXEJNSuo+iPeWvFdOvaAWRls6hQsps+Mk&#13;&#10;7xUaUjVmF3OLcwlX02o/e38TTt5r5VurmEISWKE3cKIx2oYvIdiu5tYPGCSF4xbU3EKMQxd9UMxK&#13;&#10;plPgJqzOk0GXraR8smmNtnQKIDImT5gCLv0LeHJVUZHeJLAyxMPkdVBPK7QVSKLmFr4EOpEqeP0a&#13;&#10;1Vyr7br5upPACh5aBcfvv4AUexDDxincf29JYK3mqCoWlGIQABQ7mmIs/QXw9vnizNy6GFf1j2ov&#13;&#10;ArjUtdXtQX1vIUZ0Em1qJcMpEAmC5Gbm1sV03iJc6JgbLDz1BYQY92Aq+JjTaxJYCepglGZu3QXh&#13;&#10;uCiNZjxXEljZ739MHQwyRduScBOmi6j63sIpcOAi1Gvm1sXwyNX5z3xv4UsoAflVMbzgvRLBYPM2&#13;&#10;7y0JrNRdYhcQcwsxsnFop2S+gCSwakQsxIhgczA3K5kE1otscrXjhBjBMfYppS18iUYyg/cKtgja&#13;&#10;p95bdwrg3Xw6BoEOuixnIPoRm6haElgBAxwmHGJoA6IyX3fWadUspBADgX7/qN30pzsFNvwPjQbN&#13;&#10;F9DFCMRRHV3NrTsFeEE02hQ5YkC53XPVe3Nfd/qS0qbm1sV+rURpSwLr70qa/S3E/raSgmf+CgIr&#13;&#10;RxnKZxjPFWIcJ1l/870FgRVtvG9zMg8x5kbyj/ElyXul0nl1lbw/4YVY1U+ihYrYcZL3qnlBIYaV&#13;&#10;0GXQfAFBYOULkLygEAP+//DtmLn1A8ZCWxcrdjopMkZbdwoLK+lii5XsTgFtkquWvNdfm1Rz606h&#13;&#10;vjeVt8h21j3Xq5J/RK4Rx4kmRkwH/FNEnlLsSSRQVfKEMh/aYLiZorkp9uQ6p7LtuGakNvglwnOl&#13;&#10;GJ6L3VR83ZxxUxt3KuG5UuwJhfvN4en2tsg+mNo4mgjPlWJoAwEVvoT2n6mNc4nYcVKMlQQpF16Z&#13;&#10;QsqpjQ6d4h6QYnoP4LtMbQ7vTjFOQQ8VC6JEd2ijDInZcVKstD0Am4SVdKfA6sNEVTbZxQrXUm1b&#13;&#10;qFcy5qZi5imGldAOTpyVKQub2qTnCjHvuYLAWvEj9rj7kwJnnjZIIPmf6j53/96S90qgnbZaRlt3&#13;&#10;QWgj2UitZPgSepipGB7F3GNu769qyHQm79XPrbsgrOQDW9SsZPiSN813zen1DLrsk65AtJc32sKX&#13;&#10;QDcgx968ty5GqhfFZcVJgcaJ7QVQkRbrMvtbiFUDKOoym7l1p4A2XJCaWxcDWgTaNO8tCKwgVNAn&#13;&#10;jecKMRrmEcFQ2sKX2BMeqGx7AVWh7jSVqgHpmljFFFRVqRSDFwSYL25U8JNDG9E4w1dOMebG5q1W&#13;&#10;sjsFfCTRV2MlQZfF2aFNza07hQIRVKYFCQFtSYhzQQ1V2tKXULjYZKQRIEltVHQxp6CjO4Wq1yS1&#13;&#10;dTHmhjbzdSfvlTok7MPCc4WY9yXJe6U6VJGqb+/d2FJfSarHkOAqPFcQWPFc5CgZXxJi5ck/yiaD&#13;&#10;wIo2Ih9m7w4xzlzES9TcwpfoHSd5rzCqOXWZlQxfQlmKCkffv7fkvcJ2II3IaAtfovfuoMtS8wTg&#13;&#10;Tq1kdwr+hBd0WX/CC94rg+TbMQvZXUkVhzJRrjNYr+iCMG50dUeCrkp1vD+5Bue1dKlLcEihS7F5&#13;&#10;qc3U3QEZo+pAElIE7qr48/28BnGVkoLmow4pmEf4VaMrjhWVc2VccZBdqdGkusPDk+9rSGqqSURO&#13;&#10;qTpRuHl17/HbeVRAKZzY2wh/uFGZeCRlf5tU6TJFNlIKXc4Os0yrfl/d39QaGp4MVbT6vKgO5+yw&#13;&#10;S33I+1BngqjsSh0i932F1Id8QWcb/S4D1K8Sq9mT22qgq8rGi285/QYAlrLDLoUud2tKkiqJUiq8&#13;&#10;GlJVHMAwW0Gr2mpQ1qGqOtxvziGFKsUMIP7Rdb3RZQ4CIYWXVx0ryDrtuiA5mrbbKVWzUrYRnFbq&#13;&#10;wZ2GXkHwu40QXdxzhR0GNZWEOPcth5Rfw+4BoDqotqFw99q8vG30kwNUE1haxg67FMUHPpB27r/l&#13;&#10;JKUSOTFwIRhan1cdv8wZIJmsuABDZCWNP3RxGjPzSkIqpUrVlSWkuOhUWtr9GiYdtQq5mfNhSJEf&#13;&#10;UO1/hK7wG0QV1PcVFFZ9tgkqKkmZEIqEHYZUxS/Uvhz8VT7/YmLf+96Qqrr8hgcM6atZFH22i+0h&#13;&#10;dHUpMjqqs7R4X90DPLkFO9sIqQJMVdg7OKhPkE/DS+eK0ZcDz/ZjOFKU+Akx6tYoq0+puoOpZexO&#13;&#10;oEI56pgdvNUnHKIqgXT/zoKAyrFNRbxDiH7ImKL5noN+ymqo400IVXMz1a4c+mF7Y/StVUeOEHpS&#13;&#10;GFb19WDL6ro4L5vPOYQomUf1BvW++umhiDLGEKNK65NMExfDDNopFDgVCgghcrqAqI3RB1eVVIyP&#13;&#10;KeII+tFWHqOHdGouzck5hdxhKrRy2w1lNO0E2BZfWHiBqm1sbhBRoJXmDkBRoqQc2a59jPhSdcRJ&#13;&#10;KUrpV3nQ+5kl4ZSaQCrAl1KQtgpnFsriwsIJApDtfiMLlio8FzIVjK7uPLh3UPzC6OpSBS8ow0+u&#13;&#10;KVX0lacKKZq9UL3UzKs7D74WUkPNvEKKI7o7vSXRFHRNAY4pxQ1Y0eUIiHS7Z0sy+X5Dig8aTpNZ&#13;&#10;xuEIVMNHIIE+xEfxB5WycB+PJ2c4885CSp8GoiYrlZEqQ0p8ZOF0HvackxxT6/KHlD3BJcW0EBMz&#13;&#10;s5TSZ9NkmNpvOqT0oTv5pRd0AOOrQkpfJpJdWiW3lK7uP/QlKbmlPxAI1AvrFxd9+YuKqgfzcsbR&#13;&#10;fY6+1GYZVhuECCk6FLkgRLBKKXJzma4W1J9qjorABc5UOMXglP7qUrbRXYfVRQmdNkJIA0XcuHVT&#13;&#10;KUXuIbWo7ud1JQ1V6+qnldJlaGrUJGjz4vbMzcrMq0tB06S2gZlXv7Scb9666FJA4bs2QnRx9TO6&#13;&#10;ugdAV5WzE++rSwE71yns9pwIRtdGSFCSVTS6uhRwWEFbQlf3AAR2CUIYXV3qRVdrMteErn58IGDN&#13;&#10;0d7o6lLQC8BzjK7uASC0UcPF6AopugMZvwFbtL0vjvWqW31KVZdQRni/hkE65VhPPp6YV0id2IZa&#13;&#10;w+COFo3B1E8jh6itBn+dJvEMfKlJkXdZ5JP77yukivxj7kbUimq6SHJWHMmUIhhTWe3ifYUHKMqc&#13;&#10;8fPBNeVlkS1odKUHoLKVsfkgqEK95ZRvdHUPUGQh3rJ4XyFVfUaUru4BtI+K6qraRwVbVPv5kNJ+&#13;&#10;PkqrciV9GfYsqG+33iqYJqi6VLNoUpSMpa+beF8hRSnYqq1wb/PBEz25/ZpKUZww2gi51j+oait0&#13;&#10;db9R9REMTx2MPnS9IJcaXd1vkFKrQCqyursuuv4ZMgLs/iZFN+46Ld9/XyFFGkPVjxZr2P0GNGsK&#13;&#10;ShtdXYoCB4r4QFWPPi9iAaa2Y0qBeaqylTCvmy69L4cUuViq5PoVzFB0sfhmDfO8wfsyZ9Hghb7g&#13;&#10;U5u+uVdI/Sa5CJogfaf6GkIVV3YYUlgvdf6EHQYntLpjmsq3VC1vI+T8yndpdIUH+M3oE+8reKT0&#13;&#10;qKFQoNGVHoCkAHNPCRYpuuBoGl3db7yI2xiYDx5crOGXpFujKzwARYCBju99VDBIoQeoRqEsWRth&#13;&#10;JSmqs01I6W85CKTkRwLZmXmFtykfpWw+PECVpDbn+SCQat8bVNAiZrj3FecN9hRW435PCSoo56iH&#13;&#10;qX7Akbq/5dorzRoGFZQvRSGlhE+7ripQoubV/QYJf191rwzaKecoismZNex+g/MhhU2EHQaBtFpK&#13;&#10;Kx+VBFIqLldo6f5jTrG6Z6tF7I4DWtxHdTLjqtveGAQXVSyezbFLfes9GzeVYtVO17jEYIPCSeQw&#13;&#10;pZax+w6ClSrVCXPoM/PvLMT0O+tugEJA1N81nipqpHKpN/nXRP/6xD5l+kZXiPHG1OE3+KAUb6JH&#13;&#10;pNLVvQfgFGMUX3QQQv0ihphexO49wNzKL4ovOtinuAEVeQhCaJEYVCIotLH2nok8OF3hBR5My5SW&#13;&#10;IhW/66KQlfmcgxAKmAiwooyju5yfIjQb2wgfQFta1UAAmkObV1WhV/PqLoBycW9T34CrdVf1257r&#13;&#10;/iAQfNAvQWkFCIQUXBoKE4klDD7oF0aBcr4hVZ+yCo4GH/SnOoaazTmkwMFdcDT5oGShmbLiFCJt&#13;&#10;r+tvzR7MGna3UWFzw2YGs+26qouIOQcEH5TqX5wShYcKKbA9CiWaefXv/w1N0DCMIVO0eXERYDmM&#13;&#10;rv79v7k0q4NbFkB9HQogpShuGyGppR8VUAkpko9VtaorOKRU8oBYb95XdxsUEi9iy73fCDJo9Y9S&#13;&#10;59GQYglVRy1S4toaAo98VAAspHChNPoU8woyKLXYFcOYajdthJTaUfWaKVvTpC6YSApUCSkK/auq&#13;&#10;iKBDXdff+jXf3x9CiuBteYB72wgyKBe5oiEJXf20wdag6kIDRPV5EWw3hJGUOgBITVYYJQmbLiI3&#13;&#10;JBqaeXUpahBUaF+sYfiNN/xRpatLcWfGIxpd3QOQPKWaX3L8aatBdxe2WKOr31PgpnAYNWvYpeDp&#13;&#10;kOstdAUP9PNDjwRjhyHFUZkOHEZX9wDUMHGAdpBH4QZWOc9724hSpT8EOZSfD6knwRsFqiQNFBBc&#13;&#10;AYkhxeWGRF4zr+4BqBZE4wFhG1nctO69xkcFC5Ry3zSLN7q6t+Eo6oCOQR3lkKKiiCH25iWbbzk5&#13;&#10;oBXwMfVVaILQPuaTTBdDGBnlSb/EsszHHGJseyqYnbxREKdq2Xq/qYQY9TvVt5wE0ILpTA4E/Ia2&#13;&#10;hhwJ1Bk7+Z80HKOSkZhXiBHnVFfYoH9CQJK2EWLWNoL+SZu+gtzMvPoxBWdjsgQI8raFrxacilSc&#13;&#10;YmQMmgonVJMOXZ+LA5iZVxejhZ0KMAdpFNo+LHDzfYVYVS03vjfon4v3FX7Dvq9+cuA4RODGsNqC&#13;&#10;NYoTVfHDII0Wa79avN37jRA7CRGJ8wbupdvGoyo2CF0pht8w+/I7SKPsRB9SC+7nlWKE6M2diAty&#13;&#10;zOv5VgffFIPxbPYv3k/TRZydIZppdSkZWn5H0dJqNGgwsJT6W3W8+6MNSY9tWp9qi6HeVpeyR1Fq&#13;&#10;9HZdHEUPtYRdikC7ui6zC3ddXCuNl08pYJjCl26Pve8oVvqm3Y1BHVKKDEhuN0ZXv3CQzAjRwphh&#13;&#10;l6InIYcboSvYn1SNq8YDtx6KJK628hSbe3zMvIL9SfH6Cwat0NUvNyThqUJnbIxthFU0lE1P6OpS&#13;&#10;dMJ6mBLcHJu6LiBEU+UspV4UaTdFHuhPlrq4MZt5dSkKK1fplXubD/YnvFvn5UMKi6fQstHVPQBB&#13;&#10;xzpUivfVpei7qkIO72B/0n+nUniFru5tqAxb+d1iDftx44C56N5Xl2L/hyRhdHUPQC5ose7EvLoU&#13;&#10;TTaovyR0BfuTYy/J5EJXSH1YQZMjSA3eZvPoepiQQ0oBLVES1syrewCKZakTNrXM2ghtASuAtSYF&#13;&#10;wlltWO7fV0hRDlxxpHhBoet4mHyzlKJC+tMUX6KmXtdFX2u8qJhXl6pOmA+Ry/wOzihdB1V+cUpx&#13;&#10;H6qed/ffcrA/CX3DazXz6n6DOCCHB6OrewCuDqpLGDbeVh7sC86z0dU9gE2LBdPoujgqq+8r2J9V&#13;&#10;69SYfAhhg66GCvHdNkLINuqIHUKgy9SSNmsY7E9aI5kAET/dBgjtnmqPxjaC/UmgUm1fIUQLpkNB&#13;&#10;HHy6bYiEN9WxN4RgA9EFy3xfwf7kOzGFRjjztwHyvkiHUWvYTw5fqlYoO+xC2CG5mco2ugeo0LJg&#13;&#10;A/DBx7w4ptAd4d5HBfuzPJRxUSFU86I8p9EVHoA1FAg9VclyXkd9lvfzCvbnbwEVs4gh9cXPK98b&#13;&#10;7E8IvlxIhZ8PKT4v0nbNvMIFgFVcZq8MzihbCqRRoyvOG/g19cKCM4qujwn3kgTbXzNceEM9SCmq&#13;&#10;gKoCRXSg6Lqq8rwx+pDS56ikfnJPMWgKt4U2Qn0+TMIoaSSHIOnRRSJ1cfU1ttFPDhw3KMljbL5L&#13;&#10;6TN28D6fOF9DnCOFu82L2BycIDGv4H1ShoqwiJhXSNFauspp3PuooIsS+iaF0ejqpxTeHgUOja7u&#13;&#10;Nw44MCpGFGRRLlJUJTG6ut8APuA/M68uBX+LJGGjq/sNWKnVcOr+7hBkUcAUsDajq/sNS7cBB2l2&#13;&#10;+BuPMmeAYIsSWIItZubV/UbF2QyFnhqIbYRv8gNVTC+kfj8UNa/uATjaPFRML9iiFRc1+dLwUNq8&#13;&#10;ikfo1rBL6XhvED9puFLZrfd2GFK/cWyzhkH8hNGu8gLeIaXj80H8LAzW9BV+h5TGHYL4SUifYKBZ&#13;&#10;w+43GJ5JKSK620zjyYmN9qVGVxcrlEi9ru4AihJcQxS20cUK/VK6ugPgJgWGZs42QReVbABG1NeQ&#13;&#10;OBsgh5lXF7NoZbBFQWGJjJr4YYjBgf2Yo03wPmmZSNBBzav7DbhHHIjujwDB+6zGskXEuLeNEDNb&#13;&#10;V3A+qyELxFSjp581qpKGmVI/aYAPc81TqroY0Vc1q/7pk4UB90WpGmJqMwmeaLUuV5mcRP3bR0LG&#13;&#10;kqmox6fehGDafeHNmbfVxTisqeBr8ESrUKALe4XYb40VYxr908dhfH9UBDsqjYJSGD4l4cW+hkQ6&#13;&#10;VXZlikFYNl1i6PCVuhynJ8WqNL8JbCTj03KVyFBoQ6Qyqdq5BuMT/pDhe71DzK5hMj5hl6rsZYLj&#13;&#10;bV7wRE3aF7UAmhDZLPQcN34jxA58lHpf3QEAED3caS2IohRMM1xAqrT3ecF+q1p197tJihWbQnzL&#13;&#10;Qfiss3U13xW64oBidYXfgOTsTlDBE/09XZt5hd8AOeA6b+YVYnZe4Teos/Y1iV8kUvbXTMKz2SuD&#13;&#10;8EkGJ/Q8s6eEWHVKNrYRhE9aJYN9GTsMMevng/AJKAqvV+nqfsOeQpMnSt2TahJxb/MhBrfEFGah&#13;&#10;IWx/yeiqjFahq4tVBS4TVE6eKAtIWNno6u5Gr2E4ALxGFXoX8+pixF4UQDR4opxt1M0rxMiBUeeo&#13;&#10;IHxyFqViu5pX9xsk65sigdDru20QliejxaxhF2OzMMEhoouhCzaVSWhLsTrOCx/1SZ4oWKK6eaXY&#13;&#10;DxFRsS9jCn1eb87Ypmtnin25cqh5xXmDUhMqWs5JvA+RM5tBe/ntLsWfTxPaGGKE2A7h6cELhzL4&#13;&#10;dveWOMQe19dgX3R5CmV01oV6dOs6hhghUeMT6U0SymBUmQSfIVYMM4HCfoItSgkTOrEI6GaIHXTO&#13;&#10;Ue+suwGUQQkSJxwaZvYF4ShgXDC1PbrUhyRwU4hriJEQa86/7KxdGUWy2TSFgaRYhR2NAwnGKPX8&#13;&#10;T5Bpoyz8DvccaPe3cSKSiGNmdRwQHn+IEeg3/B4ODaGMvczUCBhiFW9XMwsPQjcbdWchYamPkVCs&#13;&#10;OZhC6+1SXKpUYlaKge9/nemHB2FnV3UXOWG3MR6YvgmFfaJq6JOA0cNcx1KMUtnFQxLWGK4AZdDA&#13;&#10;jel3MZRxPxXKggPKOYIMaLPFpBhMAWUgQR3FoZLwZ2YWYoSnr5e5QxPF7q8abQ84O/cbWojBAoMx&#13;&#10;KTIgP0EErbLoddgU2sL10LqTzkfmtXUnAu3htyKP0NbFuDfWpma0dXeAtt8Dp9DWxWCDUi1e3Jcg&#13;&#10;E8R7qyYO4m6WYuXBVXoHB7HQRpTAnPZTDG1VOMCsZL+QsBxWWxdDGxu20pYu4UufD/UFdDE6hz+K&#13;&#10;mnTvt4IXyty4Rpr3FmLFGaa4hNHWTyOVA/w0GZE0eG+vuyInhZ+IuYUvIWdBZTdx1PmPaetOgUQq&#13;&#10;YFe1kl0Mz/WozV7MrTuFStuqE9r915200ioDrXa3YIiijXio8ZMh5r+AKCt6wIXHM5u5dRcESAkb&#13;&#10;2HxvwRJFG9Ro9d66C3pSF6x4veK9daeANoBHNbcuBij62xpRaOtO4SjoxkQC8cH9CzgPHKWxyaCK&#13;&#10;og0IwRxLQuzJhQ2SqVjJIIuWtrp93X8BIYY2VtLsb0EXrZXk1Rlt4UsoMqx6OcP0ai/AW0mIPTlb&#13;&#10;V27AvZUE0dR/ASHGFwBBVVlJP2CgTX7dwTXl6349DrMHBG3Ue64Qw3PhE5S27hS8Vw6+KXs32owv&#13;&#10;iQKl1K8m8dTsASGGNjoPqffWnQLaoN+p762L+ZUM+ijaiFAZPxliT5qPFGR6/wUk7RSCfR2x731J&#13;&#10;iAHqVEKu0dadAlbCucTsOME85euGlmhsMiqOog2Pp1ayuyB2qd9ULbGSeS45CBQYKwn2KT1S2HHU&#13;&#10;3IYv+S34KN5bFwOApq6n0tYPGJxeibCouXWxJ9cHKpwYKwlfQgExVVIRSnfbOtAGhVrZZD9gVOZF&#13;&#10;VToVK9nFKCwBmqS0dadA3BTgRWnrYlVi0kUKg1KKNmh65nsLMbQRkjdzC1Ip927iJeZ7CzHaFEP2&#13;&#10;NF45aKV1BiWCIt5biNHmleub0tadQlHmPwY9xL91m6RuEVxF8QUEI5W5/RI+720yxBZz607BR2ei&#13;&#10;hOnivXWnwEr+lt4Rc+tioBQ0rjG+JHipcAJ/SXdCW/gS4vlVqe5+DwiKaTEQq6yr0Ba+hDY5hKKN&#13;&#10;tu4UShsUf6Oti0F2xp+be0DQTNEG/cNoC7FCRsBWxdyCo4qVEHkyO06IeSuJyqScy/FcSls/ztAQ&#13;&#10;gUC7+bqjNmmZFhcB8d5CDByXw6vSFucSyL5MzmjrYlgW9cOUtvAlVZXbWUkX41RCQ1KlrTsFCl0w&#13;&#10;N7WSXQwAB6aVssnuFOg8BA/f4AHBWOX6TI1oNbfuFGjiSI9P9d662JMS7HXAuPdcwVoFvqzKJsZK&#13;&#10;ui852N0qrHmvLQioXKc405u5pRh2XIFGoa0HUdFGuoCJYARzFZcA3cNYSZBQK/Na1b4j67+dFAhO&#13;&#10;AiuqufUDxvHi1qFOQcle5bpIrUizkt0pHAS/idELKxn81eK9Km3dKSzmFmIETADxzdy6U1i8txCD&#13;&#10;UOJQo6CjHnSsrRdwf1JIMUJPL1P7kQrC3bjYTOk6Y7SFGPdZ+s+ZlQynUKUzVHwymKwHB0qu7EJb&#13;&#10;klIJjlWu6P1KphiHZSrdGW3hS4AkuTEabSFWJBtTv5Dep/294bY4YRhtIcbBBI60mVv4EvJTwBGM&#13;&#10;thQjkUPt3cFphdT+rf6w4r2FCzp4b+oeEKzW6m9OmorRFr4ELL/S2u53nChkWhXGaSxntIUvIXyh&#13;&#10;qjRDLu1WArauGNZDjEqmVMczc0unQBqd4ikEJZZvFE8p8u8+wW4l6AFV3XiuFEPbFyj59r1R2+4/&#13;&#10;spJDjNoY9LIz2v7gFIyVgJP2QRLE5pRttKVTqGuH+N74lrs2Dhhfc1uEcdTFKK33gkxx+3UPMSp/&#13;&#10;VK8i8d7CKYD+qM72kD/7IMEQYLoabeEU0AaYZuYWYmhTWbx8Jn2Q4J+qkP0QI6tJzi18CcdQerqb&#13;&#10;uYUYFCQgAbOS4UtYyB+D45B53peEs8yDxqfCSuJc8jhPdS4hfSe04ZVNzJxMgS72gFtr8IAhRvsc&#13;&#10;VfKNgHxoo2yWIXoPMZikRRS5X8mku37Zu93cwpcQwFOl89g929w4KLBzGV8SYjQi+sHjmbmFU3hU&#13;&#10;yVixd1ODvQ0SbTQiML4kqKtVLeoy/OufFPPvrfsSiKF1zxdfdzBlq1pnwa3CSrpTKN7Ay9QE+EnO&#13;&#10;K8ThD5cVoa07BQoDPTj1mrl1MUJIfHAi0kvhzPa6CVgBgBo/GWJoIzpjziXBX0UbK2lsMsTQxlKa&#13;&#10;uSWBFUTya7AOCky1JWFBUGesJAmsPxTTM9UcfkIMbVVnSVhJ8F41UR9QsM+tSgsYJirR7iZGqP2t&#13;&#10;WkqmWIXauQiYufUDxpODGgR68QVExdWCthSfC35Bn9uHLcCg6ylGqL3KGpu5hS/5oM7UJSI+2AaJ&#13;&#10;NsJqZg+IUqiwJ8GNjC8JMVbyqALb954riqESiahuSua9dRdU1GiFLXJYakuCNjKnjJWEGHOj1JCZ&#13;&#10;WxJYyWdQdaWBwNogi3oPJiZWMgms5B2+DN4NBJbaOHUpbd0pUCmPrVutZBcD3CXNwnwBSWAFesDl&#13;&#10;CSsJMbTVPd+sZPgS7Li6s9/f34L3yntjxxExBRxjewF0SSR/WK1kF0Mbe7fS1p0CcUZKzJr7W9Jl&#13;&#10;L244BsfhJhRzI4/VNAZJMebGB2BuVElghVBaRUvEe0tfQhKJ4YYSWIy5VUKfWckQwyuTM2S+tySw&#13;&#10;4soV44PX1AaJNlbS7KbBe+Wqwk1YzS19SV281dy6U+BVwzcw0ZngvRYJpsCm+x0nCayU0mf3FlYS&#13;&#10;YqWtSh4IbeFLIM7QRMJo62KVxqMaanCAbK8bhEp6rhCDKoVXVlYSvgSv7GIKwXsFQmDDMV93Elj5&#13;&#10;Rh+m9DRfZVsStPHalLbuFCiO/4Uzbt5bF0Mb/5kdJwmshIJUWW1+O+eGKZv3lgRWUvROg79xO+/a&#13;&#10;qieXQVaIajUx6kFQLMR83SEGrogrM/tb8F6pIUfROqWtu6CFtrjj4EpUFslP8F65cwMlq/fWnQJB&#13;&#10;FhJHzf4WdVeLwPqjTuZReBVg5VnlJO530xArehV3aOEnk8BKHqFqP0whvmZcNbePuglHGdUiqsE9&#13;&#10;NnMLX0K4hKpjZm7dKegqQDBPc2583cZzJYGVfDTVVYkCmalN2mQSWOlaWAXV7q0kxHhv4ORqbuFL&#13;&#10;6nxhapVQT67P7YJkazj0P0lgtZWiUgxfUvc+YSVJYMUmVU0lerDk3Aq2MNrSl9SV1uxvwXvF/Pm6&#13;&#10;zZkryqoST2APML4kxFhJO7fuFCD6c4BV2roYc5O7afBeqVFJz1SlLXwJNcguk3EN8bG9blgprkpl&#13;&#10;itV5spqt3p9ek8BKxBaF4usOMX96TQIr6THwLo22OJfQV+D5NNHQ4L2yknBzzck8xP42NxNVSwJr&#13;&#10;lY9z2vJcguNSN6ootsoXQNEeNbf0JVgNgxRWkr6Ek5pCxKK4q/clUXCVFCVXo43u8+3DqY2byIeZ&#13;&#10;W3cKnBS+Lq4cvNfF3LpTgCf1U6UK7nfTKPFafpJbjplb+BI6Kb7UeTLpspe1kiCwcgqCc2bmFmLc&#13;&#10;TfkEzHsLAithXm5GSlv6EhudCQLr84f3pjxXiEGqJvJk3lsQWKsGT3XnubeSEIPmTEl0swcEgRUk&#13;&#10;01Xv+QkxMGE6Ziht4UvwP84rR+VWsthAoJWVhFOozAflJ6PkK5WJIEcrbd2X0IyRFFDjlZP3qhlW&#13;&#10;yXtlv1EZafjF7idxXQUj3O8BSWCt3lSmngJOOLSBrh9GWxJYIcuqiiKYUmjj0zG5fZSIDzG+AFMl&#13;&#10;eYiVV1C3/MF7JUCpkJUUq6RMU9WSw2rMrdJxzD0gxYhFQOgSVpK8V74aaEjCc6VY7fnq607eKwTW&#13;&#10;t7rjpBh5u1zgzNzCl2CSKlOehnH9BRD1cCfz5L0e5D4oVsQQKyjf7DhJYCUfpMp93u84Q4xLpskA&#13;&#10;BW3IJaFIqLLJEONofhqs45u81wcp6IaFNMQIfZNeeW8l3ySwsuOQpXS/kkMM5kyRqm+9MklybSVh&#13;&#10;jxFYVtq6WOWEVxK60NZ9CSeFYtSZuXUxEFoAMREvId0t5kY02vjJFOMUdBbRX8wtziUVGzCsCFIH&#13;&#10;2yA54RXDwWjrTqFS3rkLm5XsYqB93PLV3Pq5hJO5i+ERjelzqwiGYY9xomtimIiL4aUY9wCrrTsF&#13;&#10;tBENFZ4LnncbJK6E922+gOC9PslsUmgf6b2pzUVnvsF7raJ9uGVhJSHmVzJ5r8jVRex2DwA4jrkV&#13;&#10;n8jYZBBYqR1ctmy0hS+pMZp4CTzvNsjKJVfRmRRjRRxu+g0CK0Xwq2yomVv4kjrMmPMkhUdibnSM&#13;&#10;MAh0ioF3E7QVPHOC3aGNmIK546SYxvLZz0Lbi4q04iacYvBLyJJUNtmdAtsGKWrqC+hipU01P4Z3&#13;&#10;2udGFVta9wgrCTH2ACL0xnMFgZXMVlUE4BtSKHOERji8bWroogyGmVmXghnKzmH20qCvVna9OgKF&#13;&#10;FBRbVtEc74L0SszR+ciQOlj6ojjfn0mCvFoVW5UbCSmI0Q+VbM0ZsL2zH/pimOqMKaUjXN+grhJg&#13;&#10;pI+UMZDuexYz606EBmNQdIyyLkW+KLE740OC70oEyG3ZIYWB8D+jLHirNFwkFc1MLcQ0BZt07GYh&#13;&#10;lYdWTajvDwghhg/B+M1nHbzVJ9e2wuKFtnQiuAMT3vq++rkC1w+xRGnrYlXJhV6e4sMO3urzSYjd&#13;&#10;pCuShdFeANq4owp6AqzwJsZxhLOW2URDDG2OEsp5ILThIZTzD7G/UULVSnaXwMGOr1QAmHyXbZBo&#13;&#10;Y683Djnprlycq1afsMlwJb90VzW3fq7g0/69NQhtXYy51eSETQZvlcsGcUljJSG20Ba+hJxKRQml&#13;&#10;JU++NzY34yeT7gr56Ee9txDzVhK81aoGr5L/SfrIuUmbDN6qhksJb6Q2LhvmC8h6rXBkVXFSnHdq&#13;&#10;s3MLX1KZEspPDrqr9crBW4XoQbMp83WHGPsbVyLzdQdvFXiDXjhmNw0xtNXxznzd3SkA34MLqLl1&#13;&#10;MU4K7AFGW/BWqWjKKdnMLcTQ9rt13B+Tg7dKqgrBNOO5Qqw2fFV6GAClmXIVsyMRROwBIVYpfdDI&#13;&#10;xHtLuiuRaxe8DjG0FZ3daOtOgZUkr9gELpLuygVMlWhnUH0l3xww1HkyxLCS31iOsJLwJRyCcMvm&#13;&#10;vXUxtMlLafBWOeCxoSoryXMJwWsDYH6T7ko086FCCSHmfUnwVikHDx1IrWT6Ehu4CN4q1EKKEpmV&#13;&#10;DDFOr3wBxisHb9XvpiFWJ3PC3uJ7C95q1bb5qIBTiC209QNGeZLq0X1/ngyWrD/hBW+1Ope8TKEs&#13;&#10;gkXNKaDNJX5yE21inJWJ56i5dbGFtu4U0MYglbYu5s+TUebVh8pDjK+bmIK5ByTdFZTPnUtCbGGT&#13;&#10;3SlwfyOgJoj61LZvr7u0FWPjfg8I3ipt7X9jp/dfQIihjR3H3DqS7vp7WzR+MsSwkjq+mrnFueT3&#13;&#10;Jqy0dbFfmzRppqTnthfAe6uOXsKXhFhpU8Vt4POHNs4lJmE3xXhvmLKyku4UiAXx3ai5dTH/vQVv&#13;&#10;lTgXyL/Slr7ERuaDt8rRieiY8VwhximIMJdayR74ID6JK1Fz62L+HhC8VUIFFGIzJhmu5IS2qo5c&#13;&#10;QVuteK06TYYUQWXKv5hzQpBdaabG/U3MLKSIzfPSzCUgSKukatdR5t5HhhTKmJnxkcFZZTG4Fxll&#13;&#10;3ft4jkdQVj8svgICQgpl3BTVO+vugH4ZqiMUyGHzdGwZHwp5CecfhFX6AKuiNkTBQhnl8EziIPy1&#13;&#10;JkZrXpAp8866FCVoiWarZey+ADSFaIJR1qUWy9h9AZ6R+JZR1qW4soGlm+8syKqYfvmd++8spKqs&#13;&#10;Za3+/cknKK44AlVfAz5Ze9NHIQBqAw2qKgELh9yEFKRrZqaWsfsCuqmUlFjGLnVQi/FpMuIpl9YW&#13;&#10;hGZVqlFGSkEkBG0yu2fwVC/cleIthhTlpqqltDGQ7gto8fZjSpHCI2jrAUmVTUYp676AIjHQu807&#13;&#10;61IoO6qQijD97gvglZ3qxDOorbgrhTQEtZVYcJUHENYYHoSXpqoMPx9Bbb0ez6dh/gyxahapUqWQ&#13;&#10;6+6AZiO4uvvJDTEKBjsGNHL9anLSq8oEI4cY+wVhXWGTyHWX8CJj3+w0Q4wivpxgxMeNXHclL8i0&#13;&#10;h6hSMsS4wX5rVW4/AuT6wYLkLFVse4ihjjOTm113DATfFJsWdV2smt2qez1y3TW8iNKak90QI0JF&#13;&#10;qpU4bSHXXQosUBWSHGK6oQRy3T2wd9BqSX13Xayauf+Y+gLPR7BVq+aLoQsMMdqX01tRxC2Q616F&#13;&#10;nucKLR1iBI5+qK1pPoTkq3JLMfQE1HVnxA7ObuzUda9CE1RVLB11XWyjrnsVAiyqqzvquhiF+PEO&#13;&#10;bnbdq9DpgSijscwkyIL7qIolDDPcA1QWc9YbYiTKURNP7QjJdYUxaxq5oK47I0IlJBM4dd2rHH52&#13;&#10;XaxKISi+B8MM90CpRJOqNcSqyChwq/nukrdK2RIW5fZkxKk8WLLeVJK5yvHeFAFDXXdGHFVI4hQU&#13;&#10;K+S6e+B2+75EGHuIAbaCkajdPNmrRCipW28WM7wKDpNghnp33T1Uc2sKMBh1XQzL5EtQO0IwWGln&#13;&#10;UUdvo647oypJzu1Yza57lWonb+pq8u5CrMrpmAIfyIV7uEjqcKYSYsztLRcz3APpn6YCMaMMMXwD&#13;&#10;rUrVYnavwplW3SNRF2IUEaONklEXVFaYlFwSjKmkGC2uuV0rdeEeUGcYQoAcIVYnHJOPgFz3KmwI&#13;&#10;L24y4kNIMQpxq/JjqAv3wDtw312KVUVtQ4BCXbgHTMVQN6cYyP5pGFDIhXsgUc8UjJhikMep0a9M&#13;&#10;JdxDNW1Xl+XgwVLXRb+7cA+Qwgz4wexCbKGuuwcidYZxhbYuRWMRSl27tezegXOYYcqhrUuRrU0Z&#13;&#10;e6UtKK1UeHQHlZAiyZI3oPbWoLRCqTdlFYrq3wJvlWRJXoOxyqC0UmPTWUlIbbR1h1LlSNQ+HkRY&#13;&#10;essToFK38qC0Vo94wXBkJcMLvdhDDLhfYGZ7A1xE3KEhpGp7/Egr6d4Ep2AKwtSZt40RKtmLoqrK&#13;&#10;SrpXeFezOrPtBBEWVgxfgPveuld4c2xTZ9kgwsKKAfJyc+tegZbhJqGQlexSxFnpaajmFpRWUEBT&#13;&#10;Fu/5CCnK29GFTB2cg9LqtYUvqUvB4ebWTyfaJoMIy0oyN+W5gtJ6UdpfbachxUrSgV1ZSVBaCT27&#13;&#10;k1BIcV4jruLm1n0JhZvcMS+IsLTjJolI+cmo4Fre1a1k+BKKYXwIC4rAczBhufYbNgFfQPdAWAkp&#13;&#10;Uk5b9yUcDTnWiwNzEGEhLxOOd9q6V6DWkAF7mFuXWnjloLRqbSEFDbmAFPPegtJKZM95rpBi7+Zc&#13;&#10;olYyKK36vYUUjFa8gvKTSWmloZv6AkKK8yQXFje3fsKAmmp4sNwXutRGW/cl7IrOTyZ/lnMCFBJl&#13;&#10;JeEVtLaQwiVzs1XaulcoWof6uoMIy7nkpBqB0ha+hGC6OgUFEfb363Yn86S0aitJX0L7MoOJF/Gv&#13;&#10;nQyBeAz3ZEgVf1Z1eUSunzD0FxBSnMtpZqLe26jgWh5I7AEhxW76Al03VpKUViKcKkQTUtSzpWSF&#13;&#10;m1v3CvSWdyeF5M/S1VbVxeO9dV+CL3d7d0hxdIYEIer1oq17BSzZoZwhhTYCh8pzBaX1xc7hrKR7&#13;&#10;IIbMe3Paui+p6rROW5eCiUxhNnWeDCas/7rDl1STR3fHSVLr721dfG8htTgrJ6sVSFDtASFVORT0&#13;&#10;ijJfd9Ja9dz6zYgdhzanTluPl1T7MuVLgkP7pG07WTNqbt2XeG0hBdcCLqHS1n2Jtsngw3IKwr86&#13;&#10;bd2X6B0nCLEbbd0raF8SPNoK9VZxWnGjigqu2k+GFI1TIJG4lexeQUfVou4rjFiYAUpb0FsZodvf&#13;&#10;QooUzd8yiGIlg99KENu0OYXh1U8z+B8uAsorB8GVuIepU4S28CULbeFLWEmHjEXhV2JBeGb34sIt&#13;&#10;FDKmgLgg1MKVgMbj1rJ7E0gJNJwwh7wgxzI78rDd7Lo70ZBAsGPp1oWhOG3dnVBq3JHZovQrB0O4&#13;&#10;DGobCKbrx3WXrzyldoHARqiwpq7eQZDl03Ehk5BCG8Qms5JQ59oobYgypXAnFY8QjhkzbNqq7qg5&#13;&#10;5KVUxQzpoaW0dccAkqCCGCDtbYyVqlCF4O5dJWhak7MH2JSiTwUnE/fewpvIsAKH/zZGNtSvQ/WJ&#13;&#10;yIVcFQu8P8BOKcIR6usmstO0EcMwsacUekIirA/HvLbuSiqo5KYWUnR0q9LyRls4BXl+5cLWFqT2&#13;&#10;m8pLN9r6yaRwO7eSKWXv+RBS2ijt+TWluC+SzqXeW5Ji5X2ROEIbIwbKtUN9bkFutbFe/Ftog8Oj&#13;&#10;7sLs1U0O56rQ/JQiPu92bgI5TVkR0NQHEFJ46Kr8akwyiK01NZGsxlsL/wOZnTR4pa17EuoVKZ42&#13;&#10;H1hbERIOP5zUxNcWrFaLv4G4dWVvvgC1t0Xd1yI3mEs+MFFXdnzZ8NXMukcAD3bbdtBnK+tMQQ8E&#13;&#10;TfsYOSYrpxVS0EQpKmZmFmzW71sVmOWz7l6kuNLunQUFttg3pl5jHZLaglRWqArMkNzdxPjKVe0g&#13;&#10;tHUx9pkizgrjjwKuRdsw2d5o684H1/NV0BvBqT43sllM4h/auhhVF1XLRcS6P6A/uUrGG2JvTv8K&#13;&#10;MoWb3uYGZYNa3OawFWJEnKo0m3lv3SMcXGZNVRjm1sXwdXDHlLbuSEiXdRR3InZtSbhqVEdbMbfg&#13;&#10;sMLZuEzqfF2UuzaAB3VLBDhuYjAUftT9PsVo3HcqWBHiadeGTaq8khTjXKFaUrEk3SkcRGZMPash&#13;&#10;Rlapyp5HrDsF0i6gEpkvIMQqX1mF70i+bitJKRmahChtXYxa0CS5KZvsvgSKTuEV4ioVpNfzb31F&#13;&#10;zBfQfQlcA7Zupa2L4ZQxEzW37hReb85RTlsXq0roXPjM3LpTeP2gza1kiNGexFQH4LPsTgHHRTVQ&#13;&#10;s5Ip9gVaV6fkIK+ijYOb0tZd0IvmDO69BXm1WBsqjRh2cv9w3u+P85NBXqV2E4X21dy6C+IMRFd1&#13;&#10;YyVBXgWwo0eI0pYuiNi8+gKCvEpRSXnmCjEw/MqNEl9AkFcrBqewAMI+7b0RqHLZcBhTE6NV70t+&#13;&#10;AV2M2h/2C+hOwdYk4DPtYrBy31+3kt0p0N0Ofqmyki4G2YPkGvPegrxK7VfqpRltIVYlMhT4TEyx&#13;&#10;vTfSvmkPrLR1MQ5BhwtdBHmVT1tV0a2Abhvk84fouXpvQV4lMM+FVs2t+xJqczpCO7HZNkhuODCx&#13;&#10;lbYuRhBOnl6DvEqk1tUjIGDdBkmN5gdJq8KXBOW1oBEX4g0xFgiEVmnrTuGLL1HsYQhObW64VxL1&#13;&#10;zNS6TyANnlrb6rV1sfMDjKyUdZfwpYLvoQIzwXilZZbpYM+Jpx9KCMJRtULZf8hR2kdlEnLtbasP&#13;&#10;TELeicnLTLmKXqitNJmr5JLSd9e8tpAjXdjFgZK5yjHNwaXcTdqaUPBFnUmSuPoiCs1XIy4BISfh&#13;&#10;RE7FbYS6pm2dppscIVD1Xb/70QJlh+rtiLIu934D1InvOlmr7NmE1NQydi9yOAoXm0RbDriPRUZR&#13;&#10;yrrc5/1UTiSYrpzXiIGqU2vKYfvqpQXTlWPel3ItZmopR4NA9V0nZ5VlpIiN0hbep2JHxkaSs3rS&#13;&#10;QoyDvPjUQu7N3UYp686AGyOvTdlIUl25kiplcapYKOty4zL693/+h3/+7//lr//6n//Tn//hz/+T&#13;&#10;f/x9/euf/u0v//6Mf/3dn//yz//4p8ef6v/43//y17/7t3/80z/9y1/+8tf/9a//47+yG/2f//fn&#13;&#10;f3v8CXF+Eql//5n/nzCvtws/V8KcHrvwsRLmrXXh10qY1ezC50oYF9uFr5UwLrMLv1fCuMAu/FkJ&#13;&#10;49K68M9KmPNRF/6uhAti7tL8vbKxaWQ7Kys4N7Tv7KxQ3RDfWVohriG+s7WCUEN8Z22FiYb4zt4K&#13;&#10;5QzxncUVbhniO5srJDLEd1ZX2GIX5++N1RVaGOI7qyv4L8R3Vld4XojvrK4AuhDfWV0hbiG+s7pC&#13;&#10;3kJ8Z3WFiYX4zuoK5ArxndUVahXiO6srGKqL8/fG6gqOCvGd1RW+FOI7qyvAKMR3VldQTojvrK4g&#13;&#10;nRDfWV2BLSG+s7qqGBLiO6urEiAhvrO6qukR4jurK8Cii/P3xuoKuAjxndUVpBDiO6sraCHEd1ZX&#13;&#10;WEGI76yuovghvrO6CsuH+M7qKjwf4jurq8B5iO+srqo/hPjO6iq03cX5e2N1FeIO8Z3VVfA5xHdW&#13;&#10;V0HoEN9ZXUWVQ3xndRXvDfGd1VUAN8R3VlcR2RDfWV2VFQjxndVV1DTEd1ZXYdAuzt8bq6t4aIjv&#13;&#10;rK4ClSG+s7qKPIb4zuoqlhjiO6ur6GCI76yu4n0hvrO6ivyF+M7qKpYX4jurqyhbiO+srsJmXZy/&#13;&#10;N1ZX8bMQ31ldBbZCfGd1FaoK8Z3VVZp1iO+srvKmQ3xndZUIHeI7q6t86BDfWd1nWB1/r977sDoy&#13;&#10;mDfilUzcB8/fK/FhdWQLr8SH1ZE0vBIfVkc+70p8WB39albiw+rIuF2JD6sjhXYlPqyOnNiV+LA6&#13;&#10;klxX4sPqyFrdiFfaabc6/l6JD6sjr3QlPqyORNGV+LA6Ej9X4sPqSORciQ+rIzFzJT6sjkzLlfiw&#13;&#10;OlInV+LD6siFXIkPqyO5cSP+m57Yza4e7H5gGF6lIO5+YJheZRXufmAYXyUK7n5gmF/l/u1+YBhg&#13;&#10;pfPtfmCYYKXo7X5gGCG5McsfGGZYiXS7EQxDhJe0+4E/ABZrxGJaIhlsqyn8AbTgwe4HpiWCY+x+&#13;&#10;YFoiSMbuB6YlgmXsfmBaImjG7gemJYJn7H5gWiKIxu4HpiWCaax+YIIYlWe1+4FpieAaux+YPhFk&#13;&#10;Y/cD0xLBNnY/MC0RdGP3A9MSwTd2PzAtEYRj9wPTEsE4dj8wLRGUY/cD0xLBOVY/MIGNSrjZ/cC0&#13;&#10;RLCO3Q9MSwTt2P3AtETwjt0PTEsE8dj9wLREMI/dD0xLBPXY/cC0RHCP3Q9MSwT52P3AtESwj9UP&#13;&#10;TLCjsjx2PzAtEfxj9wPTEkFAdj8wLREMZPcD0xJBQXY/MC0RHGT3A9MSQUJ2PzAtESxk9wPTEkFD&#13;&#10;dj8wLRE8ZPUDEwCBObb8gWmJYCK7EUxLBBXZ/cC0RHCR3Q9MSwQZ2f3AtESwkd0PTEsEHdn9wLRE&#13;&#10;8JHdD0xLBCHZ/cC0RDCS1Q9MUKRI5rsfmJYITrL7gWmJICW7H5iWCFay+4FpiaAlux+YlghesvuB&#13;&#10;aYkgJrsfmJYIZrL7gWmJoCa7H5iWCG6y+oEJlFCxa/kD0xLBTnYjmJYIerL7gWmJ4Ce7H5iWCIKy&#13;&#10;+4FpiWAoux+YlgiKsvuBaYngKLsfmJa4RE7oZ5hR6HqwGsEET+givPyBaYlL/IQaumMKSwSFfhzz&#13;&#10;B5aWCGgSoXwqSC7XYFriEkehEcYcwdISq5xohIWXWAptP+cPLH1iFf3MESwtcQIqFAfZvYUqzRkj&#13;&#10;WGIq1MufP7D0iVU/M0ewtMSqiJk/sLTEqnGZP7D0iVW2Mn9gaYlViTJ/YOkTq7hk/sDSEqteZP7A&#13;&#10;zhIpTJM/UA82TpVyUPMHdrsz7aHnD+wskXbW8wd2lkix8fkDO0sk9Wn+wM4SjyqV2F9jPdi9hWGJ&#13;&#10;1LJa/sCwxGOJsZA2P6ewtMSJsdBifjeFKgoYi7jEWCgjO39gaYkzNYSCksspTEtcYiw0QZlTWFri&#13;&#10;TBA5lhgL9armCJaWOJNEjiXGQoe0OYKlJU6MhXYEu9f4h1SRJcZCZb4xhSXGQmen+QNLS/xDwsgS&#13;&#10;Yzn+kDKyxFio+jGnsPSJf0gbWWIsxx8SR5YYy/GH1JElxkL11bEGS4zlmOkj9WC1scwEkmOJsRwz&#13;&#10;haQe7EYwfeISY6FJ71zEpU+ciSTHEmOhTfocwdInzmQS8qaXizh94hJjOSbGUg9Wr3GmlFBDaPkD&#13;&#10;0ycuMRb6dI63sMRYKCcxf2B5TpypJccSY6H25BzB0ifO9JJjibEcM8GkHuzsYFriEmM5JsZSD1Yj&#13;&#10;mGkmxxJjoabOeAtLjIWePPMHlj5xJpvQCWe5BtMnLjGWYyac1IPdW5g+cYmxUPFsLuLSEmfaybHE&#13;&#10;WI6JsdSD1RrM1JNjibEcM/mkHuxGMC1xibEcMwGlHuxGMC1xibFQHG7YwRJjocbr/IHl7jwTUSib&#13;&#10;vFyD6ROXGAtF28cUlhjLMdNR6sHqNc6ElGOJsdCTaE5h6RNnUsqxxFiOmZZSD3ZrMC1xibFQnXKu&#13;&#10;wdISZ3LKscRYjomx1IPVGkyM5VhiLEc1sIsozhJjocDh/IGlT5wYy7HMUzkmxlIPdos4feISY6G0&#13;&#10;81yD5e48MRaqmS6nMHfnZcbKMTGWerBaxImxUKR8+QPTEpcYCw0Kx1tYZq4cE2OpB7s1mDeWZfYK&#13;&#10;NaPnFJY+cWIsNKtYTmH6xGUOC81a5hSWu/PEWKiGt5oCDXZzBPVg8xpfE2OpB7sfGJZIH+TlD4zd&#13;&#10;+bXMY6Gg6FyDnU+kvOL8gZ0lvibGUg92izgs8bXEWF7V/6lvbfVgN4JxTnwt81joszpGsMRYXhNj&#13;&#10;qQerKUyMhXbEyx+YlrjEWF6zAFc92E1hWuIyj4Va6fMtLC1xYiy0O1hOYVriEmN5TYylHqwWcWIs&#13;&#10;1I9c/sDYnV9LjOU1MZZ6sJvCtMRlHgtta4YdLDEWmpvPH1j6xImxvJZ5LBQBniNYWuLEWF5LjOU1&#13;&#10;MZZ6sHqNE2N5LTGW18RY6sFuBHN3XmIsVIgdb2GJsVBhdv7A0idOjIWq9ss1mD5xibFQIHpOYWmJ&#13;&#10;E2N5LTEWOsfMESwtcWIstGPaLeLEWF5LjIVS4GMKS4yFsuDzB3Y3FqqYzx9YWuLEWOjLsFzEaYnL&#13;&#10;PJbXxFjqwcofTIyFrqTLH5iWuMRY6Oc43sISY3lNjKUerNZgYiz0VV/+wLTEZR4LfVjmGiwtcZb0&#13;&#10;ei0xltfEWOrBbhGnT1xiLK+JsdSD3QimJS4xltfEWOrBagQTY6Gh1fIHpk9cYiyvWeKrHuymMC1x&#13;&#10;ibG8ZpmverAbwfSJS4yFeu3jY1rmsbwmxlIPdlOYlrjEWF4TY6kHqxFMjOW1xFjowzAWcYmxvCbG&#13;&#10;Ug92U5iWuMRYXhNjqQe7EUxLXGIsr4mx1IPdCObdeYmxvCbGUg9WI5gYC41mlj8w785LjIWuDcMS&#13;&#10;l3ksr4mx1IPdGkxLXGIsNNCaU1ha4sRY6NqznML0iUuM5TXzWOrBbhGnT1xiLK+JsdSD1QhmHgvd&#13;&#10;Dpc/MC1xibG8JsZSD3ZTmJa4xFhoizoscVkj7DUxlnqwm8K0xCXGQgvsOYWlJU6M5bXEWGgmnCOo&#13;&#10;B5s1OCfGUg92PzAs8VxiLOfMY6kHuxEMS6SbzPIHhiXSjGn5A2N3pgvp8geGJZ5LjIUeaNMOdpZI&#13;&#10;49r5A7vdmYbF4weWGMs5MZZ6sLKDibGcS4yFrmlzCktLnBgL/UKXU5iWuMRYzomx1IPdIk5LXGIs&#13;&#10;58xjqQe7EUxLXGIs58RY6sFqBDOP5VxiLOfEWOrBbgTTEpcYC70NhykvMZZzYiz1YDeF6ROXGMs5&#13;&#10;MZZ6sBvB9IlLjIXW4XMRlz5xYiw0GN1NYWIsNJxe/sDcnZcYCz3nxhosMRZ6Dc4fWPrEibGcS4zl&#13;&#10;nHks9WBlSBNjOZe1wmj3Pddg6RMnxkI7190UJsZC19TlD4y7Mz1Glz8wLXGJsZwTY6kHq9c4MZZz&#13;&#10;WSvsnBhLPdiNYPrEJcZyToylHuxGMC1xibGcf2iVssRYzomx1IPVFCbGci4xFlrPjq9xibHQ8Xz+&#13;&#10;wNISJ8ZyLvNYzomx1IPdIk5LXGIs52ydUg92I5iWuMRYzpnHUg9WI5gYy7nEWM6JsdSD3QimJS4x&#13;&#10;FvrPDktcYiw0550/sNydJ8ZCW/nlGkxLXGIs58RY6sHuLUxLXGIs52ypUg9WI5gYy7nEWM6JsdSD&#13;&#10;3QimJS4xlnNiLPVgN4JpiUuM5ZwYSz3YjWBa4hJjOSfGUg92I5iWuMRY6H49PuclxnJOjKUerKYw&#13;&#10;81jOJcZyToylHuxGMH3iEmM5Zx5LPdiNYEZxlnks58RY6sFuBDOKs8RYzomx1IPdCKYlLjGWc2Is&#13;&#10;9WA1gomxnEuM5Zx5LPVgN4JpiUuM5Zy1wurBbgTTEpcYyzkxlnqwG8G0xCXGck6MpR7sRjAtcYmx&#13;&#10;XBNjqQebEVwTY6kHux8Yu/O1xFiuibHUg90Ixu58LTGWa+ax1IPdCMbufC0xlgtIJdJQ6sFuBGN3&#13;&#10;vpZ5LNfEWOrBagQTY7mWGMs1MZZ6sBvBtMQlxnJNjKUe7EYwLXGJsVyzVlg92I1gWuISY7lmHks9&#13;&#10;2I1gWuISY7lmHks9WI1gYizXEmO5JsZSD3YjmJa4xFiuWSusHuxGMC1xibFcE2OpB7sRTEtcYizX&#13;&#10;xFjqwW4E0xKXGMs1MZZ6sBrBxFiuJcZyTYylHuxGMC1xibFcE2OpB7sRTEtc1gq7JsZSD3YjmJa4&#13;&#10;xFiuibHUg90IpiUu81iuibHUg9UIJsZyLTGWa+ax1IPdCKYlLjGWa2Is9WA3gmmJS4zlmhhLPdiN&#13;&#10;YFriEmO5JsZSD3YjmJa4xFiuibHUg9UIJsZyLTGWa2Is9WA3gmmJS4zlmhhLPdiNYFriEmO5JsZS&#13;&#10;D3YjmJa4xFiuibHUg90IpiUuMZZrYiz1YDWCibFcS4zlmhhLPdiNYFriEmO5JsZSD3YjmJa4zGO5&#13;&#10;JsZSD3YjmJa4xFiuibHUg90IpiUuMZZrYiz1YDWCibFcS4zlmhhLPdiNYFriEmO5JsZSD3YjmJa4&#13;&#10;xFiuibHUg90IpiUuMZZrYiz1YDeCaYlLjOWaGEs9WI1gYizXEmO5JsZSD3YjmJa4xFiumcdSD3Yj&#13;&#10;mJa4xFiumcdSD3YjmJa4xFiuWSusHuxGMC1xibFcs1ZYPViNYGIs1xJjuSbGUg92I5iWuMRYrpnH&#13;&#10;Ug92I5iWuMRYrpnHUg92I5iWuMRYrtmPpR7sRjAtcYmxXDOPpR5sRvCeGEs92P3A4Ce+lxjLe/Zj&#13;&#10;qQe7EQy0773EWN6zVlg92I1goH3vJcbynrXC6sFuBANjeS8xlvfMY6kHuxEMtO+9xFjeE2OpB6sR&#13;&#10;TIzlvcRY3jOPpR7sRjAtcYmxvGceSz3YjWBa4hJjec88lnrwf0k7ux3pcSQ930qjb8CtrCxJOXD7&#13;&#10;wMc+9A3MDAZYA+OdxWzbXvjq/bxiBMUIKrMUcKOB+pKiyCAZjL83SNUoyJxYxFjWfI5FBTUKMicW&#13;&#10;MZY1YywqKFGQMZa1iLGs+RyLCmoUZE4sYixrPseighoFmROLGMua7wpTQY2CzIlFjGXNd4WpoEZB&#13;&#10;5sQixrJmjEUFJQoyxrIWMZYVSCWA9yqoUZA5sYixrPkciwpqFGROLGIsaz7HooIaBZkTixjLms+x&#13;&#10;qKBGQebEIsayZoxFBSUKMsayFjGWNd8VpoIaBZkTixjLms+xqKBGQebEIsay5u+xqKBGQebEIsay&#13;&#10;5rvCVFCjIHNiEWNZM8aighIFGWNZixjLms+xqKBGQebEIsay5nMsKqhRkDmxiLGs+a4wFdQoyJxY&#13;&#10;xFjWfFeYCmoUZE4sYixrxlhUUKIgYyxrEWNZgVSidi5iLGvGWFRQG0KK4qxFjGXNGIsKahSkKM5a&#13;&#10;xFjWjLGooEZBiuKsRYxlzRiLCkoUZIxlLWIsa8ZYVFCjIHNiEWNZM8aighoFmROLGMuaMRYV1CjI&#13;&#10;nFjEWNaMsaigRkHmxCLGsmaMRQUlCjLGshYxljVjLCqoUZA5sYixrBljUUGNgsyJRYxlzRiLCmoU&#13;&#10;ZE4sYixrxlhUUKMgc2IRY1kzxqKCEgUZY1mLGMuaMRYV1CjInFjEWNaMsaigRkHmxCLGsmaMRQU1&#13;&#10;CjInFjGWNWMsKqhRkDmxiLGsGWNRQYWCLWMsKqg1kDCWrYixbBljUUGNguSxbEWMZcsYiwpqFCSP&#13;&#10;ZStiLFvGWFRQoyB5LFsRY9kyxqKCGgXJY9mKGMuWMRYVlCjIGMtWxFi2jLGooEZB5sQixrJljEUF&#13;&#10;NQoyJxYxli1jLCqoUZA5sYixbBljUUGNgsyJRYxlyxiLCkoUZIxlK2IsW8ZYVFCjIHNiEWPZMsai&#13;&#10;ghoFmROLGMuWMRYV1CjInFjEWLaMsaigRkHmxCLGsmWMRQUlCjLGshUxli1jLCqoUZA5sYixbBlj&#13;&#10;UUGNgsyJRYxlyxiLCmoUZE4sYixbxlhUUKMgc2IRY9kyxqKCEgUZY9mKGMuWMRYV1CjInFjEWLaM&#13;&#10;saigRkHmxCLGsmWMRQU1CjInFjGWLWMsKqhRkDmxiLFsGWNRQYmCjLFsRYxlyxiLCmoUZE4sYixb&#13;&#10;xlhUUKMgc2IRY9kyxqKCGgWZE4sYy5YxFhXUKMicWMRYtoyxqKBEQcZYtiLGsmWMRQU1CjInFjGW&#13;&#10;Ld8VpoIaBZkTixjLBqQScCYV1CjInFjEWDYglURBkRMzxrIVMZYtYywqKM1Bxli2IsayAanEOShi&#13;&#10;LFvGWFRQG0KKJ25FjGXLGIsKahRkTixiLFvGWFRQoyBzYhFj2TLGooISBRlj2YoYy5YxFhXUKMic&#13;&#10;WMRYtoyxqKBGQebEIsayZYxFBTUKMicWMZYtYywqqFGQObGIsWwZY1FBiYKMsWxFjGXLGIsKahRk&#13;&#10;TixiLFvGWFRQoyBzYhFj2TLGooIaBZkTixjLljEWFdQoyJxYxFi2jLGooELBnjEWFdQaSBjLXsRY&#13;&#10;9oyxqKBGQbIT9yLGsmeMRQU1CpKduBcxlj1jLCqoUZDsxL2IsewZY1FBjYLksexFjGXPGIsKShRk&#13;&#10;jGUvYix7xlhUUKMgc2IRY9kzxqKCGgWZE4sYy54xFhXUKMicWMRY9oyxqKBGQebEIsayZ4xFBSUK&#13;&#10;MsayFzGWPWMsKqhRkDmxiLHsGWNRQY2CzIlFjGXPGIsKahRkTixiLHvGWFRQoyBzYhFj2TPGooIS&#13;&#10;BRlj2YsYy54xFhXUKMicWMRY9oyxqKBGQebEIsayZ4xFBTUKMicWMZY9YywqqFGQObGIsewZY1FB&#13;&#10;iYKMsexFjGXPGIsKahRkTixiLHvGWFRQoyBzYhFj2TPGooIaBZkTixjLnjEWFdQoyJxYxFj2jLGo&#13;&#10;oERBxlj2IsayZ4xFBTUKMicWMZY9YywqqFGQObGIsewZY1FBjYLMiUWMZc8YiwpqFGROLGIse8ZY&#13;&#10;VFCiIGMsexFj2TPGooIaBZkTixjLnjEWFdQoyJxYxFj2jLGooEZB5sQixrJnjEUFNQoyJxYxlj1j&#13;&#10;LCooUZAxlr2IsewZY1FBjYLMiUWMZQdSCSiPCmoUZE4sYiw7kEqioMiJGWPZixjLDqSSKChyYsZY&#13;&#10;9iLGsmeMRQWlVcgYy17EWHYglTgHRYxlzxiLCmpDyJxYxFj2jLGooEZB5sQixrJnjEUFNQoyJxYx&#13;&#10;lj1jLCooUZAxlr2IsewZY1FBjYLMiUWMZc8YiwpqFGROLGIse8ZYVFCjIHNiEWPZM8aighoFmROL&#13;&#10;GMueMRYVVCh4ZYxFBbUGEsbyKmIsr4yxqKBGQdLOryLG8soYiwpqFCTt/CpiLK+MsaigRkGyE19F&#13;&#10;jOWVMRYV1ChIduKriLG8MsaighIFGWN5FTGWV8ZYVFCjIHNiEWN5ZYxFBTUKMicWMZZXxlhUUKMg&#13;&#10;c2IRY3lljEUFNQoyJxYxllfGWFRQoiBjLK8ixvLKGIsKahRkTixiLK+MsaigRkHmxCLG8soYiwpq&#13;&#10;FGROLGIsr4yxqKBGQebEIsbyyhiLCkoUZIzlVcRYXhljUUGNgsyJRYzllTEWFdQoyJxYxFheGWNR&#13;&#10;QY2CzIlFjOWVMRYV1CjInFjEWF4ZY1FBiYKMsbyKGMsrYywqqFGQObGIsbwyxqKCGgWZE4sYyytj&#13;&#10;LCqoUZA5sYixvDLGooIaBZkTixjLK2MsKihRkDGWVxFjeWWMRQU1CjInFjGWV8ZYVFCjIHNiEWN5&#13;&#10;ZYxFBTUKMicWMZZXxlhUUKMgc2IRY3lljEUFJQoyxvIqYiyvjLGooEZB5sQixvLKGIsKahRkTixi&#13;&#10;LK+MsaigRkHmxCLG8soYiwpqFGROLGIsr4yxqKBEQcZYXkWM5ZUxFhXUKMicWMRYXhljUUGNgsyJ&#13;&#10;RYzllTEWFdQoyJxYxFheGWNRQY2CzIlFjOWVMRYVlCjIGMuriLG8MsaighoFmROLGMsLSCWgPCqo&#13;&#10;UZA5sYixvIBUEgVFTswYy6uIsbyAVBIFRU7MGMuriLG8MsaigtIqZIzlVcRYXkAqcQ6KGMsrYywq&#13;&#10;qA0hc2IRY3lljEUFNQoyJxYxllfGWFRQoyBzYhFjeWWMRQUVCpbfMshylBSbSDALTdQQP15I7HiU&#13;&#10;FKlIopEmahzJC4klj5IiFUk80kSNK3khseVRUqQiKWuaqHEmLyTWPEqKVCSFTRNV7szAy/JbEXnh&#13;&#10;hYk7i9gLTUzcWURfaGLiziL+QhMTdxYRGJqYuLOIwdDExJ1FFIYmJu4s4jA0MXFnEYmhiYk7i1jM&#13;&#10;8lsGY46S2h7JcAxNVGVnBmRoomZV8sLEnUVMhiYm7iyiMjQxcWcRl6GJiTuLyAxNTNxZxGZoYuLO&#13;&#10;IjpDExN3FvGZ5bcM0BwlNe7MEA1NVLkzgzQ0UeVOUJlgq9JEVbNnoIYman4PL0zcWcRqaGLiziJa&#13;&#10;QxMTdxbxGpqYuLOI2NDExJ1FzGb5LYM2R0mNOzNsQxNV7szADU1UuROkJnFnEbuhz0l2FtEbmpi4&#13;&#10;s4jf0MTEnUUEhyYm7ixiODQxcWcRxaGJiTuLOM7yWwZyjpIad2Yohyaq3JnBHJqocifoTeLOIp5D&#13;&#10;nxN3FhEdmpi4s4jp0MTEnUVUhyYm7iziOjQxcWcR2aGJiTuL2M7yWwZ3jpIad2Z4hyaq3JkBHpqo&#13;&#10;cieITuLOIsZDnxN3FlEempi4s4jz0MTEnUWkhyYm7ixiPTQxcWcR7aGJiTuLeM/yWwZ8jpIad2bI&#13;&#10;hyaq3JlBH5qocme+vowmqnZnBn5oomp35ivMaKIaUcrgD03UYu68MHFnEf+hiYk7iwgQTUzcWcSA&#13;&#10;lt8yCHSU1Lgzw0A0UeXODATRRJU783EbmqhyZwaDaKLKnfnIDU1UuTMDQjRR5c4MCdFENd6ZQSGa&#13;&#10;qKFCvDBxZxEXWn7LwNBRUuPODA3RRJU7MzhEE1XuzPAQTVS5EzwoGQdFhIg+J81exIhoYtLsRZSI&#13;&#10;JibZWcSJaGKSnUWkiCYm7qxiRcTv04qopMSdhF2nJorcSWxsaqLInQQwpiaK3ImXOTVRlJ24AlMT&#13;&#10;RdmJvTY1UZSdKNWpiaLsRPJNTRRlJ+w5NVHEipYJK1JJjTsnrGipYkXLhBWppEjFxJ1VrGiZsCKV&#13;&#10;FKmYuLOKFS0TVqSSIhUTd1axomXCilRSpGLizipWtExYkUpqVExY0VLFipYJK1JJkYqJO6tY0TJh&#13;&#10;RSopUjFxZxUrWiasSCVFKiburGJFy4QVqaRIxcSdVaxombAildSomLCipYoVLRNWpJIiFRN3VrGi&#13;&#10;ZcKKVFKkYuLOKla0TFiRSopUTNxZxYqWCStSSZGKiTurWNEyYUUqqVExYUVLFStaJqxIJUUqJu6s&#13;&#10;YkXLhBWppEjFxJ1VrGiZsCKVFKmYuLOKFS0TVqSSIhUTd1axomXCilRSo2LCipYqVrRMWJFKilRM&#13;&#10;3FnFipYJK1JJkYqJO6tY0TJhRSopUjFxZxUrWiasSCVFKiburGJFy4QVqaRGxYQVLVWsaJmwIpUU&#13;&#10;qZi4s4oVLRNWpJIiFRN3VrGiZcKKVFKkYuLOKla0TFiRSopUTNxZxYqWCStSSY2KCStaqljRMmFF&#13;&#10;KilSMXFnFStaJqxIJQMV/+nPf/rrf/zrf/v3P/7Lf/7zn/75t7/+8cvff//177/+8sfvv/7x6y//&#13;&#10;/P3Xf/76y19+//UveufPf/q3P//xL1ZX//zl//z+62N98l00Fu1f9O/l8U08VVX/5z/+99/++z+O&#13;&#10;l/745T9+/3V5fnGIuw2ISlwY62Gps+bf/zW+8eAb0S06+FjJnujhd6/nf//NenjwJZ4WClT9Z0+S&#13;&#10;9np//fs//v1vx0DOPu3d7+fjYcDx4/sLTMjX6qz51//1l//x1//6t/8baPyGRkt05L3n2u7yYaYa&#13;&#10;Sd/L+m1ZNDzmmt2j2fMxWZUm0R/Q+3WGIUJflz0/uQ7OOJ13H/xna2STwYeZLfeRx99CudoS2mPe&#13;&#10;MBuDx3wvpIfnbvQc3r1omjy4JtFomjEdDNfHLD6wQD6Pi2Nmus23Hd49m16/PWB3NdvPHQfUOfBr&#13;&#10;hXDfCTfG/GIh+7sX6/z93Qf19bU2e68T9pa74sp+4M/1uX5ZhOPx/WBpPcB98qdzubHe+vzyCwB5&#13;&#10;A9vP3/B6/rfX/14sKVL1H134e7331HEJl740ImAFpmJiPe59EhcH2rrkyiUEhr8GDwYO5gqYxYDA&#13;&#10;B8TbVzx9SrkMYTGAjqfb8zSkflzLF+xu4X5e5e7ssDM4Wf7dt9X8lA1+EuXvSoj+3C3fGbOICPO7&#13;&#10;2im9Ph7u2LA4Gqz7zX9huyIHN8vlaHvKhefP/So1/ml5pryLCDrY3jsG+Vh1kKMtHowdVwFUA8L6&#13;&#10;47eCwpnEmInEVs+Mok/knisdr+d/vf6T5ORRZvj4vF4cZ39r9RPh9IKCONT8ObLvr7XP+JMZT3PK&#13;&#10;WhqKJhqHKwl/XEsgEnp2eiUBU9N8+dfiTo9vsWeacr6KY7AXj5FErmziKH3sNtpl4ZCyi6D1cX6K&#13;&#10;w+v5X6//oBenEebqCtfrxd78LWS3QbWP7/VpIbs+p7ih/tUxHjOncWRYnZ5xz2O0vK9j7Cv+8p75&#13;&#10;cHfveWNOU9NMWpcW22Jfcz0JQx32KWf6T//u59VcXuw3F0R8Krcpht408+jW3ON7+/5uvs7wmHGa&#13;&#10;mXI+viUTCJTTtK/RRdNfUNMJQ7sFCYmxddDati7i5fQafh7zQ1PYm/Z3z0G9eNwJYwPHxfhamAaX&#13;&#10;CpsTNo3ZOc1W+GtBbzkHj295Pf/r9R8Ijj6zzJQ7E17vko++tDUaeMhyTYzy9QUZzcngMeLu0It9&#13;&#10;4F9MeV+RFalwvTeve8YwsuAm3O/vnk0/Nz8ZqccYFEHGf333ROXh8TSn1z1/f3tSwfDu2fP3fuqe&#13;&#10;C8KQ+l1DaNe6tI59+az76iCD+lt3VlNq4IpnvN3Ym/fC53YsSMpyYadGGf9FUVfIfFAlqYAvdoUl&#13;&#10;Z2FoM8yDjW/OKWPqmm9f7Tj1Oafsj84oCJ8Wtx0ef63djsDSOZMaft6bDNK/f4WrhIcRtcsXQrbb&#13;&#10;7tyI1BDps2eMqm4aoaVOhPVGz4zYzvPRs797Nj1y8MVjPJw+Y/3xzdl+oIBdHiGPWyjn7BlTrLsz&#13;&#10;F4/Jk+oatU/JvZ4fWtveM5ojiroHsw3bNCGLlZYfy+7ob/ta3ez5IT/Ymz7k8eijISuxpf2xs1Cf&#13;&#10;EswBmb2NsB1pU9G1ckW955l5F4RA39p80yNZTgh/fEbv2TfdvTEDkWBw+rsYo5G3KXj1dZ63+8KU&#13;&#10;9MUYZU6UHfGXSRLyzda+Upv89iB+yVL2T31JL2TzgwMg/i0yJCx1C5IEO3NffL66JdYXktPEmyH5&#13;&#10;mIOHxh/ZAJ3xsBQ+HrutOc22S1EfLYete0ADj6zntHo9/9vqY1qeG18+gkfMvNrVlHL3kWfD4bTA&#13;&#10;jcmTwqhyHsOLaACGj/pF7W59ax94h7Gj+MtoxT/q8zV7Ugiu7kpgQDSzt3dLdLaLZRl29zcNlxyf&#13;&#10;coK4TpTKO5PRLSK4NJr8XBrv93PgIbO57nPPjnjqkQdOaUT3DbGnazqaEEArxO301jGP0/resweB&#13;&#10;g/FtEZ8o0J5RfLr2ziHGeE8W1o7yPfCqFHGBm2FXr+d/rT7+xsNDJ8/Xl7T55/obtoxTJBHoxoq3&#13;&#10;G8fmveA9uOB4oprS5icyiRPQpvHyMZZbf4zw62lkP6vUJ2cX3L9mKuXijLv7qVClyYYnt1gnh+rJ&#13;&#10;Ari4ZDb1QYU2O3GU8VdfCSSWmdu8+2x3bPtOWJ44ppZMxUIdodNAGKLIsut5fKjIy54/xFThdMuT&#13;&#10;ejy3B2a50f6Wd765j8BNd6I0CmC2Pn1t/a+NUOEb15DYeV/9Kgivdzkv35gaHkVULy2Zo88LDvlm&#13;&#10;6eOQjTo6vI7z8ZMIkLkXeArDJ7cjL7yfl+1rQYIZs4k53K15Py8b4QR3nKQDM8/7eG1ecC38G/EP&#13;&#10;9tT50Qyv937Hb8hxt6QUNu4MdxJ3NanwrX/s4/HEw4jhZvhQ8cRDSj2xJxoS4lPKh9MUf25Pxx0d&#13;&#10;O4q/2kgRq19dFRBMX4LtxndvFAcw4TiJzv8PmfxR2E+KIvh5L6wnyGxESQP5WsbxxV9ttFhGOkps&#13;&#10;r6LaYsNIUp/kiwAji9mj8ujbM18msm34Zd2OIdEpuP1aGYITNRsBWFI9giHT777k5FbB3SXjDHBw&#13;&#10;66HfS0oYRBbLKFYl4buFightQc3JZrqcZPike5TaAcmoGcLDc7cYiS7rT+jjXreENxzsurCl2PM9&#13;&#10;+NVXr28gHKLutSmidK0kfPPb1mF6O0NoYZwPvdrV5GABgMD4jkIdBQ7Uzu6zLmMkPiVk3x1mrr/p&#13;&#10;Qix2FH8ZrQRquxXSJUQf/sJHQLtFkDUsn+/ugcGiBt3Y5i4/FMRu+bneLZL/ZSfYUJCufPrTjXed&#13;&#10;KEIFzR68xQobrO1u9BO7vBmLvWFEnvPYk5pxkonpYZS3BQIyGnIRwsa+mmTZ7762TwJG0UTa2GLO&#13;&#10;n9hcihEP1sJbrRE7+qB2iAxa9gDhHkbl7sBntUNYBRFvwxXsFrzJHVHbzTa2MtJxoJlv1wpmaWoH&#13;&#10;pV/wQPjwrtwZezVPBjYvc+lPWfpI1ANN6fYD3l5zi24xBrLFP0f1eGK5RNcGo8Xvz388EcTRAzmY&#13;&#10;yruVk30tI+J6td23oUbdAyG+Y692fhSju5U5P323rrGj94zxzWQ53wki63G0z4yxYnG4Vvpi+xHN&#13;&#10;GJZ+ZbU9vvGFrbIExlip7UHDL2lKt0ITzWFHtakiOvTlvrqw7Rgs0m7tOwwB2Gwrn8iVxy7FwV3W&#13;&#10;RvItxsDKwawyjkNjtVMAvWF4rEuMmahxLpAmzFqzuW+MFlZ2wful6EqIzYYlmCcZG9i1gbwvduLt&#13;&#10;bgmYuDaQwRGnEfH47ZOMJa8pHVb+LTul0b613pXu4dFVPMqt586d/OgK1HYPL9h5vwfeLXrCBurV&#13;&#10;/K9X/14dI/l6Ms6slqfqLzf6vgSi+up5tfc768HpSYHfhxQjDvfoGenvhkLeAaEVk3u8ofBOW7Te&#13;&#10;28WeeHDCHT/J+mE7x03x4P6R3SO/RAvwS8cFw0LmsfUpfdaY7Na2eGBlKI53jPBLQbjQ9ELkpMdf&#13;&#10;z8nzbUN8VWimvY2PcuY4hlFGzmmruGA5IKvsXTRA3BrEGjgJbBv2lGpnz0TLOt1Y0PDz3c0Bx/BV&#13;&#10;Nh+zcOiwKXmMgeiEgY40rXf2TMTHBRjMKoD8fs9EOjy2dm7p3jS8I2XXFgNDMoGZfNEPxemPj1js&#13;&#10;7Z6JkS0uOr/opcWQzp6JqfbZ5k7ZqBkXPpMLj7aen1z3xPTc7xlb3al+sqZtpc6eEafdApkkPtz3&#13;&#10;RS6I9Qxv990beSr+Mg4jbEEQ295ll0RzDaSVpm06QU50HwmDOgljZ7iUJKCxt7jhrV21wBY9WeOJ&#13;&#10;Pxjt0wWR26Pdz8kmA8Tl6IsTho5sYdR7PRON6XqbmZVBOg4Kabw6eKDAWVSDCwPuSTRPXIHzsomf&#13;&#10;9/OGcusLiWcTdc6CDXTGD3Hvo7mB2wPdvs41U5PkERm5ts5kZLQd2RdSqQ59Ibs5eT4mvNgDm1KN&#13;&#10;BxvcnG3O4HYDmQEuwUoCI1p7vEEhnyTiVozkPmaldhR2FZaQf2uSEBymdlxn+hU+2MxvNGpigxW/&#13;&#10;HGLsMYtVkJ6Iy+4VP3eMv7htVuL+rsougrkINbxv61l+amG2BU+73CY8nUJZHDbgg6M2ZnazXTPf&#13;&#10;11k5nP1t3WlSmG2CFnIWjvkiBzBBF0Rklc3lj5WnFjYdkd0uAbEh3gUfLmWYvNtO9YTVkC0wPmYh&#13;&#10;IwMC5JwprvB5t6xiX26bmNx8kqVrJ42UaXdefOP1/G+v//3d85Z7Zh47yOv5X6+PrWOHG5DtBGZ8&#13;&#10;Jbye/+31idb69I7z5/XiaPwtwhGOCygKnrYAgF/31i+WVBFI90EhsMQtSqlxC+GKEQGi3bW6YGPA&#13;&#10;Dj+dSmS6tkNwKL56jGBGUlYWtouri63LDnG6zxj0PUm4YpJ3xUJqRtoCKwauXVcgxEBxn1EtrXwB&#13;&#10;vvvPRUkIPPDVUZhZyJIQ2HMCYessorcHQ3a/sCr98UF9IYl5WpyiCxz8BQSziboLtaR0ZY8KvNd4&#13;&#10;zuPG1UAPqzuFoKnYEZrI93uNoNRJo7xrl7fe7uXeQaMSMDXSCSkkQ3Qj9tXVx9XIvv2M4IOVZnGN&#13;&#10;xthX/OXjA0ZjpzbNdGFFwEfuNDyRysl0B457uiQ6wz8TB/vYvU9lURhCzFt4xD/M6U4s2Wkk6Ne8&#13;&#10;tWENrkfG97A6pjYFn1DHZCn5lM8m445a7SPDT2vB/Glklz1T+URILwxdfE/PySMAjUAOe3NHiXia&#13;&#10;BEmOgNf3V1Ns4l7HGbDpOwQ/twt2/GwDM8/HWJQdHSVY3mTKzTHDCd2qQ0Ik+wgR3JNoiF7hosQx&#13;&#10;s1aucYhWYTXfHzPfmu7pO3PkbIG7+6EDkHwtzCgJ8Qxkyx38/4Uchc/a/o4rmzgYhw0D295iiZpN&#13;&#10;NnBkrv9EjZrsQWHsLew71I+92T5RUpmd/X184TvEUDIOPY6jcfAX275NWl9Nlpc8KKMRWVmx/MiD&#13;&#10;wcSwdzkbE11yghi4NT5pxDOiqkcnasPa2wRP3q3m24gWjlLfQGi2kxHfhYHAFVZfD+LgJ8bg6+B/&#13;&#10;28yil/Rl6mPRqY44skX3ah9DVBi6ZvU+EGM9HPGONoJanO+w6eANnMTUm/faiMv1Zxgs1df3Jjx9&#13;&#10;mPbPj3Z7Pf9r7XP8gjiKjf6Kng+j5zaX81187i66346eG3lgFusN3dQxNqfK/zp12A/uST2I5vb5&#13;&#10;9Xr+t9fHtjVW5UDBs98J4vXej+aL7DoPnMLR8mnb3n83GJw4DhTaWORSe5qE9+V/G21fEO9ZBESS&#13;&#10;lgJpOkrUk/tQAoapITHe0aY35OQfTH2M5nOYVvW7AsR+VtJCtGyuZBI+IJ8b9V6UBxbEKY/XfjYH&#13;&#10;0ZsyGnlMaMvfVsbCfTkvMM4vWCaOSa5oUCE8Jpzq+xJvtIEGLg05bQZbmUdJXSXG/SzneYvBOnNx&#13;&#10;lrvf6+QL7X+dGcP4sAW9F6/3Zk6JWvRZQSAFgyBNOTsi2PJxHRFNhdgC7+4PRwJwbPlfs3JOGmh6&#13;&#10;JwyNkOT8Wx6No3y/AWn8y/OaWCB80582oAJmtsjgM8qOjTzr89zWA88HvWBbAmSVkGqs/p60ry/M&#13;&#10;XdPYRFBOIXzuvzhK2/LEXt1Uxau0rEqfUNxBhTXbFsVNaDcT9qcg2M5sCE2igUZt7CgOEbvgCd7e&#13;&#10;moTifmGXV/O/Rh9rDD7UquOlTwwd+/KXeMfnQunAgT9R9uTtWZPg+3FffiECPTxF1+TfXQ7qqlss&#13;&#10;VLwva5jMhjYfPltYVAqUtJEo2yTsCmKb2BDt6YOPMJwXvv4YWCWKqwzdo2EdOo3YEP5KP1qFGCJk&#13;&#10;rfF0osJTQh6F0Spy4QIKzonndeXWnVYHcjV2i53ouTgPAkLLNedcTjIc6XY7ziOmShgPwK3vN/wU&#13;&#10;naofR0vEw1EK5mn4LNzPk4xq9H1CIFYpSmPDjN4Vs06FpbXVkS1fW5jxTQJXZHyi6zK82qpitjXc&#13;&#10;bbDAc3VFNnr1n2w2ll1psq11zoN3veat+l+TS+9G4NUuV0qT4iRdTArr6E+hPZ7kUmDYw0HFleLg&#13;&#10;NbaLDQ3XLAaaYInVnVUh5nHz40H3UL9OsXU4N44v/mpTRKZvNzS/8EDaTvJ9Br7QjT5cMVJPRvZR&#13;&#10;hMTn4ovj/oXcaBRxBxhIxtFHIQa+1Ak6n0bdrBC5ljDk6sYNgN6rcS0sFscXf9loMS1c1J2v9tEi&#13;&#10;YD0I8wVK1Ezo/hRF5Tv4fHqvW1Ik3BO4GC0a6hzPNMnY5r6Dq2tLgMstVc4+rjFpVFiVXUkPWsNo&#13;&#10;g2Dn3D2BmcaOghNbYPPWaBW+8pRlvHHCbOPaIh/820doFpgmrDxxf3JwfBcgkY6n97o9zsvZq9hn&#13;&#10;MUERUPAUNPO+PVbF3mU3NW1zr1tFEZ1iEPSIMBOXJUfKGu4aw1mKdGtMX3vKJBfUmLDurngXvIow&#13;&#10;jeR9KzvddCu2S9AnnNXrN5eQ2IHtqQW6NVrcXiScNczqtexaH4+MMh+tzqgtQdsQkNlcwp0+y71u&#13;&#10;UdnOyRzhTSe0RqJ0oDuqMYUkXUoBl5znWKKAiL/MINu1C9poL7rVcNxcm7slZuRBpdONujXaJ1lO&#13;&#10;jnYQlEkuFqdK+gm9C7uJOJCf/MCjAZu+vbajpceVOK+0M48MHFv5mZPhKBedmDfDZ6+CieJ619Tz&#13;&#10;86GTKY1L2TqNXZgir+Z/rfq7oXm1qyWMs4VBF/bJ55kOe6x7wreWkADpJ97ALvFYygVfETx2iV9l&#13;&#10;2HGLdS+gb09SZdyIQIXazT/9Kbn0rt+4Wg4w+DbnoEp3hwCwApARo8THcOiAJdrXrpfp3b5zAONq&#13;&#10;vvcgAZvI2m8yaVHMsIuz04V0DmmMpDfcX9Ub80GyXP+hrK7GqOSCzFbqJ+qIfTl14PzEwW1a31KH&#13;&#10;K+dGpJhjPr8ZZ8bGJBPDZO/y4uRe9HnJXCR+30QZsherLmgEHpPR549xtwqaiHf51luTg+SYKTd+&#13;&#10;XH0ipVhr/hg9G01XHkO3P4ZT+mGEOMr4y8e86kaHY12Q+zSdeiYWZf4060fCatj7JD3yto955JvY&#13;&#10;V/zlPcPynWokfUwKwp7ClzLVAMOIeQbzVlA/brbxE3N2fjkhSMvrnglzOyysJL3oGGNS4Zh602y2&#13;&#10;aFgTSX5i71vPxGma/p5EWuJ/An6YdP6WmNJ42Ov5X5udBxzm7qy2C7Z8MzC8nv/t9UG6Tc9iaVpa&#13;&#10;2aAI3swE0sTfIpgQESdmglsF/DHKKy8REtBtFaww5erdNYKUX0dIz+YDddyOLLhEI9cXvnOBBF/G&#13;&#10;gAp8h/RxjkcTFExr1pbd4k0rpzyGhTG2SQo7CGNDHJnuge8Im3bCcNgaeDit/vVsk9xiBifmJk0H&#13;&#10;GZ+EABIsxK54zPEBHzMWMzN/f7blDPq7vNmil+dsB8FHslnqmeNiBvkzeOoWeoa9kN5tOjGTdYpu&#13;&#10;nE5dauKSDR7QIa7wmHxbHzPeFXjL9ZjfwnPiMmSU9Y+ORY+0WTt1x+VaEXD0DHtwACRCXCuyGDyB&#13;&#10;Q+AESEKgm9ihXzJC3BpN8obuIKtsJ2N7elrGobvwesOUsBhm2Qow1r0D4THUdKmKP9SBojjK+Mt6&#13;&#10;JhBADpqxPoIv4RI4lihA3xkcW0mEceFLV4+E2JosubczAF7XrkcIp7DDwqCYT3MEMDZoOs42eQcI&#13;&#10;DCPstaxvXM8kMZXo3CdSWZK+Rl7veo5Wzmu+Fw+cKfPrk1DDxwGPMBBwcNNaSAAlIWucN+dIUSbb&#13;&#10;STirKSaAyUZQxyeBWET04HgMP7vUw2fo+yCOMv5yvgCet9iLnE6wyLg65I93kYid2vCqLlw4l+8X&#13;&#10;N1GNefYdGPuKv7xnJslSftgLzFfqedgLYE3rckxn75m+GLbtfdimMmYUuySsHCs2ONGl1PS4//EJ&#13;&#10;mkg8e34ndeIoP9m8HGHwORdQ2ffxKbecT32uuNnI4goLGUPn3Vtez/+e9ft+1dm4pgcHiyHXZwLN&#13;&#10;PxV0emI+Xu/TaDbOtRv3rSAlSKjG9+9HQ7TJ7B9hymRL2xu9tyvZKQ1p32RRnqVyDcL2I13HYt86&#13;&#10;LmGx775qAHxukyDzcd6Pt6fd6RTYPBLpOucdjLLJ6/fzqPpmcyEqMLEOnh7qRx7pvWAQOT/OrM7a&#13;&#10;YxCbCOyb7BwZ8tUwmWEHTyO77pkNbBiG7OzJLEGF+xYlT98MorNnfJdu8+BfNKVxs2cmx2xmnA+a&#13;&#10;jrv/C+PAmYqztwLzx8UmLuqYHEqDt52D4ijjL59tdr/zujKXksQjZQyVc8w2Ryq5dyMSRvZTPwZE&#13;&#10;jhvzZ7wb+4q/rGedA3Qc+Ddw5qQJGXK//JL5QNeFMcPV/XAJeqqSTk5lPOsOWAO9RB1MPEOLd0Sa&#13;&#10;CIEk7BR5h2J0/Boo+81sp70jXdrjmVzT0YyZYS9M9bnlz8JdZABg69jMej3/a7OpjMU+JpRPR3W8&#13;&#10;nv/1+gDhxszE4rDEjukd6LlcM8Bf163Y5WRNxZkjXMqitZnDFjYTtO8QbkOVXWshPILu19ySKOW7&#13;&#10;1zsBa3tLOvbzTJALJYus1SeddMojy+0r4u0g5CqO/ql94mw+CgJjXdd6u9czh5Hk0eHzSOQ5NZyI&#13;&#10;Y+s1onEeEIDDDucEom7Us8cYJp17Yl/xV1tpJIJCCP4uoF1qekxYJH4c81xwDIkMGmE6c4nobfos&#13;&#10;9uVj9z6/z82LN62DH+0tr+d/vT7M6PFvfAI7gT9w41Sf+JSlN2BanpaW1/O/3j6b2GMGeNRnfqDX&#13;&#10;i6PxtziE4GsGsmh2vq8ZZhq2v08NAFmErtB4pAzbvGNVKUHrxsxxGRsM3FZLpzt7aoZT6n+Nxl3+&#13;&#10;QjOGicMRe7mjY7FqEChNiXKchpSNg+f7yFAxfbq4ZYH/AzdyZIuIb6ORa9rJvbgzMjkzZudhIilN&#13;&#10;8TNPYF2TI2K9jMfwfAYu10ynAUz/t7sPQjANVuTYtK0Zdpcushj3GSqJPHDvk2Na13bRdc/c3uk7&#13;&#10;Zb5XgT0LYcYOSoSJiCPcQ5i5P8Z6K/SMJdizM+eLFySme0blccQzTolszk4Y1z937zCOMv4y7sOX&#13;&#10;lWd3iC2dKokxVQ4PATX6dJI83ADak80IAJunhp9GfLIwZhzEfqf3cZQ3Doosel0VcBAGvomNG9aZ&#13;&#10;g1DEZP0xyvgWB3Nqt18KiNB5davZOdL/+t4cjxtL5ee9metzwM4T/7CHCDl/3iHcWcDetFEAWy4/&#13;&#10;7Cjue+iWC/KMtN8f2ide7kAqauO0aJ3uS57gVr9+Gw6iXAme4xZDXMlxaCvTcwU6TwR9gy/4xqJ0&#13;&#10;ClxS72u3ZjgprBDKZ32jVHpbf9iOvMJU/2pkGMDo4VELB56DWPawLQchcN12NQycHG2Yx1jy8T5D&#13;&#10;6rpnpBKhoGYeTAkJ5NIJjvXHWA+pZ24R6Fls8FVPeY59xV9tZjEN6dmpxquJqwngTM9OGCwYEVMe&#13;&#10;6yYII4wIRWGHgwPQtL9LDDluYY4tghv7EvZ0COcjIFNuX/XHPWHwnjfGDUaK/ByzjemlRR0XcoHB&#13;&#10;nYOVbZtmG0yzHwEnl5NrqY234vzGXzbbfNyq3xqifMKGTp6DAt9zgQmCAeweCUPeuAY6kdV7YwbD&#13;&#10;1y00bcyY+QmG4PBUPyrEGS2OQ4SeiQX0m36JIOuLym3/xVHGXUs9IPW2wkwzO9hnyuv5X5ud4Oci&#13;&#10;ZO7t2uA8yzuOu1agoJmGOryzpTklx83vhmogidMYRxZ/Ob0jdgNSFdNugHYwrDzMiYETtSOP8cx9&#13;&#10;dpS/c91zniOy8GwdibviR/zgN+L89HgVK3xG0b3d65Hh9fd4xQVAPMI/NNmcy87GBwbc9hdGtAIQ&#13;&#10;l9xy3TMKwuM7YLSWO9KbJoPDv+SK7mK7xK2r2xec47CcMX3u98zN+PDcsUMwbAABg17D2CRm2zYQ&#13;&#10;8SlltYQdMsb9sfUqlw0oAxgJbz3jgzUP+ByzPq3V0sdJiQeBST2jL8y+A9eE8jdj/oAsEfYDaZBs&#13;&#10;IDaCzezr9TamyfVWflBm+QanaHP11p+DY3+o/yHiKnDDku05riAw3db0PXXEd5x7ESI/evwEIPCR&#13;&#10;bPwQ2mTjMJpLTpXvZpoT+5ITV8Hv5vZpWrJNcCTT5MfYZ02l8zaXoficx77iL5M7pAvoapu2XmKe&#13;&#10;yKlEKRWos8cyvAOnCgL0+CuEnRIh9uXywfrkrW/yQKzRYRW8nv/9SOPPc8rpkT4yp63vBFhNKTNG&#13;&#10;BN5bHBm86ycYdfLotPriyD7xGsdxcNyODuRKdSThPa8RRcaL9DfER58sU3bCN2rurN828zAveR4R&#13;&#10;ta4lOGZnZ7uG+nFsPvvjW/Bhi+qc8zg+BhxIliyHTUAujUYit4VoVNjpupItZaQwGEx5axosKJkh&#13;&#10;yH7C4/4Y2KiyK8j/cbxYJ7JbPOYcMw6BQ8Jk5mdDl8QMvnHVelbubY9exPmNv3y2iRg7FspkyWwd&#13;&#10;7UnlIrli4V+6rjY+BpN0piZNtMfSYl+ZL8BJfI3owGTAj3zBzXOuHwmUyFsMpMigcFJQcjGUSAYC&#13;&#10;SKI/HqV+pDT+8jlSIoy9i0miDzqGnvFxXBxiqKbryHD2FS1qq4OyOY+gxb7iL++ZSLiDKxgUlttz&#13;&#10;8gWOhi+8DjHnMZP14Tk2HLqw+7OY59hX/OU9D/kPQIAsUhwz3rp5dShu4ObIF3hbqE0bM4Kta6XY&#13;&#10;V/xlPRNm6KkVRE8xZkLP7HggitY0Ow4zKj2GDfwxQrYRNo05cSSpnh1do1H566zwwJGpPrfCEGa0&#13;&#10;8Sm10e1fr3c5sjGnhDssZAsHPhqXi/hsjMJJoncsHLAC28VojH3FX76aeD2eO6Trt2IsDBY982jI&#13;&#10;WVP4KRA2ZOFwOdmZ3hz7ir+8ZwIPru9xIM0vOjmYjemCDzWdHSASIYGL2jwH6y72FX95z2TTOqOg&#13;&#10;FZ4JPYQSIs3WtKKp0TLlnCn34tvj25YGm98/BCF7j7ElPrqmFG8KpKaZBtjfefpH8c4UJpefI5J8&#13;&#10;J8XeRkQ0w2Li+OueQaQ9L4zYF6wfF55kIhea2Hlc3BAfB4Wo9bHRxr7iL18dBcXMWsLim1K3BoUI&#13;&#10;d+rEauDIgW5Mu1KWL6cSuzIlcEXcLDaNY9xVGqAzxnjoedCXGKvEBgpj1kUFNuZVNxuknsGUfUqY&#13;&#10;+O9sX4xqhuj1PZ8bne6fqkVQH5kVDOeDZMNFdTNVxywbjUP969UkLGWIsE4mEK+Jk8a+hncOBie5&#13;&#10;0O7RO4UAURtPb8aGJQxyf04xh/zA/XEMDG05Lhdf/ehZUQQL0x1jhMzPXDsSQnQmts1OHGX8ZRw8&#13;&#10;pnqBSKVDCDR95unpEvZmiPYx62oo180hTyj2FX95z0OOH85X+tajACy/b0u3WIIGxCkZMoiAX+3D&#13;&#10;WPfkBTFWP73JzRb47rlpwifG4LqaPI9Zyfz+GGvmjbV4PWYSXNwE5sClsI6wzsPRiYtMUM7nYHk1&#13;&#10;BiSiduLisa/4y2cbRNKyEbSiKNLYM8zr1t8LBc0GHwnj3uSetatL75eCjAxHHRSES02PkSwCskkv&#13;&#10;8LUFkKQ2ZqFojbB76zzE98BleDcaBEQogFmPpoEO5oz0MyUImXVk0N3eVZzE69f6KZibbG0AlH7Q&#13;&#10;ELLswvu+q7ibol/zTqq13SV3b8yETvpZJhIzYJKwkALpHS9EnNF5fIxQ83Nj2Gb2caabPWPOmaWi&#13;&#10;/H2SflLTYA1tIXlMz+kxkJLtKh77DRI3e+bCKLPOwBWIt8ZdhXF2Hofi+GFaDPzBfv1XNc8Jq0+f&#13;&#10;1ZJKkOpgvuOYAZX87Drf/Sb2nR5DWJMksMNwT0fcwW6N204G8iHBwvrk5rMebfR6/rfXR1k57tDB&#13;&#10;FGbW68Xe7C2F4i0iCWDNhQ9xZET0+8eyzjOrnYPH63I+XDtz3TMR1p5dBIKR5hSPQUbwMeWkOFiA&#13;&#10;4uwZ6ewoCwrkPBsW+/Kx+2jR9b4tCExwk6oWapijXJ/kGAybRgR+SPOBPtXHKLWV5iiOzst/bh/I&#13;&#10;pM8BG7Zhgh/a10eAjQ/ZZudNGE53HL2PWoEzE4AXyWQE2fv9PGQtoCoD9+JO6RsQbQ6YvTc+6nXP&#13;&#10;2DsuZ+YjtTAcCKBvK/Itk5qUgPDjXFBR+QIkwwjv6hDeqOjiYz+d3LlL50QtCqL5sIuDWJc4yvjL&#13;&#10;9yGyyXmAPA6sn9gzKLl5cuyYKSdS/qcj40CQllF5s+cgpXRyJvYcBCCSOUkpzJR+rpplafr7Zs8E&#13;&#10;Wy0QzuiRcGm22XXOQtxtwm6NhDFHZrOwLqzzQffNnpX7aryN/mWpYtNY6H5sj7iP3Q99rjPxVzij&#13;&#10;yXVs04Ys3OwZVN337kVa7XF4z3ibkz058hMODCLcmidwr2ehwp6kgHuCqxvGrA8rurIi5RMXPD4m&#13;&#10;d8wi/9g7fPjoeHyzZ7jTlTtZp+mGTSRSPyaHyPDjAX22OfzLrjxmG3nEQZdjrW72DKgLR2qlAJc5&#13;&#10;tJ4GRZzNgxJgiyaoe88y320/E2Wj5wKHATjpS7+t54ujKoRb3U0mXSEjtERYyHtob4fM/Sg74i+T&#13;&#10;JE9m23EvYvlyVkYZRpyBHAdrWnHbuN3hdR2NO+g+Adx7s60Z9Fx2DNN0SVT02diwaT+Tnuv5JghP&#13;&#10;knkK68x9IcozblSjbdI6w6/9MBSJa+lGCtxY/GtbKzJoTOrfHDMutccSOL+srKYw2zCgM6/iGU1I&#13;&#10;nRyGlvTFANLBytPbN3seowKgQGnDytJxDiPaacZ675krY8iXbDNGZE6HDG73zCJ3MOAiej0eaNTh&#13;&#10;nSRoiO3Boa1n7ieViL/f8xDvRMnlY8KEgfzkANF6fSA2LEbAkEjLZn/e73mMehLLSxYv696DjNwC&#13;&#10;iyyNPbMz/NzggXxWemZfeICSO+Kn0Cgr4BtWWbqJAQNWuIKbXa+zW4ImQwgLK8Xo2E/spjOfyOv5&#13;&#10;315/QEFZl8nivZRUzJl7EYQ/cZXi3gmP9fmSKKnCY+XzvpnTD3kVZBt5HgKZLBbdYve9R5M5yPVs&#13;&#10;ee+SMj9llBLfpL4lGdyqL4pMjh0U5TzKD9g4HyAWdnasGfvgjPOdo7lcBdA+P+iDCYpijzpyTEcQ&#13;&#10;Opck2JjMIOPwzZ7K/KJPOvk8ksF87wyHvs1tWZjwC9/XjZTGx0TyQ9a8LMSelXEi35OszZQOOQvc&#13;&#10;DcCCmszwev7Xd8JYnwyUCTVL9cP8dTweqrzemzXThrH9qfyBCB2ERntSQpf9cUn1sZ5LOegU2Mjg&#13;&#10;Lz91AJ8o6Jpm4gNvYpCgZY03AZB6vvfJm6m3bzwDu26IW8nInHZrwOv5X593pZt27kcCuVbxev63&#13;&#10;18euNDuHgK52XdMFXs//9vpAmcaxTLjhV8M6TfVPBAbw5tTsXu9yXRX07VQBuS5JIg6PL/YiRvbu&#13;&#10;tsiHvfim55NeYmCsl+ajswwRhD69WNQ50j+qPw6lvfN8few+p5zd61IA059I7g9rwA62NSPse16b&#13;&#10;6u2+GRm612WwJFTcKzDa8BgllAaOeHRrBa63lN9Jalz3DEjhiV7cqWGy4JxT4X9GGCzOMeA45e/2&#13;&#10;TOzrw67DMfW7c5GVnC33PXTuutiWrQu53u5Z8x5xh4jh/fiYWypMNp1v35sxYmvnuwjpZDqGnjn7&#13;&#10;tcTtER73Cb3b8zBmspNS6DsQhpUVr1sjBDDQ3fft3Z7JLTHJdXJ155KxaZ1hTTl1fERLn2ZrlhrC&#13;&#10;o4LVjvxBNjcYdGBAUAaPyRO9ZmdkNkAHmQehdJWeKRd5Kv5yDsMD8J1xYbSS5ONBJZIGPNnrnBIx&#13;&#10;s40ZZ4PogcmN2Ff81XvGlTfuJPMCgDKOmTBIf4wkSzF5ZsHRAELy2OK+o2Jf8Zf3jMvvwYaLXA1O&#13;&#10;5CFf2kKeKbvnmDkd0JORGHMlD0GHcD0N5CL1BWyVtOLWMx9s40BhnBKiEx7JINGX3KT7s80i9xxc&#13;&#10;QBj7Smof1JgvSj4U3Bt6xgvxM9vgb0rpKfQc38UjS00j9Y2FiB3I2QnqjjCAJ0icWUz39jMqTelx&#13;&#10;x44EqUOUxKYJGPSF1B1/yashPuhswFKAThXGPNieZw7TMNtn8q46btD08Pi0j7kSRKqpaePIza5r&#13;&#10;natJz3PpxWqbX8xMeT3/+66+c5PXi731t6DNNwdKLdu7w+Y4U6b7yMLWqsoLQDxPP1TAIV3RRrKj&#13;&#10;X5fIiR98vSROyO3yWBzHhO0i8Xt8xPro8+pNsoNsp2vp8Fy7EOQECcMKbAYK2G91QUzzGbDL1bye&#13;&#10;bXJX3ebhJG0+f4UIWT1odaWR5Hy6byJT0Vc49hV/+TrL6XVt1j3ycyFpzFUOh8CIN8Yxj4+Z7TYl&#13;&#10;N2d76FnjS8me5LacPTM7KVTBKTyHKrBLsdsrsz2oWTQKl3ikQZ1amDXNB8NG/U96NVdpFdZ5sB1I&#13;&#10;/rU80mG2B/MRUzUlkY3WQ7Au48q+t085AgzsfTC4zur3yMFpnbpMaNxBfU8to75OkHzyFlTbtg+1&#13;&#10;zxw2b/MDXaROmxtFYEL3bbR+TrriCI06mUBNRHFEgjUbVxFn2SPjRNbyHQ/kwZrBzGFGu23rFtcC&#13;&#10;TemorUQEgRe748vXD7mkHHs9xJ4lpyQQJHOvvcmR+/PrSHFkPlc2QqWTNide6rEjQF7L/3ptIjwt&#13;&#10;hMhpb9JUP68W1NhxUWrPq5XbHqgn/S1zQhyF04Nh18TSxXR8nMhhfUjVLdi5Ydn1CbewBAT8zRDA&#13;&#10;JECYh4cjDxJm9BHGkaVZ0QCbP7kB3WNFfNwf5I3bB7KofdrQ3ub7/UE6lMIfYizFb/sZkB/2B6FF&#13;&#10;pObxFuewo9lDZjJInD3UZ+TCXJB0i0Btb5IBdjy8tz+UQWrNsrNiao8OEaIh1KwuMEnzD0BqUXVk&#13;&#10;x7vbIH2uXAIA9bRrOUTlT/OPKW0WKLV1WcLH1Rp4cKTHKYh84fQw4230FwOUNdIEAGyQ7pwHGlIS&#13;&#10;yg8z7n233kDsQMXbO5jyoHFxPB/4CclpziDZ85aAxfqe/JR6gl8tvYYMAeyT1FOuzdo2MwqbSFnk&#13;&#10;ia6r293ki/g7uqtC77hc1d0sJjqVa9sCh+dDEpBt5gBiGVbrLa5P/GXzp1t3rE/8pIZy92YxBc3K&#13;&#10;1tGwaH2QTuXr/EGWX/Wpg7KGEfLRI30pbBgnN6b4TZmorHTnGbixX7Yih6VL4NhL/GVcqXT0Nk5w&#13;&#10;avNjfZykb/l1BmSOC5wZCSI6iiAUVx5f6CrIAUJJeLV6k08cCpEZmwWptq0OJA3uHB8eYNbxJsKu&#13;&#10;CYl7sgf80aJ7Ah7SkhFlQI6pWd2jgIESOsXWdK9Bznd7916vcii9YUw6VnccqjyKNoMyCBJMTtS3&#13;&#10;X0rO/rfE56nbuL3YAMLL20hkxvmqeLVLHhCO5HRomePw+aKCe8ikyCidOozhCC8fHQJMikV5OlF5&#13;&#10;1S1Oracn0EG6wxPs3mFUPDnWeuwUbexBNvI0tU9v93mE0hu1wAbRCtNplLYVMHk4vxtCAUymQya8&#13;&#10;ZzdI3hrn0CyKJV1xOwyFqzG4wiaM85wE/F7Dz6c+fWnbhiZrxqPYhLDs+B7veC3/67V7Qo4S2XqQ&#13;&#10;wWtdrps+ZNpYTLZHNKPw8ogL2QTL0A/jYZsZc5LhbgbyNJ6rPvke6MmEBMUajtflFL6px3gwDsx6&#13;&#10;Op8SyTKCdSnTGz/Uh2xyEUDZLh8S3q4b6RuPeTX/a9W58IBzK23fKQTsp+69mv/16qh7YzWy2S1N&#13;&#10;5e0qkSfd/Vnkk1CXj8Sg6fAORQzAIEmAP9RmH7ZVOSXjQMrlcnDw1vYulzTpwhDo6fONt2XakXRQ&#13;&#10;XeQZHp7ivT+8xwJKKmjLSPKlZTb2PklD9RgJ3hWQaugUy99UFRKMU2c+f3Fs8ZfzwfBqX6ne7dgw&#13;&#10;flvMxiTnTKnYxhS4oZVuidS44kAtN4rPbplhF9hspKRWRqWjS7Hui+QlvIp/GUSg5LsnZungedIT&#13;&#10;4am+WW1sF6c1/rJJHlTdlYoZdjc1YwZdkAw1BURXXe9ddTuo0nm0uOlm9erj3aeijeNL2154Z1/V&#13;&#10;QaV7tfiyc+Aw67OVQK4tzlvjsdnCUMDPOyyaLqRPm/t6ZRMNm3E2pwYTrmilwcqWUnJh/JFWaIgN&#13;&#10;8liByVGuoBRsr1Wt0SEwMxu5hH1NnV6Yx1igZodUre6PxrxCV23RSOvQXQjjOHVVgz18Hym64iMw&#13;&#10;ZJlR4pTZaeFg3Ad3Ry5WexMQsiI9wed1Rkx9Mqacy8QkmNUthZ6SRN94oXFkH7xYDEi7lBP3VKAA&#13;&#10;k4ieeevFqn6T1aG+70z/2/YkmJBcJY2LrHfhAq11r+V/L2vP51vf5sThd2DgHv2wt0nJ/2EU+mi8&#13;&#10;xTwUQMaA+UQXtTFVrPUjAfpjbXJOLD6MplPo8XNtdmu7uAVoQHdZfK7NxWI2TgzYrp99HuOqt1kl&#13;&#10;ge/bDgAjitNJRRJsOUp8DE2XZwAZ0b2rz+H7uGQXV/LIiSj512nw1NNdjhxA8XOE9JBSUtk2XOrU&#13;&#10;CGJPt1Mdt+ye4YuD+mBnNLeJcZPF3JrV8bJg9hCL8fODeBa65KitQZzN+KvNLQY+7bZmMSFjEiu5&#13;&#10;n2jh4yHXeqXjA4Jb7HABCZkclb7s09fV9oe+uNKkhDDLH+xVDnN5igUuos7ZRM66Ho/ys4xkrhSM&#13;&#10;00R4ydxfgdrRvDi+gNh2OhNIsvDleC77BMc2Iw2sUSeRBhZUwoXJPt1m1cKNzp+4iH6NPIks9gmk&#13;&#10;W7wyfI76+IxCGCeBIXcNL5iXblgsSTSm6rwfJ44srht5g5U9/oO0eS/LMdj5aOxBm07+dvl5yvJI&#13;&#10;pckHgoaG4/AWp03G+edLqn53Laf3cEbjw0XX2WkuyD9R6svVvklzgXVvR59xNUzgsGZey/8abTpc&#13;&#10;YCMi/b7fu+e1LseDLvVZIOgZ5QCKggvUGsm6sz3g3soWspgrtwpVMoOUhmQWPwKaa1PDNOEhm8oE&#13;&#10;6lT8cWDwJ1eUWgCHNBv7KPfEwz5emxVdxNBi1mSXnyiL1/K/Vvv80iek3bv35PjSu00T19y2SMC5&#13;&#10;7Y67BI9lJ4Qa86tG+S2Fckeu8Y6nGOG+o8mNj3wc/reNB1Hu+uzIO3Pk2Gtd8QRryScX2q7llG9E&#13;&#10;yUlihM3aQymrQwX3wR5X37SH+rrxtbPmfRuFkvttfdj4MNXn8aB8DO3R9/5ait7bHUHMwO01apPB&#13;&#10;90PbBKtsaNzR3yM6Tu/lXAFkmqcE4+ommIFdhfSjHw/xN+tupeeYbOSz7Bh+V/Lgss9BB+gITNgi&#13;&#10;ZAf7ffr6wgHey0jQoAPe89tln+R7mDYlZKjbuEKzx/1UjcfzBkDw+8dPjh11hye4QlSXBxwN3tiz&#13;&#10;mCQ2k5IKqOQ2k5/WDUWmgPzRA0kfcd1QQVxSZQ8JjYUJxr71a1kPuXc9nqs5BO/Bo2vNKpgXos9K&#13;&#10;LvUJngUxV1m73NPBKh9h7CX+Mnmmy2BsJon2xo8McB8TR1caQcflBeOikhHt4U8dG+17J/bic2y9&#13;&#10;cRzStQl3OE678702JjNAEe2DFpARpTW1RfysjnW1LRq5vXZcVDUOQRCnrs7QKrNLZawNXKtPF5Fr&#13;&#10;b0/BQu7vQNgTau1VDO8UGERA67zw0S12GBSEbrWAjQ1QTfqMZxtpnNj4q00v3XJy0RvGy0oNw6ke&#13;&#10;wDsO3YVud4JnZn0zF5U8S0IDgu5tkhWHjg1zkNoMG8xKCbxxtO/WNY7vA2MA0fvBTex5yGiz9QNf&#13;&#10;IFD95vL+lmspwqsI3DaNLE+8RJgvOcDE7SGr06CGycSI1Nvq6BZSjyXjwsTFwfXpF1CSiRDjEgsS&#13;&#10;XScVD46BoGYS3eyVi+dNAzHkpkbOkeqAbttVfTDDw8uZjWP7sDKAIoilg2g2b3diflgZXc9ix+uI&#13;&#10;vLV93knCQkbytyYxv4IBTRhZt98dD3Fgen+J3guonxCzTpK1NwkKBXmuQCuZZu2hM1gniBsJ/EAZ&#13;&#10;19I2a/TeuujSHwssgrIivcddofvATaCzLv+Ps7Pr9etWzvtXEXxZILEkv0g24tykSHtRFEFTBOml&#13;&#10;IssvgGwJkppz+u37e8h5yBku7r25Tg6Qrb/X4hpyOJz3GS58CfHiOpzXONdM8QfrVLf6oAXCJ1UR&#13;&#10;xReNf7PTGK2uF/KkDabbBBKdf8DArjMIqidUp9Qyke6V/kTokSeK1lDZJMXv6MN9IKdwv8wqXyjl&#13;&#10;V+/4dkxIaO9xzQe1Py7JcPKVKGB4KvzN3XLgsL5AB3JbfBQq4nf3LV33UugIZxH/rc8N9+4NFKqb&#13;&#10;nT8r9a1+lkvw/NkhF02e3NlFL4UOc0i/I/JUY/ZQTa+SUW3eHJKBf6ATJ9pFh6FlRYfJMbyhixCr&#13;&#10;Ulv1LhalmpfPYms6rHWRmbiWUbr6SFgy0qYLgbqD9VcnT1XFO1EZhtLr0I0+miQ445x6NjXOSOuk&#13;&#10;kQSxlAZTB+cB+tzBpCMkIewYKaoon1WDs34KCVsv/U5o1OAycKLsM0uqQqm/+jrVDDUYPcd3aeCi&#13;&#10;GgM30+GYd7PMSFB6jtukwP469R3REAm0csFqP7khXKptQp+qC3xnFvyv0hDlE+hmfSQG5g3cEndU&#13;&#10;0zvBVJfJLgS8FPXPsprMllW2itNhOGdA8pGtjYPTt+DCq6Lp/4P8RrUBtlrQv0aE9DF+w7a5/Yia&#13;&#10;SdcsNMgV9b0vluzzym/wktq/SYe8h/ocGHanEuK7Kttv2CPRqjuwH1wPUT4nF8NHzzpKUUPqbDO5&#13;&#10;wGpGBcW1TjlskaHiTyL7hQPaaQLffj81Z3SoZoZ9VfT4iPsmTBOIGBwr/bO6eK9oZZj7o5MYNHmD&#13;&#10;r8AgLWnVdbgWKRDPdj1pvx8tHwwwoFS6dmrg9jdy+aXTR0KKrnVZloLmHcRHyg855gUmVBbqJU2r&#13;&#10;giMd4RY9mnqDPlsRY9kyGumNGlLWVMvscJMO2+s1Ixt3OIMJmVg2DQPJ+4lscONE3clbHbBESnyZ&#13;&#10;Frpi2EdHMAmAqtJUuwLbx42e0SdXus0uJXEXGlL70NgVsiKiyOwMprapk6b6VldehuZn85sOWRQO&#13;&#10;lwkxQ4/ECTE8vVUy1F+dA0gGeraIn9o/m/Q0x6WRYMtNcpiAvsITXZosDk3oss7Kb6hIVEVJw6ps&#13;&#10;Dfu8/Zb/xtxgypGtjrp29b3Wt4kDQZCdYdD6Z3QR9luPGC5yL0SlGS57XOZ9JU8YLrxKjlpbDMlJ&#13;&#10;Xfc0VRKTQoXre4kYqJoEDxUYaCNbbGuLud1uUTqjDPY+EsdPITysEVocx0O6A68PEat9Qng+bkhY&#13;&#10;Pou07njFmK9aGhOS/6tPCKW9HBPKeNUupT9Ed27q1IVCtusEZ/aUciXCshRFID0hCK9oaUyHFL5A&#13;&#10;PMx/T5V7mLDpCGurMXnp9Mx5VFJlW8ru4ZZ+KpRH6A+l0zGO5qM9oz90Q24I61NCeyoMgfQ3VI9O&#13;&#10;CypQqPtCQoTTigip3KjVo/bo2xcma2N30DyCzPl6103DgkUrabOFZT7gPawY61xAblArNoNyJ0za&#13;&#10;ZYSspxlWFUcggS2Nc+bTckZ/WOO+vxfJXRk8+epckxeIlxtf2zUm9MBe1pU9QgtsKZp+31W017ar&#13;&#10;zPkJXkQR0PcREB8UNKakK9ai5caVFrD21JdcLJnbKbtKeYYjjKUR+KeWqWgCyma1E1DdziqOQB8v&#13;&#10;NJiogDekFV4BcpViR+FFFSZ3UGLdVRIbSFCj9uBFhGnv1HM9xz8VWZ+0gK+XV8DxoMk+IWy32s0D&#13;&#10;HsLITvPDr3iG2+Yn6SMxlurZ5ugqcq4dw/atShZuXBbXn91yVqrDdwhPpo3wykSNdjGS6NnMutVq&#13;&#10;pe8UvqG1HK2S5opuTolChfaRYSLKh/0vn0PZ6ldqRtl3+qZel1VUiLb6VppzoGN9o0uqiWVH7Yt2&#13;&#10;jV1w6eVkb9yN1O7IidO0nqv+ivc5GBgxD1XnJW5CCZwjkOos+YCOVWfQuSYlH3JWNZj0BKwCILsy&#13;&#10;IK7K3uivp0wRjSRLhckdr5OCVgU820jikJWGaGniIqmNn4NzG7EIcgTRic5h4v2x5+Dq52j8ok+I&#13;&#10;itGqndAaTAW7bbZw9Bt3P5OsoHbQbST7WYUOZrEuQNTDq8FLOyDn0aK3PNQZwBpr30kFAofRj4fD&#13;&#10;uPFb/htvE0oK/9Y3lAdfKvIubxO+75OFzwz68ls7yuISEXII2hiqRRaVD3VMnk6tnh4ui0cUY9ws&#13;&#10;WAf6xi6r4cJg+4wsnAIOLA1RMFFxLx2V4CvxELZ2w7pGmVBv2PZZaLLKGvx/avfYH/LZOiHizxhv&#13;&#10;7SEx3oHVis36q+8eCrwi9G0k1lGta+G2WAd2OGlrTyDSgYwEApA39Ct4IHZfh4lIrZwilf2+IqxU&#13;&#10;3Rq4ApQ+o9niwoxriC+c37TUV6j8hNCjX4GZkb7vt/x3vO26wVkuDQS/tcMhbW3sscc1LYwlhgpn&#13;&#10;cznhpnie5Jng06p175i4rGcLk/BJ8Ewsh1VfJLXAgR/CVIsuBDbiwFBg+lDWh9cbWEHL5ivCO6Gi&#13;&#10;OIEJK8vbqIYwjfY22ki3a9Lb2/Ug7g0BOqwOYjRj106C3e8WhSg/BCs3bL40Eu5QvccUCThlH+1n&#13;&#10;CcPg7PQl37p1fuTp1JXVX4HJVK9JNsCLcoxxALk2Ae1IpVGZkEgNCuOL8EOERM5oZdZS/IBHv2No&#13;&#10;qqmjdgOvQTTonQ9HNYhqFTshHcFUh8/OVkjcVpwnrQS1IvTiTQUGDrWwIiGzW0WpeMUcwMaHtPj7&#13;&#10;iUXaXYXSjjqVJ0RWgvVJ2HmUHR0tE6edQ0ZqwllRSyA5mBWBYzxzZa9xqsRuoqlRUHjunFR8rp9F&#13;&#10;fVUlFQm3aSngbylqVXPAGKl7vjvxXdZZDzM+s+AzhKntV2KM3/LfTt6cBY6RTj50xty8Kr+1OxKp&#13;&#10;jpSzHY0XTIGpjhSvoWol02JxCMIyOzRdw7FPhDLsPkM5BCNeqX7oWKl88MH16Jh3MgabuAYfT3XU&#13;&#10;fCJGyNuiqfrt3ernQVH2JVuWF5jKnjclh6q66kshWhpNDC+7uYMJ3Xwf2fW6KLurC8Y4NIXHpWFV&#13;&#10;dxdXewWnrM6OUA4BUSwSK6xQKsblqo0cL3jlU9cwN77bkcjbrzp1p/2pkIKpEkQh1NYEzisUg+p7&#13;&#10;grNHdJFjFpnuY7HpIeG1ETCrUOovw5yfJb5b3fU4KsaE+Aeeh0S1cHbfMP6IAN7CfFyuT40Ab/1S&#13;&#10;O4mxG8b2I4rGsm+6sigaJ5G98v3jtK9Gb2EGnCtOSLHYN67ooIV9QROsLHwr8nN0X+7YN6WD9YOJ&#13;&#10;/yG6kR/RvvLXwlsr/bIqa00z7cSnUOCimTZDsVEZ99xE95gzmORsRPIPsbf1XgBswkivoC3iEmKV&#13;&#10;7yPkFuasyvg7R6nUUX91+iSO7lt61fy+CjyycJwxo4rjxbohTh2mMcGkCOSfrZNcx9A74S9MOO8n&#13;&#10;K3NbXby2XJBVHiI4XHtD2Kw7Zo5ggj2nY1/tv5zdrlT1ku9B5pj6N4tr4LgSUZziFreltQkqiiLM&#13;&#10;btLE6/cyslOYmtJ/0tnPAXqZ43uJtdtPSg2c+dOs/LIUfM7uCqbr5Kr2rLTTcB4rGbxTwhFusU2c&#13;&#10;H6W61Io+3C02SHf5HlRU9vPZTs35OnMaCWZi5Qmg2klrtHVY/T24yCP1TG6kHqU5WydmZTgYIPjF&#13;&#10;O4UHltqtRiasd/FrKf0ocHvXXYast2qhSGshE44KcrbDvPrviCpHizFksVyWp3RLkrrTFwnqKTae&#13;&#10;SBNUw8M7zKufEv0ieMJd9ydmQ2gM+KYVSswwU7T84o9VhCuSe2Zw+mg/5Xhzgpg4aDkraJTOwrn6&#13;&#10;nUmw4Sg1JAC7p+8cgfzhNQGPGIjXp0CEt5As0bdzk4ipFOz+UC77891EI8Uw7TCbhMyYRXOkDUXn&#13;&#10;boohLBMiHhyCV6GJOzDhCWbxBNWWz0JgQZkwmsousB7wmnWWQAimi/Mj1Mp4MsFfIzvcMuTEPGIB&#13;&#10;datV3uJUjbuhJkpvwx8BD4cME9XSNAVe2LeMhp21NRe2GVZfxG0xgqw1VZ6+aFpIQ3egwOxHjeon&#13;&#10;2m89ErzjbYtcy68nAnco98pcbir8oilTzaTqJz0ivFv3FsahGI2eKcUpZlhXVX+Fnqxab6fEQd8F&#13;&#10;kSTBuZJMNFGf/cBkOkD21YurIOqvAEjDfhdkMNHCb0geQDjGCtm5Ohs1oXgR9jGR3TsgCd2GABHi&#13;&#10;ls8SKEUVapjjyCwP0ULiJJIzdcf+gAKdIjtGWgdRcEsCsO2kZFTB7HcEZ6e4eyANcY9azPMI9tEe&#13;&#10;oKqNuhPT+hSCG0TmI6NUkPCxiHzahM5Of8orwCCoeqzOtzRmrbOVQlWYuATC04mK3TWJQ5ibkQO3&#13;&#10;2Injs2SKVNySaeCkKXIib+h3LGV+FhqqdJs+e4225+QKZ14crjPlbCC1KmnmbA/V8RXclqQD3bXe&#13;&#10;OValmvrLx5NQvLfssk4shFFIJ528wiShI0y3m7ilAkWt8RqZmBLGfuKYQ5L2hxiaC0woLAznQWBn&#13;&#10;uFXdp6kPVlP3kzSGcexRKhfcJoYB62sjD2GiEYRZfD2CWBAqE2t8SGmfFbfI52D942QfwsTVFVEr&#13;&#10;AkKL0MfhSCiiwbwyRjIb8EP1h1JktzRkGWhpQoJzVn5jjN/aUhyOGhsGTWEuC0cWotvWSQzSQEJY&#13;&#10;Txojz7DCyiiHeOizZKmNYoJY+ICJz9vX6D4M0+sNrBAVpR6wQ6OisJEw8/Rb/uu3iRytVJLe3uKQ&#13;&#10;OWFGNggtw7ngUB3CQizAouv1CuhnREv6Lt/kwvh71Sy0ndoLp1ChYbj7rylGxLycp/yw3rdgheJ0&#13;&#10;tW0VNALgTxS16z54a1G8PRKK/M0tDr99CRY7o1FqQundIjVS1UkNPJxvyQVExQ1f2MPr2cNkO4J/&#13;&#10;XdVj9AfbvdecM86Zeoa0CSW/f4VSf/mMznONG3TxjFJugCuhffaasocnavQzAQl3OB/nLTB0Tdkj&#13;&#10;Zqw7bLWU3cPBMylK7erZ2RknPdO1sETHXyxMnPBK8JVhYo0zTlMvsuD7hFyBeAhzysCrWcd14BQi&#13;&#10;tM9eDULytdViWEiQPm0eUXew/or9JPaKydBHcg7rOnEQOdKn3LBFG8KgCCcHPQ5HNKhC8ZkxNLRT&#13;&#10;hzXQyD1Pv+W/fpslx9zkwhthNL/mv/E6L9NPoi1FUfMueBPvu76OuuXXyftZxM36+gu4ZA98gzIq&#13;&#10;8JbX67o9JVwVNrqYUx80KIVsKC6g6jNQSnCtRyUrbWS3K9fEwawKaJ0lPaS+j09yD8STOFDfsJBk&#13;&#10;CPpuMyWUVVheFDmelvuw6S6R5qLIlg+TkOCQLMBsKnD5BI2F+pJRBruVcXY64KpDsOL9WNwTdAsn&#13;&#10;Ma5/WP0dqgZEKBeWHk9Z5w3mg6eKRooxlNUuH4Y1eT0yK+tqyW0kUtjH4v7vOvjZapV14p3B31Lj&#13;&#10;y6qMoyds/zCWyOIZgUW79xDTu5VNgNk5L3KirGZZD36C8ORTQyOenPeWbjpsb5+U7FKf7kpE9VeQ&#13;&#10;lK6b9tHlxCyKJhtvTwIReXH7Alb95kLTHI7PQyS/lgO7z/jip8XnSygvPnxxDstCVraFWC5BwKju&#13;&#10;PANLb3Z7rri0fomWqLOAOwrpmmNMm7xahJh7FKFxEIjW00OwBDZcM8kRqTWT5AqRVtR3j/rFJbuR&#13;&#10;W9Mx3jol49lWdsMO7MKM5Gabg6DKGOTX/LcTAWKLjOfOkOmlM2Nwfm1HOQgo/OmupKDDbOGhcEC8&#13;&#10;Cn3aNCqiejDjMj/Fs4fEP7FSNOq5r5wkIIMN9PiyKO5yLZ/uyAjWxJY9ui4lhTqHRDVhVfFmD5Dz&#13;&#10;Xd3ko8p7qCtrtxp0wkZJC651RCbKjLJzGa35G2h7+bQCtv3THJ6lXI3RTf/QsSCzC/e85WTdvfor&#13;&#10;CADHkjM6yRRgUQtkKDTy3zk1SM5lzepnGiiB/T2UamysGybWlaMxVLqFLZ9259H3EWAWJX7Pf8f3&#13;&#10;Sa4KgSydu1sGj30ffdyrUMMoe1/83S3mOK6uwFTCUfS3sUyGY2LsBicj7zzkX3qMf9bEhKzpLOeM&#13;&#10;WpDJNLMPShMhFpnwEjpUmkcjh0an62NSsoKYMCTvQaZKxewZz5iy6ROjJJbXeh0E5JeLvkAiPCGg&#13;&#10;MTFKK/YcbY9tksEc9oJlqfiuQE6PW/exIq+Ugq8N6CcEBv4AL30A8pz1vDBrbmS60E2x8+rmBzL+&#13;&#10;iCAD2pRM2q2w6q+gYzyYQmGfNaeragZgG/XVn4Z3Vfcxj9H2PZpEght+L8ZCvMaXoCzoTGSgqF5N&#13;&#10;mWM0JyP2GZ4Rce4Lbft0jdWSyBPzVYvUvsPp1D6Ao9aYo+FIl70tKSYwRmez42JoOZSFbPAog9U+&#13;&#10;Wpmke4pcZ6oUr7BiUPfJFRMtpple3x+XgKoz7MWOubyv0mvPiqsyVn60vg9bHphTd/Un+GPdH3nz&#13;&#10;lvk/gOl59hULrZHnhWTgEgvXKdQIce3l/gOQM6H7mr55AvMxwRarKvJyAiHMO5DL4Qbycg4y14Ht&#13;&#10;VENl4TpA9j7WVdZfPg2Ye+HlUwafQv6FcFGyhkYgE2DBNt4vqCD4HcWD3uEKq/4y5DyWdL4aOUFL&#13;&#10;TJ+WRrBCbhZZ8Kyb2NYBNt/Y8Lv8mJyq7s6aZJBRgtLSjdUL19mvWZdfGl/4FGvQgo1Mm4H0XJlM&#13;&#10;Hq2c4L91n5Xvuuxzgqz1VcuEibUmA8H92n0rnRPVVdZf3uckE2mkuSQ58ekpcHH/6oKKQoDpZJB/&#13;&#10;qez9G5CnTKTYG0Nz+TR+pyADqrSUZ1kgJ7FHxIMGUjcgJy7EbUFLrncRXLhOX18k6hQmSh+7p7OB&#13;&#10;w5BuJNgtcR10tuYJahtJoGuJYKFMoliFnCLTUGbIObaTIqpGvDVyxqdZ1Pg0CXbt0+NU0YLEPZMI&#13;&#10;SJM8eWOf6bmh8pG2KLY5GsHOTyt9OFDyPQTYlbL0GC0iziROEfnOj9dMOAbCCchKrCsepFbpFMko&#13;&#10;qsyTgpYprF1gbcjqzHqDe1I5NFI+VIe5sEdMSIcs0t3Yc83lMfi7tWZlKfc1v1LP43psOEakNcRj&#13;&#10;UrYW+Uwk2CXSRJOJKdxZM0EP6+bIyFUAZ7sZLZyi4Iptnruso/mh7kBWr/XYZ8KOK9+Gp6tYqxEg&#13;&#10;atqqsnDOaOMej9Wv0XpT5Zf1V3BPZaJac9x9mkZPcI8OeTMxTPaIGCoVC3fFDdp+CtsYsyaDzWYk&#13;&#10;L8X9fW5Rmb4obrZcN1K5W94MKihW0scSssVLl9rpa6r4rb+Mbfi25TP2xlLTQppRi/m3icm9uGhD&#13;&#10;6uFpOwr3cFySdNEMFq2a3CWZVP2j5CN1YfCwls/7JAP7ffiqvTD+7n5l+A5sxJEwoHBHYUUK94Y3&#13;&#10;Gxmsi63qY/w3hsnKuvfmsrI9ZEwjn9qGtAUyMska5g7llLZaIt3eTXQHu/fR00jwqYvSZnvNMP5a&#13;&#10;wsPDNG9SDW5ENSGUhE7kwirs6PAZXfXokItbvjrDoBxM6thh9Ta7wS+Q+ErI69SEFK7dn9g6sgC8&#13;&#10;kUSoFt8iMQAW3UfD8ZjGOb+ArcMFYywJ6Oui6B7jsIb6Cdc2DYiMV75VWzEP5SwcS2EatL8ybbOk&#13;&#10;JUWGT7PmQAltPckwL2RAgwjXq7ApjPd5qtRcfwW/UOccsyKu2o4GOUPMonS6pR00TlfDeqroo+Gb&#13;&#10;vWm8QquF/Zp9rg0TiTAQyQ6PIla/t58pPQIDRzjjMTCXqVBy6D6PxKaWUl14IkpohAg4KFFVe3b+&#13;&#10;4c+uuVWN+NI4DCuOKFzfHZX44M+uu0MvseA8Oo/hCbxA9tqNI53m7tlgFLkJ3lO/57/xvu46GLlQ&#13;&#10;hBsvPHiLU8XpQlrgm/pmaf32klKjEc6hHeISC1J0Q74ynVQYRGsTt6P4daYE5+IeSLaBaLU1N7/n&#13;&#10;v15ZgYLK1PY9SZf9yvLUkYO9ScCg67pwQt+VmAo24Zt34gRcmuZLT9GHgdzOxISMKAmfs2q+6ERb&#13;&#10;qIXQgdvtgVNummzEdKGW/ZoJaZgQyfonI75+GsokxtS3i93qtwLNicE7HIDDj0kBk0ZfIK+7Q27t&#13;&#10;yN5DO30qgoA/C/4VkyBpf9gq/q7/xu4TH8IIifcR8KOZkd/z3/E+OOiaKnkuHE1zJL+3xRx+IdF+&#13;&#10;Rw1spOu3AzWsypHYdpP5oq/Bn2U3tdEqBr7D+YmmqnNIH0tAd3GMURhDwk48Jo6yuBJfEAQOtR1N&#13;&#10;j9RUn426Sq89cEQ0FXkSHyVk3ZeTTtT6PngPw5flEWA1Tfq9Cs1QdMxjJ/D4hTwcOKUqXTUTbeGt&#13;&#10;oWflmspbNUx6hFGwdkKNqnqI6CdkBl92DYRn6r+eI6Xi0UpM7/9ALKzTvN/zX79fZsVBPaIubHc1&#13;&#10;G4ulKkBdzqUafob6zFG6IqpgX7WYW0zs94DivPAr8GnqhCovwtHgNEfRIamLdWJS4+Kswuuj7d6F&#13;&#10;I+whQzGRkEQIhGqhklYIa8NmCF6ElKF5T4WMWhtxc4QQLN9xgwpr3R2yi6InP7upSrzAlN/zX+8m&#13;&#10;SqylH+/PaiS/V6HFKLUycg6rVLFFM6YZg1U5UiBowlM3m3CNO4nyGAryHCssz8AwX5G21NO7GOWN&#13;&#10;evjEsjDfXq8kDTLbF0xUaIbynYpUgk7V5bMmJOD98o3M8jehlpQ9e04bE0sChFiUu59RCzmmQ8Mi&#13;&#10;4TS0s8EriIEMDQtLkz71FTJ5N+Y0dOW90xRFyTGowH3NcJmlYo/HTCzURsqaIwdtToz0q8gMouoZ&#13;&#10;gWtdpuK37iZMG5jBGTHuw5334G7yPnmikXqCKjlrd/1d//U+ikTH9+nxahrze3V2HsV+h5GhTuiB&#13;&#10;xbnUjCj47BLJpGgUkzHw+DAmHoCs2qgYCyMCN3BhQ2b5fNrLwb1Q3bIk/0i3j9FoTIMnV1j1V18z&#13;&#10;ghCTwmO5bKDqauolyffi09B+T6eYE1N/bT+WF9zVcxVW/WXIVBOE04CSeIriC2cG13hRxqcxsBeU&#13;&#10;EOEY6VCqld57xbzfhonxHN2R6JqFifS4tFMQ2O0yeV8Z0gdcBPok1BBSQ96kGhGXt8B1GT2Tqzhf&#13;&#10;IQRsem82+eMP6FLLyuhOLOdHk7AAR6IsM13fn6mPrfKua13pBG73DJ++s3EYxXUjy9SRkd4zzsLS&#13;&#10;hEDmk1PeGU2o37pDhVV/xc6R3+yqgpd0SIADlhOiRHsrvdR+gLXlsdqZdezgyX0oy2ALGclNqxCP&#13;&#10;pQK7rjkltuJuIn96nRg94QwZr/GdhED6g7vGWG4ubKW6KJhCJNgIsrLPM9MgMmkXK4+ZZht9JI24&#13;&#10;c55ZB1f4Dn2+e/jHsaftnh16283QTUgDY+DE3Lfit/6KfUYbHW0P5k5NyDjazCi/Q1ur6hyckdFx&#13;&#10;dnDoP+SlX86C4hBjj1SS5Pn6Pf/1HJXlGtosKSFqHVx15v3K8B9YyaXLT+RozpWh99oAI2Cg1lZl&#13;&#10;N3XbRfAUYoLqQtVhVlj1V8yXu+4U+Wy8QUy3+xsGZLpoKG7aH8PjlkMtjdIioKWWmgdWWAuOMNrg&#13;&#10;Qv6o7JcFR+v7ZDzMndMslvcrNO+EbG9PXUgrChl+eLpmXchhLJwkaPUPCbyInZ3jlGDQN4PhDBqY&#13;&#10;n4bBWbHe0SkeSrhfhzzI+PBswoPxGcSsTX0TMmaMdYV5BNJjFTF5tDF2CDkfvs2aoS2bWui+y60Y&#13;&#10;VKnJyvGaEQ53sI3j33YYjTK5CEw7NRelJqze541wUFGDsY1veZzvSlP1lylsXty2Ze+4WsahxuVd&#13;&#10;dULaCjOxAZmJ35B4amUz0LkTLFmkXVEi2WHIkoc3+AVufHdRxWFmGpnYxmYetI07t6YBMxPo0xQm&#13;&#10;UbuHvJx/3P+YBEEduObQ7SpPXd/P508qbKOIp/QXvFR4qgOK2OIirGeFEtU28KA29bFwBNnkUdQv&#13;&#10;PaCZbekIkxUvQEAGv4vgwjvilqJARq4tkEG5Lct2U41XW2HVX+b+pK6M/aAsrjcJnotiq6NDnCBf&#13;&#10;HhM1j0wBpUJQjLblkcvuEDhyoIhR/O8p7o/WO6FACT4n/u52ZWSoSLfonJB/d0obK8O9NiwI0lHg&#13;&#10;PoVppApCKU/kwm9XtodM3NhOSZXq17Ajje5GSwo+jYyq7Ap/o6ITMW9P7IwHq2/WUIA2i8JCH6xu&#13;&#10;8xglY3D/8fgMcrrGhEWhgFQShRFgLfVFqQamxgZxIhCXizUzB0ycc2xjCTofCsi6jbRsZCqW5THT&#13;&#10;WCYGC7Kvdz4+XPOs4N1+GiHozUB7w3KrE4MM7PWcjy+QTeNxXqmS8L1bgkkL+8CU3/Nfv88llfZZ&#13;&#10;qUEQ3pjKObcUTGkjeVSxXVJGK9JaVXkwSuWDd/fjOFpExodveu7IZWV7yNux6dNcYBWMchLKE49P&#13;&#10;IRMS86LoFNP1gPRpnCyhRUyGkB4T1Ar9ZR7qQ8hQv2mQWmCUgkIo3EeLSFgZwoSM+I6qXIXL0LJi&#13;&#10;hyt+66+gDqrelT8YvEbG1QKZ2KIF4pWFEsmb3QpoNHDHYv+GXBVHFshDjLFzUVjsQ6RdH+PkdEcA&#13;&#10;1syhv6EtIj2dn8Zx4FhW2iYNfzSy2z2eTSnS6Ms+r6eQGAX6QOA5zdfv+W/si7odDUatG5bND/3e&#13;&#10;djezYCG+r4bVWQ9Gb/IFaMhyScf6GC3aUott5c6lczqChcr/0Nd3VY10+9wgs6tilTsQIZZ1HVHn&#13;&#10;UXWV9VdgipDecH5KpC+ChfxWtZvuE9s81hUMlrXj8VO7icpE4ow/yl49wYPF3R2ra3O0r+Xx3cRJ&#13;&#10;PXT0gZVxQlJHARKbIePqEVCbpwETptA5+GVlW5ym/jg7dZNe5KpP6Dh9jWpUPUuYtqo8jsfIcmt3&#13;&#10;FVb9Zbqfl4Rxukz3Y81Kdh6LkmlR15y61jx2NreQsxaxO/ZJTdg9TqIeERsTO8N26mTDrD12rhlT&#13;&#10;ZmL7yq6grSEcBjc7g4yUd1KruCj6e2EI9D6cfrzNYwyRwS/G40PIuBCHf+S6ZtJL5qevZEC4dMpL&#13;&#10;sufuUFjWTTY8Ut6W4QxDFVn8bE1qmfTlBvVJrjRVfwVtZx2XTDHFkgp3ziwUalvMFQS1L6vA0wDK&#13;&#10;bvBIcD2lvG40r5DJaXMmOREHfAFVbHDDiwuEiMTgmblxnpEoamDQeAFh6rURAlHvYSjhjVbhTEYJ&#13;&#10;WVrqnd5Ho+2+uLFmAnzOucUdgXCqa8bxN1KBaAilyr4COdXp616Gbs2c0XYJiqFHLjoV6S+DrVOL&#13;&#10;rsreApmTZBZHExvZJjw+gqxu5m5/p6h2VPuZk5DkhUQJdEqnrAED5d6Bso5t8o5u1WeobQlx/rZT&#13;&#10;hKojz3FCVmKSH0NB3Ziej3NKAG6yG3okO6sK0oDM/Kt5R+rO88HDKPeX1zVhmzbF5AfFaJhvVPGc&#13;&#10;YZtInXrCtjXjz9Xl0uXTtNP3mtXUu8oqIj2klgRKyBYgNHa+z6TNoRIH5G+45K1CJq/LRej4HoBc&#13;&#10;10wOmvIH+rzJaetkcLZmyMpVrqyAu23brMdGEj91vRWt6jZpYuRABGSwF/61Q8jk4dpxLcdpj5RN&#13;&#10;yMoaic1gK5RgmDeDlpuDD6lipassF8jWxzrHVi4XRNExRVxJ/TX7WfR7/jvfJ8XD7wPFZ9fv+a/f&#13;&#10;Jy3D2RGE1iOow6z83k6OkMcm3AUUPFwrYXEUIyWeL+IfKIxPm68+N233oZM7ujaWN5kWHoul2fnx&#13;&#10;3AP4lTOMqdgPo2U+ZuLeQWamWxg6Nusq6y9jCo+huSLTWGxzcg5BSUwMT6h8pWX3yRp0oIcsZ8nR&#13;&#10;Y8hK27Yhyi1guoEqf5po/rAWQc/rnq451vwClhoZ85xEIt53IJNs5I2knZAyEgtkxNpg11SWLaf8&#13;&#10;OTE955vgHZZSc7xm/Gnue8U/yC6rp7wx+yBATIFozDbWjBzh6HcKI4dCmZHnkJH4tqywT9XhMa+Z&#13;&#10;WrSRCEMRpLrypcdwHB4b8g9k6JxDJkuGjATLEd3oUrBNIgyfDgpTbGvRzkiMVDZxO1VQZ9x1d+Ev&#13;&#10;O9om6qXMwhgLm1n8TmoNN5OhiNMXlMC/GR3zhiCiPvEQsjx3Hqubwco+Q9pkonhi1+Qf6eX2lxH6&#13;&#10;E3893WdikLRSMTrZyMqkepAoIKNARYm/KYxyR6LdMe+ZVHG2Zm51JhGpY1t2btc1xqfRgYThtpEy&#13;&#10;oRdsYy4NL598JA/kFW33uVgtY+yATBgGEjRkf3o+zl6+MfpszWhcMy1iRKbSp8VSDfkS11KfqvFY&#13;&#10;ZsiNU6UyE+/z9HxMyKpG8kZeXRzk+s8o+nh8uGY4yYzlXdwj1JyNaznUbHDhJBwql/XgAfFmnEGm&#13;&#10;pwzcwOi8xPIUyTOroIZ3DfUBbuRbzseHkOFMI9A9Zj2wrU6bM8hol9B8rBQHn4ybHiNyieeputq2&#13;&#10;ykG06N9gW93YLN3n47M1w/3Q9ozty4HlP+D29OMLbcNKaHIWj4dj8gLZ+ljXRhBC6L7+6HdcAb9m&#13;&#10;D6/vy9k63rdpDxS/57/+vtp22cuAM23YQ37Pf/0++VtWfmcGT/r+lh+hyrjhH3F8BXmKMBXbHeQw&#13;&#10;kuIGtUBJ9GgKzI0csAvm9pBlihrr19wFUiaGzXZNbCMyNV1HyuE6Z0ekNukGgM7cYQDVMkehxS3j&#13;&#10;p/qR8QFUio79FGZ8Lu0Q8EMVw1e9lJbD4iYn0jEqiocKJa3SKMR6w42LcwWR0meMXr7U0hMHlQbe&#13;&#10;NRZEOVw6qVKvScexNiSR2G3bo93FphhMCKNr6WQDW5WZ08HC0utq1XDOxxH+pDD4qUqhimcHW9U8&#13;&#10;ubrD8TKxZQH2kk38Gh3X4YmbHi4SE9hAf1gNIAoaUX+j4yYuAHav6Kt4Ln1LIOnD91YLW7OMmZnH&#13;&#10;PpyqZJ5IhsPVveUUjCmPDTrbW3bHR+SauozXR66IIKlVqUPeDpGqtKDuAzoCC5W4Wprj0Ph9olWi&#13;&#10;smQamxXhDl/UWLnbrKfezSumpEM2SHCMlSfg/sFQGCyjybgyMQjcp4jUIOXCn5IzbALt1IvCy9V9&#13;&#10;D95hVYX66ivcwaCkUBb+IchtjIapnB8kbHSsCC/qyp2pS5oxmOGIHhPD0/rcJN9y8fZrXiUYarl9&#13;&#10;UmTePJnfpbuZR0ZQzpD0d7dyR46hocnKiiuHFbHOR83irwIRkTwqEmYK7hEB088BRhier03a5a3H&#13;&#10;ltRnkOWlw6LsFDxynsd24ZWYqszmMeQ9MoJG2vEhZH1uoBNkF8HGmYTljcdCd+aceizfVMzbjw8h&#13;&#10;y3Ab+lNbYD6WTUEfj/3pgRJmKj/N3wRZDViGNkq8o3JeEqXxgY01Xx8TgR/RaKHn3FtENwrigGPW&#13;&#10;l0+jfqsN/kNkQFYRN7r68T0KI1LnDkk7PZL7JMnUXz89sN0u+fibIY+7JIB82Ui8dSP/CrU40Dkh&#13;&#10;l8fEOs8VSQJmOK8tF6458+rAPDnJZWLkr6oKKzbjHrZLdF2ns54q5CRqX3yah12DGmtWPcLksxD6&#13;&#10;njtvuac6VTqgsamxQYNSP6a+qGEQTMjkqI6J3aw3IZCCZ9WflluwsAqZjI5rTXfQhEwG63AyyAS+&#13;&#10;sc8I0VHgthGzyhu1xkN4YhXS5Oeh9cS88Sjc0KIRcCmvhazO6lgmWsDHTUKQY413EABAK/ShY17d&#13;&#10;m3nGPWnLqK5IfSMv5gpTeaFEgf4YY2ZJMlISzeCew3V3gWw5HRYsKUMjbxUdOm5gYZTf81+/TzzR&#13;&#10;OoqSQrqbLr2/pWCZGz6105gahFLciqSwLkeL9m44G7xwDvUN7sxm0GrZY68OTRXRWl2TwK6HmqaR&#13;&#10;wxqbBuQFp/s1cxSnimpKmGsm2dgoEWtZ6QjmNHVnU+EhZLrMjOTBi7VNC0A+bRK9nh3y2Eft6HQC&#13;&#10;nEGW32zkFqLg1PgFvvuUGrV5rEvHvBl3+QU37dnm3rGiefNMKrobmyEZNnTnwUIP1yynuWeNtVsN&#13;&#10;Ua5BQlSOxxIMhYUSkXeHZ0r2xMrPLRWV9QylBiOv+8THoije9bVgfPoisIqQHo/P1pzuktp+moWM&#13;&#10;Azs+PSeW9Zbx+BAyMRlb2BvfGdX/s+LoqpiUhN7x+AyyNscm+LRCxqLoiz5LK4bCPh9jhQ5//FD3&#13;&#10;zyCrlePUbeV5KyTEaZ4s7gpZwdFx3O9CRvOYdtsVshRtM2YpW5W2iZMmO8SPD9csY2AcmwttExih&#13;&#10;6V6w9WtdsbjaOJPDVD6ELNFq9ng9z+T6EN80ZB/Ysc9ErafO8zBtL1KVUXib/VGie/Ya+D3/DSnM&#13;&#10;pYIjKDo1Qtbn97YSCceQtqgrECLnWq9B1sUI4jZ+sTzWarxwkVl7fIjTvF1j7EAaHb4mygeJjsfN&#13;&#10;SB+QtbVbHum12zcP5Q6JgAZ46TSyvo+WMQTyUOCfwil9wug9Z5xe2DspH4TD/Nhq/1wZtDliojfp&#13;&#10;VBH5oQ4OaTk/DU6dEjPF+Hgsb908IZzTG7p5c2z42A/v2vw0mzmO7lX9oIAgNSOwZ++MjkjpA16g&#13;&#10;c3QqmJAJKw8me9WpaEWI39CjrZEdQkYfH9SP27P6F3Anj1w42Zi1ilDZ5OYo7YqgcxmfLmbHlcqH&#13;&#10;C4ele+VQjGnUqNT45G6Rq9f7gPyI/vJHyyU0x1UxHVPUJa/BAvqJmI+ovUVdLdekYCHFWGKqw0Ko&#13;&#10;PKn+6mcWPwrVFx56CSWgT471jHRYbz6ZHJw+j2W150aCWqN6b2kVFL2ix4eVzuoPX3I1wCpWU4C9&#13;&#10;lwVCb3I1pWvseCaQGCzFvkRE/BTXbtlbKpAH21GKVX96tLdYtzO5hDPUswoGWBw3I+wFnVfvN3c4&#13;&#10;+JYKXQ8CsraceLe3WI3DMa4qtup1JIlwhESV6l1JSn2KzZrJS1D65qk7fz90rBY6sU43PzyfEiuJ&#13;&#10;nVcOyQ2fDTcy0duq795mPYTMfLw2uCBSZ7q4i2RMCNucSJ4lWQqKUqecTnAjV2qslriH5Qm5i0EX&#13;&#10;ZyQFcmxkz2ZT48O0UB/HCx9ZDXhygOhi6UnhYTpnjrRIoqWshxL/KHoxyxl22Q7JnNuxQagHN0iK&#13;&#10;iIL5EB3Voi3JWC1yxXL3mutdToH8aedi93uilrbqyZRSD4LE7L+HJ1vL3zzlxI8DhN3Tw6FHe4tB&#13;&#10;PxK15WSvu4fLypdLqumqsgfypKDzAZYT0eODZ2DpymjLgwK+JckSATNStvCiqOY1gVWLAPuoSHdQ&#13;&#10;55lTdqHkOB8gLj5QjlT+MImkplUaXpI9U55y2YY5tjwsfYOOVqs2r9ZM5lCTFBFn9zJOvTTnU6WV&#13;&#10;91OA8avOKeerRYmMA6TsqGpY4vx1b2fA4ugtcSKSs0azQXmVb4RMcFdTERAzJp6IbvQQkhHzPXY7&#13;&#10;VqvEyeBhMlhuULKyPcfuIeWrM5tyBa4yjEkRaa0pKt8pAdZgERo33LpUuAx9SHc11mgclXMjGCdd&#13;&#10;uYYNCPUrjbxx7Js549L4zM6ZOpSRkUzaxfCfyyqpKTdczTayQeh5F3b9ESXrbixnlNEpVbWpaW9Z&#13;&#10;DLBiPTDK6sLWtb4WfATSEc1bSq522zdkALtgnu6Cmncnf7/mv13FRBiPLrzKwxosya/tdBdxeUtz&#13;&#10;IovsZ14UaudIAiMCTz5MeQqmLS24xnCa9hVQ/RVzRZpbFyMfYrmdUFc5GpeI+qUroq70tF36HMv9&#13;&#10;xjkhgvHaCi9OqyUtmvuAR4QNTCwdL8ukOGOdri6UY2THOqn+8eEi/w5/6eNbSKGBA67PpTeur29x&#13;&#10;qbtretiGbHXEVinBloSJ+C/wmXY5LLqrMCLiOGqQPHu63IHVBYsR3iXdnHzCAlZXLUY4kjILchWK&#13;&#10;xwVOp1IwHX5pk/jOAy0VUMUlV9m5I3Id5Nfq4L4BWD9uacSNEBgWdfk0mgiWi8TTDSCZvhX/DWaO&#13;&#10;LOFs7We5BYvADO5GFQnIKQcH8e++VJRjwH4rWAgzdD/8IASFb4BtJbcdr+26jvph5ELIRNJSSK+v&#13;&#10;uICMQqMhlIE8aVO+0Pd2tRzhEDBqMYArLqNRZBcVAerIxa/6lLBkF9Ryi0Yi4xFYqH1cHaFW4tWg&#13;&#10;I33YeeCAVSJmBkt1z1ztmPIRWAx5e0RU6qdOAUkOUDrofFBkE2WuFazanXZRzGbAeW/srTjmGKqo&#13;&#10;YwGLe8hIxv21tMoBTW6e8hhJ+SDF0UGZjv5YUCi649rlZXkdURJdndBGiAg8Lq1eQorcQdNYAGwH&#13;&#10;Q1/LYQP8Vf+NyXD3Hi0R2usglTP16OvU1kht668jmo5uu4EFuDkfW0ztSeFoLGpc+EHhDswi4x8S&#13;&#10;czWqrlrgHMb86nmpi+JedbwjfZbM8funFkUiRjRcFRXRAGPBQYXVEaerRMLaIDzarq5L1Kpbk6Pn&#13;&#10;t3yO+MbKouCePtekIpDuc7IoFKFwv+rCU3S1ZZYLDnj9Rc8M4HWkcyPrRAfbReVBqBJVkYanz08S&#13;&#10;2KqKmqRluArwo0ox2y5qD7ZdNNioCgsBf1rFFv2YuyJNzx8wtzwlATIoUu12u2VwxHAwI8QoGlgy&#13;&#10;ceLCgTc/xgYTBYtMFSQufvPCjhTRiSRBeoTBQXzM6vrqL3+YPL8Q0sSdX1dFmoDCWC34X0wo+ULA&#13;&#10;Tp8yStoNGVZ2DyfxurfsttGIrKnOakjUKSq39xb/edRHpKEDyerD7r0dRDOfskGBqbskxc2BCMRO&#13;&#10;UldKxjZjx/pTFLtqlSNJIyuGQ07vXR+0upn1V99a7pa06kbCPhW9mY6JV4XHi4to0MPrQ4wmrxSc&#13;&#10;3JBf6DFhtHGxBf1vy2dR0qwPknS4JBrQzS/sLjISwfQ5Cb9mbTFbpNNSm8EBNiXhzVqyVHAPg8+G&#13;&#10;eIygSJ45Oq26nzU2dI40pXBbpclo8xB8erY3YTasxGxZc2EBaqbmz3JSO5mMCfG2Z3vv/m8ULquL&#13;&#10;iFo8JpmGdMGt0cdrdUL5Iaf9BgNOI2lZp5TxJMvShLiWZem+gbIXeYbiiOGoPdvPiVtMeGWlJJj8&#13;&#10;B59PqvoXNy18wkebVBLVmncNp57IKg7pyhkmP9nKfLxhNUnD5W1Um9Ch5EfsrD+9XSH1sy/Kiq0B&#13;&#10;JxiAZT00DY0Pqjq+XiCSKBv9R91xn16PDlbQFypS3HSWZljXU95WNlNA8Fvb9cyTKuOjNuNI500F&#13;&#10;dlUkp/3BDJO9tlvPFuakJmmCiyt1HgzMLPX3SwSDOgKcdlLVqfEBmtjBRDiY81JzgI+yfFb3tcRn&#13;&#10;YejwmAQTl5c1D3ZDVbu7dRrHnUq4ctlKEuKQbNgY47f81287jkglB+G99e3delRWbsoYszJbwoJ5&#13;&#10;4fVwlquUx5iJcKhMZ2Wo79azg4lSb5Yvq7TaZmhHdpToYtwFZnpIfPAOTLYmdlyND7rnb6yTTQ0k&#13;&#10;cNxV2JP2Da5q58Qx/0hj6M/Azi/7tsXKhEPfWGzHByaB1UsDpPJwTp8QzZ3yK10wNIQS12IUYyrt&#13;&#10;BPcPLrVX+eEr9tOGYF1Z/dWplJM3ZDqcoroLEuKI82Hu5nUiMiyZMdMw2gKrFUr91WGq+1ps8Bzp&#13;&#10;3X/8IafWqt89mEgC8xh8AuL2iajyQxj60kk7jeQC8huSOX9WeC5kIg0gkEDyxVLPmEbCDqNfxJFk&#13;&#10;htFZySCyxP/ldSaYOLWXcLEi/JaBnJEXljN1ByuPk47Tu9eiTnGOzUX9lv/Gvs/dmwc7yb0KKcbg&#13;&#10;qx2cguUUJo4NOB4OBjQIKT3kQrUuG85wOEfiklyvGp1ouopWOIXpE+wSGzk/E3kkUr4wvXQmpigZ&#13;&#10;65yniQhMmLpn65wnmNOtDhDpTGA8WSWSdtg9FgMmvqY4h7ix8eYerzOxFFV1VuUDf11UeajB2tJu&#13;&#10;C/+wpS+5WXxnC7NSHPzXUpG7S2n8F2P8lv92WkPYgIOmh1CaKRO0y1C/taNP2QdBn7TZVfVAwmGS&#13;&#10;2M9JHKie9CR3yd2L8OTRviFzLCDVjKuf1LE1jUV1ZYr2TYsjNtEKzOABrWe3zkzZL9mass7EOrBG&#13;&#10;6fyUkZAOKWpWeEyO1plHkvO0xAsm/8RLt8Yw0sOhR53BTCMviioqkM27q6qUOa+4oamnYrP+Ch6X&#13;&#10;eDZHbVnnhAliIxdqbPacLXWc1BYExVYo9dcV5sWCgxgj4kbYAruwfdYw8WLZFcKdjdFK8gy3c52I&#13;&#10;w6VIP30WR7lSk9JByg+HuX4EM4+U/6LQbX4ob0tZZ6I+9UEbOdoVm/XXRWbNkUZfOiubh1MKzIdH&#13;&#10;60TWmCNjpiwRlsR0v714zBIfwk+nzpSd69WV1V99ncnmuHp+kylzdfwmTktq050goqIcoTZdHbvJ&#13;&#10;HCSjXQlFiYaSnwR+Me3ourL6q69z9iiVBaQbudJnFZ8LFYj4g0rA0kNWZpmlcj6i+zvcWr50aDgw&#13;&#10;4248NDmUXMs5v+W/8TZ7HQGw7du79eBpNBvDoUeSV54y+V2+SRKTmgTQcigIm7uVBj4yHp9Lfnnc&#13;&#10;LN3hKaFI+1hgI7v0jlOpnOIyKUUvRkCUmLyRUpdXf3UE0TTc+TjKfFlyUPCNu1oGsEqYLGCTq/kV&#13;&#10;ErD7hI/OI9F/2xtKAqyeQFR6h5Dw/64J1dOzy328+OW2NLNbKvLKMXLlB1YPTHI1c1n6mjsO3zF6&#13;&#10;x4Qu66yURzpm3HELFRDNt83pt/y3bwOUbLsdVXymxfit3XqSb43LsuK+ehNMctmhKCIH88YlL5aK&#13;&#10;4m/wtMRCyBpZegrLnA9lj9R11I4MMzE8VI7IKbngcLfOpPZSjanki8RCEu8mSW3xnCUbvOUdnfPu&#13;&#10;ZArSw1ax+wQzP8QUXfS5qUPOGNfROpPoQ76H1eD9TLoVSXK6KC9NKNnDNAGY4dOKzforjv/UVsh0&#13;&#10;jzs7DJOopz2ESCQVY2eYeGPspWDmN84hTMUy6hoswubyV3GTdy3R88G0tP9HLOJ8N/8O1haWC/Sy&#13;&#10;9CH6O2XedbNGpQMVZJorFcrTgq+4rL/MWH03AyYgimmVEy34sbh0vcykdsE6dOUKaD+iIGmNgSH8&#13;&#10;KVBF2bCmNXaYUGZ3zw6YvO+R96xkOb5s614MYU6rP3u1WJMGSSmLuoCdrjOdFPSNNa1lKonwpyX+&#13;&#10;mVwFmNdB0ke4TQY/7TwkvdJhwOQD2d00xjqoQf5sj6qXXduVI5jTpqd4frmndmp6OG9E3mk6k0vj&#13;&#10;db4jlqcSiOIjb2v6KAYUnK6vEfZUXTBzNi8UHezBu8saLc36CdEs4+Cp1R4Vn33//Zb/xtstFivw&#13;&#10;tM/TbUD15d0RzKtpTUHSasiEIRemfY5s8hq0mgEXsmnjGoLLWnYAEWzhtCQQtqiGM+xHbiPqXUbt&#13;&#10;FNY/QEk9GfMI4FQbuHaeWH/+KEcq9Ela8iwKALZcBFJUCXHDH64yyc4n8ByFQW0eMlUoBBR0lycz&#13;&#10;9T3yvOi1E7tXkVg3HC9KqGtKLHwimpTUcpUmDe+CP1kBBYeeyjq+L5pu5QknvRgGw5zrw6GNw56V&#13;&#10;k9aJsUKpvywVRjoQTddf9nsKjcCWtNP1TMwm+nwUmDJb/ZAQ7A2YaHhh0FAQ8aomZ5AGQvVIOwi6&#13;&#10;RmCBSdp0lI7gGogLAo8IE0tQeTY6XzhH4z7GsU4i0LEUFNe15y0B3TANaIqs+xaPcUtGYFRWcYYu&#13;&#10;GaV8tq+TzvNLWgdRcFWvaLaEexRGPIWJk9BprAjcuAXd60QdJRTVPwvP6irSeIhGh4OxwYTX9iDZ&#13;&#10;EW6RWi73gaupzVLia7qFIo4NlUrBSwZMXBJeJ1lfN6xTJRaETUY3PbavwJyZy3jmsYDLQ/2nQAK+&#13;&#10;8H7KztYJDYVmRpNJlL/yWTAbvmu1kazaDFTuy9BJfou0jjOYM/ebjCa8JAUm7DY0UNwyS4kBHdXM&#13;&#10;rwi637mpJSWpQ0xoLAWmLJ4uJdE+I7t/7Kfy6Ttu8TDdKQRtYiY+i+u9XjpKdj1e6kaaMgkWbQar&#13;&#10;IHQ6lc51w/IIt6S/wtP7ZyGiHm3wUkhydsaB2mhU6UHmF4nbMRJmvOd95vWd0wLAubfqg00lTT/T&#13;&#10;fst/421cHyER6UEXNw2wKr+14+UKzAeP47qNyCkY68GaMpo0+6JKUcYFsfT1UEBwI/ZGDh6eixjJ&#13;&#10;WS5ngmb0qi8XS1G6QdUJuXCKnlnxkKyWvVXh9QZWlPzf8S5/4fAT+C3/HW+TXBEQFIhbML7FIYZc&#13;&#10;cKTGmwpfQdewL51+PlFTZwQrNB6VFgT88dkEtAql/urzVBP6UDxJItB19ol/spOOWJHTGBdlDJhQ&#13;&#10;aQgudIyIzh3RPuaNNOa2Nfjve9b2+CyEFIwOGRtFfOOhMqwDq3hNBlbryuqvWOeseYN5L1ZSrrSD&#13;&#10;VqptD+Xa24jjXCn6p/KQozu6sr2iRqfQJxWVWIsNCXDo5coD+aHCGYyRFtL7gttKcYg/XMr9g+zq&#13;&#10;E/RZajQplvaq/M0dDgnIKWSsfcPrQ2OLTCukLOgctYdsTdWd8Iq7qIOB5Lcf4xBuJZbQPotoq6qn&#13;&#10;jrX9Lti2Ve7Rbs+3laq++CjbTjUgwRcQz9TxxjyNFf/tNKUwra3A12rvu7y9wyH0Aym09ZDPx6nN&#13;&#10;OOSWIAyQeMjaymHEhYo51B/i6e8n9UITW5j47V2HhViudEgbR8zw+CwKXKuJ8HlDy/7+u4hYwB0e&#13;&#10;0JEWrFCN6NA4Tnxk52OyRj5tb6Gy609wiEBWMEE0AdZ1rVbiWa2Bd39I9KfqZpRquKqlKRcxs4qz&#13;&#10;uhqK+iDsBos2KkPY+iX/7QTBfWKKFWliZEiM+2/9UoXTh6A0SCL2MbqDPa+Fh2R8Br/j7JV4Eb4F&#13;&#10;5GwnCHwwZ7UlbIcrZmQYrlLJM/Xc8AaG2QyfHoaq39qvR70/OsJYWM0pQugixfrDVyy2rBWR6lx9&#13;&#10;apt98iqM+itmSfz5FXQjrNMOtBwojjA8se+IP2raBhjWah+XQhIVRP0VAMGbRKwAUtNclBk5AGUf&#13;&#10;758hA6ymg5oD6qOjJipw32M8M1ZTvAH+G/OCGY6OCzN3wi9tl4LrTomabbqB9IEfCp/Q+jteY7rz&#13;&#10;GekroXp5I49YkVIqFQsRQNT7Su1q82/OQQpOOdYk0TIw+BS0eIS9drtnuCLhc09QOysiw7lNDefD&#13;&#10;hffv8ffolDlhkXzDdhRmjtWN9toJ83s0ti0t7CHSSSgY5oWiEfuchbYCNNziBSWlmXF9pzHvTUkV&#13;&#10;RP01qOoycJLB/Ci7WY5zgveAL/v9h8/vumj4+ObLb82rr3/8j89fwsP/+ct/e/fhj3/8hzc//vrp&#13;&#10;zc///Pv79+3fn9sb/MfPzz5++PzTV8+/0n/+/Pa3d3+8+6f3n57955v3P3315u3bd39+edEevXn/&#13;&#10;8bc3/T/j3OjZIlDrGNHA/fq5f7x/E86rFx/88MvLh5tq1Jdz/TDQfvW0tcZn+n8/ffX2909v379r&#13;&#10;n/qF1f3vD//r3dsvz5h9gH/2H+OfC6IyQt7/+ewv7TRBu2/ffPzpq1/ev/nSPvrnByGtC8dPn7/8&#13;&#10;1zeff+to+Pzh/e8/9+364/cv7z71r7//E0z85ePnHz9//JdP//gP+td/fPj5//3Lp2efvrz/pw/M&#13;&#10;C/p58+fb3z58Yu5fPjWi1Vt/+fyxv84/nv31j/d/8p8+sjO/ffny8cevv274ePP57//4/e2nD58/&#13;&#10;/PLl799++OPrD7/88vvbd1//5cOnn79G63ne/vXx04e37z5//v3PX//1tzcfhRp9/+3//E8m8fvP&#13;&#10;YIM1/vnmj3c/ffXPn969++XDpz9+fNbefNbJPd7+VxbAmvSrr+XNj3/95dMfzz59+CKMopVrd5/9&#13;&#10;8v73j/+d/9D/9W/6l3acmT37K8KEJAxsE7EqhTTIhukYe/fXL8/e8hzvCJWq4JwXUFPVca/jUaD0&#13;&#10;nbf/d1Lwm/+EattO/Pqz6ffnWMrbD3/++Zlt+HdN6Y/3b3766r98/UwubPTdZ395hi5NY64Qlr+u&#13;&#10;g/5PHkSsnuTq7579xiAF7oO/Xgb9u5Y8ISE/Xzx/GlIeRE4w5s2rpyHBfgsklvI0pDxIkJBsT0NC&#13;&#10;TE5IKi79/gB7eRCJeOqM+DQkiCJBek4n09dPrykPIuJJX44D7EHuE5Ia0H13sE95kGKrGClPrwkt&#13;&#10;P0GC9n44wF4edLwmBFSChPf2+QGkPIh9IuB9sCbUhQnplCLyoGOKgA1MSDRsxXXxNEXkQRhBOPpe&#13;&#10;PL1PyqfMoLgQ/oAkyihg4XA8gZVPPN4eeZ6fXpbaDIwZChb+jYN15TPPZaWUnh6AyoNar0No6Wnm&#13;&#10;lw89td9klxyAyoOUSE3B2AGofOqxpTAXDkDlQYCi5PWHA1D52GMc4pQ/WVYexRGGKx2wWi7Xm1uM&#13;&#10;zUEI6QRWHnXMmF7kow8sBRQOcJhHAYuLHr49wGE+/HTvIEPhZL/yqHMc5uNPcEy9Kw/WlUdpXZR2&#13;&#10;P70uRTzHkZT+Q+3H07DKKGrc4LoHwvFlPv5Ejrml94BplFGELul/9PpgXfn8K/kdm/5gXXmUYCFW&#13;&#10;D2BlBoAngw07gZVHAQv97ARW5gDEERDhLw/WlUcRaGS/TmBlDgAKmeEJbeRRwNJ1rAc4zBwABZWk&#13;&#10;jAOaV0H3oF7FVHFKHsDKHED3VtC08ACHeRSwdBfsAazMAXTDBr79A1h51DmszAFoiQJjO9mvPApY&#13;&#10;8PmD8yUXz8A8wp/KhgOaL6OUhkBjkKdxSOucDAvf07cHWnUZJVg42A9gZQ6gq7yJDzy9X0rGHNjo&#13;&#10;Z/kEVuYAwMIleQIrjzqmDXkexwxxD0MbBzRfRp3DyhwARyVZOgd0KO/vmCF2k24mOtivzAGAhe/s&#13;&#10;BFYehTUsu/8AVuYA7Bc+5BMc5lHAgm8c8Cgl0g9scL4w3k9g5VHnsDIHwOhCcTjBYR4ljwJJgE/j&#13;&#10;kOBjWhd9ArBtnj5fZRSwcEsc4PDbwjdQN6SYP+k1KaOUCEvF5cG6MgcgF4VE+hNYeRSwkA8nOMwc&#13;&#10;AD2KrI0TWHnU8VkmTJP2iyggiZAHOMyj4IcoNwdnWcGhSfP44cjcOICVR6nfAv2ODvYrcwA5VQmY&#13;&#10;HcDKowSLDu8HsDIHQOmlx8gBqDwIfYhQ/wlpZAZAeJL2YAeg8iDM8qbnPWkrqz3O2K1+5cQBqDxI&#13;&#10;ng20r6cRqOjEAEXxDBH9p0GVQXgAiC8e0KCKkSaoQ2dDGXTsbFCsZoAiPsPhOmCFZRRpMJSlHahQ&#13;&#10;yo1LsFTB9sMBCvMoYKlF2MFu5cOP9xuCOjhaanA5Zqg6cRIuDmDlw4/4p4zxBId5lCryKOo5gJUP&#13;&#10;PyoUCQoH51hJEnldCIYDlqGCojFKRY14AQ72K4/SfpG2frCufPxJ+sKMOlCvFXEdMxQd0nnxAFY+&#13;&#10;/0jJ57QsOFhXHvWSbDN8AE/DUn7CmCERTvIlDmCVUcBC4B3Q4feZbeBCxZY/2K8yChzipDigDaVE&#13;&#10;pnUp0eBkXXkU6yLb+GRdmQOo4oo636f3S7knY4bAIv31wKQkMWyOovIKV/kB3yijcImiDR2cZSVb&#13;&#10;jBmS8ElOwYGgLKPEo+CIB3SYOQBVyYQDD1CYB0lN/v+cnVtyJLkOQ7dUD7se+9/YPaiOsIG8H3k8&#13;&#10;0/MzEYNmSSlBFAWSSJuEqSYAFFp53zl1eCOY+pkLzYYRVP+g7Jk8IH0mkwX0a4r0AULsYlQN+udp&#13;&#10;iHURaeXPqPCf0EafmxrQx3/icD31n6L1+zWFCPUhTq4BfbzChzHVez+9Bs3dBFnK7+/7BOQ4Ws9H&#13;&#10;1Vuf9BtqF4gJbBCmCEGZb9V8wSUt9+rTxZ5n+59Z51thyoyq6YJcgoRqz001CGZCMmdG1RufW39e&#13;&#10;Xc5NNYh9hS1jqjc+JSlUKDnSpN8JtD5GUlt+UJ8uZWaxNyhHVu7U5yuwNz5ybsoxiAlsEOlUUbCf&#13;&#10;m4ok7XdUktkHpJn91WzxkbmKM39A1O9M0rsYVW/8NIgyRz6iuN+pYFSpgiFM9cYn5Q+H9fxbRbD8&#13;&#10;M+uYwns3pnrj/2sCJkw1iAlMQqgYVW98/a0a5L9Vb/zEqoxa59WgG3FntG9iVL3xUw/DBHVJ5qtv&#13;&#10;lUwVE5xJpuXPF0YEyZkvvlWDePsgKiYc3ORF/Jpi1ZoQ/ICSZY/+5nwCk8Dza+qTvXA+qgGhPc1r&#13;&#10;lTDVbGGXxbtBelkkof9nVCSpci8Wo2oQuZjkDgs3JnLnMfV+CFMNwlQuWWICe+MTbEbFJ0w1CDk9&#13;&#10;lSXEIZL0txoVDwRmAhuEKUKlZgXOxqfvSOQjp85FCgD8/EBSoHCazLBm5/Om8DY34ijyxxbJUOJr&#13;&#10;zdanHEqec87HNahPzppZGU0YvCnktV/YahTzl+yJ83ERl67pSKc38q7PjS2Mwjtk8ItZRBk01ghJ&#13;&#10;mjjrwtj/H7nKqZuWdpK/n/r6IhDExjz9aAvDGvEZNbamAWqSp+KmsdYw8q4oz6S+WzNBKrZx0zDW&#13;&#10;GsYRRgEANbYmAwqjk4SirDUMj4NyxuJoQY/U3y059sbBXliSZCPIEaukCSF13Z12jYzf38WFNcYm&#13;&#10;rg7onwrGzeutwskL084vGWpjDTmz0pQNDGu0tjAzOUJPOv8RXTOrZGBcwrhEmB0wUk8WMoX3zO4e&#13;&#10;GBFR4l5mByTn6ufYSCV+rvVivw3sX+RLzWSTAsWkyB9S1hpGPICHSjWTTQpJtabsoRlbw3Sgg5fr&#13;&#10;nklCtwl/n7PywLCGeEONbbjki3PxS7h0SOzqR6LEZpWo79akQBZFunKZsTUs1nIhPmeuZKP/rskE&#13;&#10;3B9GtzwwZpKwlprJ4RLyv8gjMGNrmF8lo//8BGTNxf1T9vhnSvwOGAUou5tQmggTXAfmd3fqW/z8&#13;&#10;SJjrqV6bPx03fmCeuVJA5AcGK5OvatbkwDwrpyXer7VkkJonTPrlFMyfOEn6L2tJfVBja5g/TUcL&#13;&#10;mkqGFKERO2BgRP6omSbeFlN4ocdGuMEEDhaGNSJyhktSqqhnkpIbagc0jJmkNpbxgtIJsaylKaT6&#13;&#10;bg3D5yJYZsY2mlA8PN6sDE8OLNZI4xWsPKpQlK48GhieHBjWUCibmRxdKAuLKmhmJgeGZ84dR1kb&#13;&#10;LiFFkTKdYgek9enP5+bWkSx9M5NNCunyRC1WY61hqdJB9UljrUmB22I6jxprDSNSx01Yja0djLSm&#13;&#10;IIfXWGsYd1NWiTm7Uynk5wNwy+cTGC9oYNzySUNVY2tSoKwET2BqlTSM6OCLFtXmuzUppN0BEkcz&#13;&#10;kw0jXkJqjxnb6kSpCqPeBNPU6/cD8At5U1DWOl6CREdpdOj82MYoUeE2QGoB/ywSHqioDCTmcVDk&#13;&#10;vVKpUMTu8I3HWNrVGWONijG4XCyRkZiSZcKbsbmYLoz1TzDOWBtGwJpKXPjUIPyZfjpRU0HG0Fb6&#13;&#10;Gv3CvLWBYU09HXM5bGuEAamHa77bwLD2VleOlJ/5Hdun6IwhyYX5mRxGSEKXCiiMSpV0LlLpjJuw&#13;&#10;4tG03vs2221hbAECjWJNrn4UCZPSgqQ0YH2A1LtUO2AVpBTGpOKnWCULIzEOv8SMrUmB2ikqZ+JT&#13;&#10;y7HW1pPz12y3EZEScqLWgRnZuCRpQo+g7vyCn2I1P78xxYSM2IrLcqFIMKZtoprGYQTy/pQO/7rq&#13;&#10;U1w73irN0IYRsMaUmIlcWL6asrZEknZTytrCkglpvK00Zf/5bHxsXFdlbWHUrTaphkQrxholyczz&#13;&#10;3gFGUTMupuK7raCU0KSShlLyt38k1vjXWGuXxM/k6FdprvvE3zXWmkiSme9WyWpRiULT2dtYG07Q&#13;&#10;+23VqHq/jbCUs4bybWK7DYrCDZQ0Nm5risv+bACEr5mQ8wjvoDCWsuZmHpsSMIbfaow1KsaI8Bpj&#13;&#10;zQhUAkOha4w1ivRcStEZ1hpVKhVSVakX/u6a/Bt+BS9TYmQjMSUrlfJDYmSDwtj7fjVnzYhM8asj&#13;&#10;zjhfIINKGRHCHWZkTSJIaSjHaYw1KhpJMgmMseYQ3va4sxljjUIsRUVFs0BGakqASmXPQxm9QFLW&#13;&#10;x4iJmYGCfREdITldfLNGcav5SKvPPZ+0KvtlkDfTqL5Zo3I9THKaMNZc8JX8efXNGoVrzJSoBdJc&#13;&#10;wLNxbnliGhuVyyHPaGZkzQXk+Cj145Xiur+T72+iIztlMfJHjGxQTOMtztL5Nxvhqf5mg/LfbKSn&#13;&#10;KCbIiDMjGwbRq3HEp0Rz3ZP9oKJ346nTTGNzAXua0IgZWaOInaURgTHWXEDrGKoKG2ONwhixA+MW&#13;&#10;jAQ1NeCV8mFQGCMGqaaxuYAyvERzzcga9Ydv1lxAOhIhf2OsUQgziHeqaWwu+OKbfRuHZ+WrN5p0&#13;&#10;qwpII0VlAfMbxcgGxXFGFq5h/RGjkjGFQ2GM7UXGHp6jYaXUAipWY2wZhJLuJj2B+H7xN3F0OhUY&#13;&#10;Y43i0kQXa7NAqPP4e1jkiUAxyKC4auHwKGPNBVQJ5PppRtYovCte0tUCaW+Caib4ScZYo6izz93T&#13;&#10;cOPIUtGu8TONsWEQ3l8vRibOI0l9M5TlvGQbY4268bTMEhGsnzKlv66cnsZG6WkkzaCM3ZNeJ6Zx&#13;&#10;UXqBfMrl/4zsX8+P82lclF76n2LOv8Y+TU2MsWEQilir3FVC3z2N8pq7KH3N5bZTxhBwkG2sPlrD&#13;&#10;WNIXRCrny/FTZftnHmNNxQsWFmsqoZ+XtxkbtIo/ceruH2BUAVBvQekt97vVeNW3M9kwgpWflPlT&#13;&#10;F5yaoW2Ni7VyixfGOztBbUGQvNqNNXq+GNngwkiX4OA11laTSiV8FNbiuw2Ml28qEAr3kQZkMzbq&#13;&#10;sxtfZGF+B6wmFR0rhZvN2IZK6NOGtkvst7St+91vNMV43pW1gaHhoBe4sdakwFMcBc/E9ZrAVf9I&#13;&#10;5H/qnQuPsWG4uSrQeYBlc3OfPN9vq0ml5EnqK5xzycLw+lPLSVhrUkCxQBdEZW1g6RluRPgcgz2T&#13;&#10;9Akht86MrWHsAKZWrZLlEh5oTBoK5F0/kp1NTyzxHIQ/UTA0OyR5mrENjN3GIhWBEf63sUajN3Qt&#13;&#10;56tkYMwHO0dZG1LgxKE+nrHWME4cnAWzJleTSnVnmNJYay7hrvG5np/vgNWkEv6FhYy15pIrVzYV&#13;&#10;hOQ06+9GIzIGZ6w1jFXinrGJjY41iuua59eF4cuQSqh2wJBC+pW779Yw+g6mCbdgrpGycieirZY5&#13;&#10;cQaWsVFTxlhrUsilSIXQOJrqA3BjpxuvsXbQpLKSTTFKWumNtY8oUoztoEmlaKO6Tg0sDV8CO99v&#13;&#10;q0kFxEYVO2Bg7DcanStrTQrkJUguGSmr55Itc0pGFQ0rzdiGS8gExX81M9mkwB2HBHdlrWG8Y9N+&#13;&#10;TFlbLiHbX3HJvWFY47lAfbcmBXY3vX/U2Br2r/ud2m/tYCQLAhGm+W4Ng7ZI6xQ6Ra4mtU3RgKfn&#13;&#10;q7HWsCgCIC+xSg6a1JzCZr8NjLOb5jTmHrCiVEK0bk0OjN2NUt2sklWlxpoJJXNlrg+ANR5fzA4Y&#13;&#10;MSurH2vmuw0sAVfEa+a7NSnk2UC9MbOcemw0wqTjjLHWpBDlMotZrMmttPrpH6vWZJMChyRvqsra&#13;&#10;wC7IkkziI/u5poTVf1ctF46wVFBS361JgfOG9ufigZREr/mR6FvUjWplqXSXV4khJLGtNeoUme+2&#13;&#10;slQU6BeTZom3utY4A0RqFHl9A0sGo9lvBxiOiXkjxTcYa6QGmhI4BxjXYFVtnOzPtkbf+lyNzu9v&#13;&#10;C8PBo0KF2N0jZ+U3QrAmPrkwqCX1vM89vFWmoq/O9UGMbSgIxS11RYy1JQX2DWQurA2M7AlIyFgb&#13;&#10;LqHqcN7qhLWB3UjXU97r1EblapQKmMbacMnnXVbt7iYFWqgjhlIz2TCd9IK6onYA1u6uYczAErBK&#13;&#10;Fvv5mhxlKhfoNL0VMzkwDuE7yaDGWnMJ1mgpJPTjLMKakhz57kY1ytQ0lXYRw4EhgoiC1oxtHAxU&#13;&#10;h5mS8x2wgtY7IhQVeRppKm4ohaPVdxsuSbkbI+tjX9YH4LLyVgmrC8O9JyBtPIWpl5pCGjzbmZkc&#13;&#10;LqGHI4JA892aFK6EdHJ0iO/WMO5FSXwx1poUiCqTjq6sNYwDx5VboaJ9fzcySHmmFWMbGNao92Hu&#13;&#10;OCNQxSnkcdHsgIFxXSeFVFlrUvhc+4xIkieKmpI8EqZO0TlPPtsvQSJICSDz3QaGW0LpJjW25RKS&#13;&#10;39VputLWTy07swNG2ooSHw9fjW255AkrqLEtl7we0XKe77eRxOZ9xL11TDVVAvvEow2XDIwrLTnD&#13;&#10;xueaKqycOLC58RQGxonzfhlpCcUyaynnNHU3qoFh7UESndgBo1QlZMt90Xy3gXF208vO+CUjVfU+&#13;&#10;18AgoE+Hk/PdPQpXHtIe7o4zMKLMlLMyL5kjVsV7xZ80PDkwjhs6OJjd/WouweNic6vvNjCr7+bZ&#13;&#10;rNZkbn15Sj7f3QujARGxCLMmm0uQjaQIorE2MOgOnLE2Dga0xfFtrA0sPVlNaQuqxfVMIjFW3TCO&#13;&#10;MEokmBqZt5Ws4lCGXsV3awoiqEPyr/HwDprV90s1c6JbUU8JWhauwuK7jdQ1FzEiZGJsA2ObQgpm&#13;&#10;v43WNdZcxHBgudK66MyIXaFX7s9qbOPOpNiH4pLVrUIlFOAwM9lcgnIgj1vmuw2XEFdOTZjzNTn1&#13;&#10;XjmoyCAwUbWtwpoUMBWdGZh/gR7Ba2p6coMwY2suiW6DL2BmcrgESa4q28FjQ+23XPt4XDHWhhSo&#13;&#10;9QGZmLE1LNcHVZqQ6Ej9SC5iNOUWq2RhqQvG28r52O5TwjVN3vIof7omF4YO9U2LHWNtLiu0DlVJ&#13;&#10;6fet/PqNcuAm7jiEEHomvbWGcYG21poUCM/TI1bEXu8jlyUl934zMXN8sxnbK0Dz3RqGtS8VDSUa&#13;&#10;ttZwJ9UqaRjWXqnlcOq9sk/GGponE8FYWKps4isYa00KRCuJ64jdTdPL+pFYy13YWGtSiLVv01cN&#13;&#10;zl9rcpWMgBUvlOx+M7aBMTaiaua7re4VUlD1je4DY5U81T2AMhg1JTAXsj+z3waWd7SL0SlQ8mqt&#13;&#10;URhJ5DgvLNaycc53wApYCdDjdondPbCPNVO8g8jDji2OibHWMKzRK8TsgBWw0oyDHH9jbbgEbzJH&#13;&#10;vpjJ5RKCOkaJioq6poS3XfQ9amxNChS8gSfV2BpGfcG70hiSm18/MuV1aC9mZrJh7DfaJ4kIBrGH&#13;&#10;sYYKSX23gXkuGQErj6/oJ83YBubP7inhyiZNHFvM5MDiJqgSF4SRZybRcJuY+cL4iZzKZges7pVY&#13;&#10;HI6QGVu7M1ShIBhhmOuge+U5xmSYkr9aU0J6KUnZZr8ddK8wEEv53HsdGImRxCfVDmhS4OBgv6mZ&#13;&#10;bBieOSky4rZI3lRNSY6pCMbF2BrGKiGsY+4BI2BlB7BKlLXhkgcuhon08rw6YyMQolbJwPytYwSs&#13;&#10;OFyMzXDJwLyHNwJWWJmD0aySgcHK1OYxq2QErGkwTWNqsUoGxolDYpXZb6t7xU8gsmysDZdQB0vl&#13;&#10;4zAFs0q4nJoy3gtjJt8qR+w+Ala+24O4uRnb+CVo94h1Cb9ka7EieqWZq7G2XEIquIk80cRoZjKT&#13;&#10;otZkw2Cuj6T03Oda3ev39a6UqMT66kdy4qTBoJjJEbDCk3w3M7aBpagbwVdjbbRqVK8g+UF8t9W9&#13;&#10;pp+hupuOgJVYEGeAWSUD08pvngTrA2gt9sIoocjV2PglI2CN5ky9dZC8XD+SKx+nsPpuwyXkyOOs&#13;&#10;me/WMJ2NwBtk/Ujox2VtLSyRXkppmTXZpMBTMnpNtSYbBmsRnlTfrUmBJ0kMqjU5MFrXJ2XinEtW&#13;&#10;wHpjJk0eFXGt/gAXNreayRWwpnONyUagnUhbw+PiQBVjWwErvhPROLEmF4Z+lQopxtrES1AGq/Lr&#13;&#10;uCEzNqmOvh8ErHizKqawMFvHjyts/0geTlG5mZkcGGTiYuare0Vv46KhC0uFSOVzHSuy8iavVslQ&#13;&#10;kC0IyqNUzyQPoMhDzUwOzNZopmzuWEMLrO44C7vx2mcU+6hexhpiTVPS7ABDcJUpOWeuFbCyRFTl&#13;&#10;L8i0fyTWUlZLWBu/hJqU1H0Q3211r3i9vFoYa0sK36DMibO6V2RIacwuxjZ+CVfTtJ89vwmv7pXH&#13;&#10;/G8VU1gBK/IGPBpj7cAlBNvV2NrBINsbWlBjGxhOF31QzEwuKXATVv7kyGWTlE82rbG2pMCLjMkT&#13;&#10;poBL74ArVxUV6X0Ml/ATbyavg3paYy2PJGpswyXIiVTB6/uhmmvarpvdvQJW3kNTcPx8ByzsQgwb&#13;&#10;UjjfbytgTXNUFQtaGAIApY6mGEt/AL6+ata1MK7qT9VehMeltpbbg9pvAyM6iTU1k0MKRIIQuZnv&#13;&#10;1jCdt4gWesaGCk/tgIFxD6aCj/FeV8BKUIdFacbWFARxURrNMNcKWDnvX6YOBpmiNSXchOkiqvbb&#13;&#10;kAIOF6FeM7aGwcjp/Gf223AJJSDfKoY3ulciGBze5rutgJW6S5wCYmwDIxuHdkpmB6yAVb+IDYwI&#13;&#10;No65mckVsH6TTa5OnIERHOOcUtaGS/RL5uheeVvktU99tyYF3rvZOuYFeuSy+ED0IzZRtRWw8hjg&#13;&#10;3oQHhjWeqMzu3jqtWoU0MF6gHy91mr6aFDjwnzQaNDugYQTiqI6uxtakgC6IRpsiR4yn3GaufDe3&#13;&#10;u5dLYk2NrWGfVaKsrYD1M5PmfBvYv5kUOvP7CFhxZSifYZhrYLiTzL/ZbyNgxRrf23jmA2NsJP8Y&#13;&#10;LlndK5XO01Xy3MMbWGqe0EJFnDire9W6oIGxSugyaHbACFjZAVIXNDCe/5/sHTO2djD+YK1hUaeT&#13;&#10;ImOsNSn8YZU07A8z2aSANalVW93rZ02qsTUpZL+pvEWOs2aue5J/RK4R7kTBiOnw/ikiTwu7EglU&#13;&#10;lTyRzI81FG6maO7CrlznVLYd14y1hr5EMNfCYC5OU7G78XHXGncqwVwLuyLhfuA8nd4WOQfXGq6J&#13;&#10;YK6FYY0XUMEltP9ca/gl4sRZGDPJS7lgZQoprzU6dIp7wML0GcC+XGvuvXtheEEXFQuiRPdYowyJ&#13;&#10;OXEWFmsXHpvEKmlSYPZRoqo12bC8a6m2LdQrOYxNxcwXxiqhHZzwlSkLu9Ykcw3MM9cIWBM/4ow7&#13;&#10;9xTweepH8iT/Sve58++2ulcC7Vejn+RDrTWSjdRMDpfQw0zF8CjmPtYeb9WQ6Wt1r35sTUGskidq&#13;&#10;UTOTwyUPmu8a7/Vr5LJXugLRXt5YGy5BbkCOvVklDSPVi+KywlOgcWJ9ACrSsrrM+TawNICiLrMZ&#13;&#10;W5MC1qAgNbaG8bTI06b5biNg5YUK+aRhroHRMI8IhrI2XGI9PF5l6wOkQt2XqVRNtYCCJaagqkot&#13;&#10;DF0Qj/niRoU+eawRjTN65YUxNg5vNZNNCnAk0VezSkYuC9lhTY2tSSGPCCrTgoSAmhLiXEhDlbXl&#13;&#10;EgoXm4w0AiRrjYouxgu6NSmkXpO01jDGhjWzu1f3Sh0SzmHBXAPzXLK6V6pDRVR9eu9mLfVMUj2G&#13;&#10;BFfBXCNghbnIUTJcMrAw+VOtyRGwYo3Ih/GVB4bPRbxEjW24RJ84q3tFUY3XZWZyuISyFAlHn3+3&#13;&#10;1b2idiCNyFgbLtFn98hlqXnCw52aySYF7+GNXNZ7eKN75Ueyd8xENpWkOJSJcn2N6hVbCMaNrSYS&#13;&#10;bCXV8dxzHc1rbKlL8KCwpdS81GZqOiBjVDkkgyJwl+LP5+M6CFcpKWg29aBQHsGrxta4Fcm5MlQ8&#13;&#10;YldqNKnu8Ojkew5JTTWJyIuKR+HG1ezx6TwqnlLw2OsXvrhRmXgkZX8LFVumyMaisOXW4ZZp1d+r&#13;&#10;+SZzaHQyVNHqcVEdzq3DRj3J+1A+wVR2pQ6R21+DepIv6NZG32V46leJ1ZzJNRvYStl4sZeXN3jA&#13;&#10;UuuwUdhyt6YVqZIopcKrg0pxAKNs5bWqZoOyDqnqcH44DwpTShlA/KNtPbBlHIFBwfKqYwVZp23r&#13;&#10;+RUGEONqVEal1sZoWqkH92XkFQS/6xdii3uuWIcjTSUhzu3lQfk5bAZA6qDahqLdq3H5tdGeA1IT&#13;&#10;VFrmezWK4gNPRDvne3lFqUROzHMhb2g9rrhfxgdYJSsUYISspPGPLbwxM64VpFKqVF1ZBsVFJ2lp&#13;&#10;53O4ctQUcjP+4aDID0j7H2FreIOogtpfI2HVvs1IUUnKRFAk1uGgEr9Q5/LoV9n+RGuMreaN1OU3&#13;&#10;OmBEX7Wi6LMdtcc5Hw6KjI50lhbfqxngyi3YrY1B5cFUhb1Hg3rl5dPo0rli9HTAbC+jkaLEz8Co&#13;&#10;W6NW/aJyB1PT2CSQUI5ys0e3ekVDlBJI599sBKi4bSriPSD6IbMUzX4e+SmzodybAaW5mWpXjvyw&#13;&#10;vhh9a5XLMaArhWFVXw+OrLaFv2y284AomUf1BvW9mgUilDELcaq0Xsk0cTHMkZ0igVOhgAGR08UT&#13;&#10;tVn0o1UlFeNpijjy+lEzz6JHdGouzas5RdxhKrRy2x1jNO3kYVvssGGB1DY2N4gp0EpzB56iREk5&#13;&#10;sl37N8KlysVZFKX0Ux70fGQrOKUmkArwLQrRVt6ZhbG5sOBB8Mh2fpCNShWdC5kKxlaTB/cOil8Y&#13;&#10;W43K84Ja+Ks1pYq+YqpB0eyF6qVmXE0e7BZSQ824BoWL7ry3FZryuqYeHBfFDVjJ5QiI9LrnSDLV&#13;&#10;zw4oNjSaJjONByJQDR95EuifeIl+UBkb+rhc8eHMNxuU9gamJiuVkZIhJTbZkM7F+jmrMbWUf0BZ&#13;&#10;D24lpnkxMSNblPZNV2Fq9/SgtNO9+tJv5ACGqwalLxOrLk3JLWWr+UNfklZb+kJAoD5YX3f05W8q&#13;&#10;qt4Yl1sczTn6UrtlWG0QYlB0KHJBiFGVUuTm23S1oP5UERWBC8hUkOJoSj+21Npo6rC2KKFTvxDR&#13;&#10;QIQbpzS1KHIPqUV1Pq7vlaFqW+2txJaRqVGToMbF7ZmblRlXo5BpUtvAjKsvLV8PvroIlFL4rn4h&#13;&#10;trj6GVvNANhKOTvxvRrFs3O8sFM/kTe6+oUEJZlFY6tRPIflaUvYagYgsEsQwthq1J2u1mSuCVvt&#13;&#10;PhDmxrU3thqFvID3HGOrGQBBGzVcjK1B0R3I8AZq0fpeuPWqW/2i0iWUX3g+hyM6xa0nH0+Ma1Bf&#13;&#10;rA01h6MdjYzB1E8jh6hmg//6MolnvC8VirzLiE/O99egIv4xdyNqRZUtkpyVRnJRBGOS1S6+1zBA&#13;&#10;JHOG50drysciW9DYWgagspVZ8yNQRXqLl29sNQNELMRXFt9rUOkzomw1A2iOmuqqmqNGLap5flCa&#13;&#10;56e0KlfSu1HP8urbqzcF04RUl2oWhaJkLH3dxPcaFKVgU1vhfM2PTvSL26+pFIWHUb+Qa/2FqrbC&#13;&#10;VvNG6iMYnTpv9GPrjrjU2GreIKVWPVKR1d226PpnxAio+wtFN+54y+f7a1CkMaR+tJjD5g1k1hSU&#13;&#10;NrYaRYEDJXygqkePi1iAqe24KN48VdlKlNdlS5/LgyIXS5Vc/x5lKLaYfDOH62/wvYwvOrrQO3pq&#13;&#10;0zf3e1CfJBchE6TvVM8hUnG1DgfF6qXOn1iHowlNd0xT+Zaq5fUL8V/Zl8bWMMAno098r9GR0qOG&#13;&#10;QoHG1jIASQHmnjIqUmyh0TS2mjfuxG3MMx86uJnDN0m3xtYwAEWAeTo+56hRkCIPUI1CmbL6hUlS&#13;&#10;VL7NoPReHgEp+ZE82ZlxDduEo9SaHwZISWrjz4+AVHPvSEEjzHDfa/wNzhRm4/xMGSkoftTFVD/A&#13;&#10;pe6vnLPSzOFIQdkp6qWU8GnbSoESNa7mDRL+3upeObJT/CiKyZk5bN7AP6SwiViHIyBNS2nFUSsg&#13;&#10;peJyQkvnm3lhuWerSWziQBb3VJ3MuOrWF0PgoorFczg26p3vbGhqYWmnayhx1KBoEnGm1DQ2dxCs&#13;&#10;VKlOLIcemf9mA9PfrGmAQkDU3zVMNTVSudSb/Guifz2wZ5a+sTUwvphyfkcPSvEmekQqW80ePE7x&#13;&#10;G8WOHkGon8SB6Uls9uDNLbwodvSoT6EBFXkYQWhEDCoRFNlYfWciD87WsMCFYZnSUqTity0KWZnt&#13;&#10;PIJQHhN5WFGLoynnFUGzWRvDAbSlVQ0EkDnUuFKFXo2rKYBycQ9T34CrdZv6tOc6dwRGD/omKK0e&#13;&#10;BAaFlobCRGIKRw/6RlGgyHdQ2coqODp60Fc6hprDeVC8g7vg6OpByUIzZcUpRFqf61+zBzOHTRsJ&#13;&#10;mxs1M2+2bStdRIwfMCpSqn/hJQqGGhRvexRKNOPq/f9AJmgUxogpalxcBJgOY6v3/4NLs3LctgDq&#13;&#10;/aYeSCmKW7+Q1NKnCqgMiuRjVa3qezSkVPJAWG++V9MGhcQjbDnnjRGDpn+U8kcHxRSqjlqkxNUc&#13;&#10;8jzyVAGwQUGhNPoU4xoxKLXYlcKYajf1Cym1o+o1U7amUN8okdSjyqAo9K+qIvI61Lb+9Ws+vz8M&#13;&#10;iuBtGOB8bYwYlItcZEjCVnsbHA2qLjQPUT0ugu1GMLKoGw+kJiuMkoRli8gNiYZmXI2iBkFC+2IO&#13;&#10;hzce6EeVrUZxZ4YRja1mAJKnVPNL3J+aDbq7cMQaW31PQZuCM2rmsFHodMj1FrZGB/p80SPBrMNB&#13;&#10;4SrTgcPYagaghol70B7xKNrAlPM8XxtTqvRFkEPx/KCuBG/Uo8rKQHkEVw+Jg+JyQyKvGVczANWC&#13;&#10;aDwg1sYWN82913DUqEAp902zeGOr2QZX1D10HKSjOCkqijiwBx/Z7OXVgCbgY+qr0AShNvMXmS5G&#13;&#10;MHIoT/omlmU288A49lQwe3WjvDilZev5oTIw6neqvbwC0DzTmRwI9A01h7gEysde/ScNx6hkJMY1&#13;&#10;MOKc6go78k8ESHJtDMyujZF/0qYvT25mXO2mQDYmS4Agb018WnAqUfHCyBg0FU6oJj22nt84YGZc&#13;&#10;DaOFnQowj2gU2T4qcLO/Bpaq5YZ7R/75h+81vGG/V3sOuEMEboyqbVSjkKiKH45oNKr9tHg7542B&#13;&#10;fREiEv4G9NJr45KKDcLWwuANcy4/RjTKSfQkteB8XAsjRG/uRFyQZ1zXh3J8F4bi2ZxffJ+yRZyd&#13;&#10;n2iG1SgZWn5M0dI0GjRvYIv6Vx3v3LUh6bGG9UxbDPW1GmVdUWr0ti1c0ZuawkYRaFfXZU7htsW1&#13;&#10;0rD8oniGyfvSqdv7mGKlD9rdmFeHRZEBye3G2OoLB8mMCC3MMmwUPQlxboStUX9SNS6NB04ZiiSu&#13;&#10;mnmKzV2eZlyj/qR4/TcKWmGrLzck4alCZxyM9QtTNJRDT9hqFJ2wLqYEN25T2+IJ0VQ5W9SdIu2m&#13;&#10;yAP9ydYWN2YzrkZRWDmlV87X/Kg/0d06lh8UK55Cy8ZWMwBBxziV4ns1ir6rKuTwGPUn/XeSwits&#13;&#10;NdtQGTb53WIO2924oVx036tRnP+IJIytZgByQaO6E+NqFE02qL8kbI36E7eXZHJha1BPZtDkCFKD&#13;&#10;t9Y8ti4m5LAonpYoCWvG1QxAsSzlYVPLrH6hLWDFw1qheOFMG5bz7zUoyoErjRQfaGzdLibfbFFU&#13;&#10;SL+a4kvU1Gtb9LWGRcW4GpVOmBeRy/wYzShdB1V+8aK4D6Xn3fleHvUnoW90rWZczRvEAXEejK1m&#13;&#10;AK4OqksYa7xmnrcvNM/GVjOATYvlTaNt4Sqr/TXqz9Q6NUt+QKxBV0OF+G79QsQ2ysUeEK/L1JI2&#13;&#10;czjqT1ojmQARf3X9QGT3VHs0a2PUnwQq1fE1IFow3dQTB1u3fiLhTeX2Dgg1EF2wzP4a9Sf7xBQa&#13;&#10;weevH8j3Ih1GzWF7Dm+qVqh12CDWIbmZam00AyS0LNQAbPgZF24K3RHOOWrUn2EoQ1EDyrgoz2ls&#13;&#10;DQMwh+KFnqpkO65btuX5uEb9+SmgYiZxUG94XnHvqD8R+HIhFTw/KLYXabtmXEMBvFV8m7NyNKMc&#13;&#10;KYhGja3xN+A19cFGM4qtpwn3kgTbnxktvJEeLIoqoKpAER0o2lYqz5tFPyjtR630k3uKeU3htlC/&#13;&#10;UPuHKxgljeQmRHp0kVhbXH3N2mjPAXeDkjxmzTdK+9ij+7xCvkY4Rwp3jYvYHJogMa7RfVKGirCI&#13;&#10;GNegaC2dchrnHDVyUULfpDAaW+2l8PUocGhsNW/c0MCoGNGIRblIUZXE2Gre4PmAP2ZcjUK/RZKw&#13;&#10;sdW8gSo1DafO7w4jFuUxhbc2Y6t5w8pteAepdfiJRxkfYNSiBJZQi5lxNW8kzmYk9NRArF/4ID9Q&#13;&#10;xfQG9dkoalzNALg2FxXTG7Vo4qImXxodSo0rOkI3h43S8d4RftJwJdmt5+twUJ84tpnDEX6iaFd5&#13;&#10;AY9B6fj8CD/zBmv6Cj8Gpd8dRvhJSJ9goJnD5g1+nkkpIrpbS+OKx0b7UmOrYXklUp+rCSCS4PxE&#13;&#10;sTYaltcvZasJgJsUb2jGtxm5qFQD8It6Domz8chhxtUw+1o5alFeYYmMmvjhwNDAPo1rM7pPWiYS&#13;&#10;dFDjat5Ae4RDdO4CjO4zjWUjxDhfGwMzR9doPtOQBWGqsdO+RippmCG1p8H7MNc8ZaphRF/VqHrr&#13;&#10;k4WB9kWZOsDUYTI60bQuV5mcRP1rk5CxZCrqsdULhNLujW7OfK2G4ayp4OvoRFMo0IW9BvapsWKW&#13;&#10;Rm99COP9UhHsqTTKK4XRUxJe7Dkk0qmyKxeGYNl0iaHD19pymp6FpTS/CWys4tNqlchQqJ9IZVJ1&#13;&#10;ch0Un+iHjN7rMTA7h6v4RF2qspcJjte40ImatC9qARSIbBZ6jhveGNgNjlLfqwmAB6KL89ZGKErB&#13;&#10;NKMFpEp7jwv1W2rVnZ8mC4uaQuzlEXzGt07zXWFrHBRra3gDkbPzoEYn+vGuzbiGN3g54DpvxjUw&#13;&#10;O67hDeqsvU3iF4mU/ZlJeDZn5Qg+yeBEnmfOlIGlU7JZGyP4pFUyb19mHQ7M8vwIPnkURderbDVv&#13;&#10;WC90daLUPUmTiPM1PzC0JaYwCw1h+yNjKxmtwlbDUoHLBJVXJ8oEElY2tppu9BwOAcAaKfQuxtUw&#13;&#10;Yi/qgeigE8W3UTevgZEDo/yoEXzii1KxXY2reYNkfVMkEHl9rw3C8mS0mDlsGIeFCQ4RXRxbqKlM&#13;&#10;QtvC4s4LjnquTpS3RHXzWtiLiKg4l1kKPa4HPrbp2rmwN1cONa7xNyg1oaLleOL9E/HZzGsvf3ej&#13;&#10;+M+rCW0cYITYboLpeS88GENvd74SD7DL99u8fdHlaYzRWRfp0Sl1HGCERA0n0ptkjKGoMgk+B1gU&#13;&#10;ZuIV9jlqUUqY0IlFPN0cYDc656hv1jSAMSRBwsOhYWZPCK6AoWBqezTqSRK4KcR1gJEQa/xfTtY2&#13;&#10;RpFsDk2xQBaWsKMhkFGMUs//i5dpY2x4h3sOsvvTOBFJxDOyuAOC8Q8wAv1G34PTMMY4y0yNgAMs&#13;&#10;8XY1smEQutmoOwsJS/0bCcUaxxRZb6O4VKnErIXxvv92S38YhJNd1V3Ew67feGPpm1DYc6qGXgkY&#13;&#10;Xcx1bGGUyo4OSazGoQKMIQM3S79hGON+KoyNBhQ/ggxoc8QsDKWAWiAjHYVQSfgzIxsY4envu7lD&#13;&#10;E8XuT421C5qd8wNtYKjAUEyKDMjnCEFTFj3OprA21EPrTjofmc/WJILs4VORR1hrGPfGHGrGWtMB&#13;&#10;1j4Op7DWMNSgVIsX9yXEBPPd0sRB3M0WFgZX6R04YmONKIHx9heGtRQOMDPZFxKmw1prGNY4sJW1&#13;&#10;pYQ3fT7UDmgYncMvkSad89boQhkb10jz3QYWzTDFJYy19kaSA3w1GZE0eK/PnchJ3k/E2IZLyFlQ&#13;&#10;2U24Ov/NWpMCiVQ8u6qZbBjMdclhL8bWpJC0rXho57t7ZaUpA61Ot1GIYo14qOHJgfkdMGVFb2jh&#13;&#10;YWYztqYgHilRA5v9NipRrCGNVt+tKehKXbDoesV3a1LAGg+PamwN41H00xpRWGtSuOXpxkQC4eDe&#13;&#10;AV83iNKsyZGKYo0nBOOWDOzKhQ2RqZjJEYvGWm5f5ztgYFhjJs35NnLRzCSfzlgbLqHIsOrljNKr&#13;&#10;PoBfJQO74lsnN+B8lYzQ1O+AgbEDEKiqVdIOBtbk7h6tKbv7frmZM2Bko565BgZzwQnKWpOCZ+XR&#13;&#10;m3J2Y81wyRQopX41iafmDBgY1ug8pL5bkwLWkN+p/dYwP5MjH8UaESrDkwO70nwkT6bnO2Blpwjs&#13;&#10;42Kfc8nAeNRJQq6x1qTAKsEvMSfOKE/Z3cgSzZqciqNYg/HUTDYFcUp9UrXETK5fciNQYFbJqE/p&#13;&#10;kcKJo8Z24JJPwUfx3RrGAzR1PZW1djDwXomwqLE17Mr1gQonZpUMl1BATJVURNJdRwfWkFCrNdkO&#13;&#10;RjIvUulUzGTDKCzBa5Ky1qRA3JSHF2WtYSkx6SKFIynFGjI9s98GhjVC8mZsIyrl3k28xOy3gdGm&#13;&#10;GLGnYeWRlcYHJYIivtvAaPPK9U1Za1KIZP5pXg/ht16T1C1Cqyh2wChSGdtH8Hm+Jgf2h7E1Kfjo&#13;&#10;zJQw/cN3a1JgJj+ld8TYGsYrBY1rDJeMLhVN4Ed0J6wNlxDPT6W68zNgJKZRIKasq7A2XEKbHELR&#13;&#10;xlqTQqwh8TfWGobYGT4394CRmWIN+YexNrC8jPC2KsY2GlVWCZEnc+IMzK+SqUyKXw5zKWvtztAQ&#13;&#10;gUC72d1TmzRLi4uA+G4D4x0X51VZG78EsS+DM9YaxsqifpiyNlySqtxulTQMr4SGpMpakwKFLhib&#13;&#10;msmG8YCD0kqtySYFOg+hwzfvAaNY5fpMjWg1tiYFmjjS41N9t4ZdKcEeB+OcuUa1yvNlKpuYVdJc&#13;&#10;cuN0S1jz3NoIULlO4dObsS2MdZxAo7DWQVSskS5gIhijXIUSkHuYVTIi1GReq9p3ZP2Xp0BwkmdF&#13;&#10;NbZ2MG53bh3KC1r1KtdFakWamWxSuBH8JkYvVslBvxrdq7LWpPCHsQ2MgAmP+GZsTQp/+G4DQ1Di&#13;&#10;Xo1GjnqjY20+wLmnsDBCT3dT+5EKwr24OEzpOmOsDYz7LP3nzEwOKaR0hopPjpL1hkPJlV1YW1Eq&#13;&#10;wbHkip7P5MJwlql0Z6wNl/AkyY3RWBtYRDamfiG9T/u7QVt4GMbawHBM0EibsQ2XkJ/CO4KxtjAS&#13;&#10;OdTZPZpWRO3v9IcV320o6MZ3U/eAUbWmvzlpKsbacAlv+UlrOz9xppBpKozTWM5YGy4hfKGqNCMu&#13;&#10;7VXC27pSWB9gVDKlOp4Z25ICaXRKpzCSWPYoTCny756jbiXogVTdMNfCsPbmKfn0u1Hb7r/M5AFG&#13;&#10;bQx62Rlr/0cKZpXwTto/kiA2XraxtqSQa4fYb+zltoaD8Ta3RRRHDaO03h0xxenuPsCo/JFeReK7&#13;&#10;DSnw+qM62yP+7B/JGwJKV2NtSAFrPKaZsQ0MayqLl23SP5L3T1XI/gAjq0mObbgEN5Se7mZsA0OC&#13;&#10;xJOAmcnhEibyZd5xyDzvKcGXudD4VKyS8UsuX1/KLyF9Z6zByiZmTqZAwy5oa817wAFG+xxV8o2A&#13;&#10;/FijbJYReh9gKEkjFDmfyZW7vjm73diGSwjgqdJ5nJ41NhwFTi7DJQOjEdELxjNjG1K4pGSsOLup&#13;&#10;wV4/Ems0IjBcMtLVVIv6Nvrr18L8d2suQRiae77Y3aOUTbXOPLeKVdKkEN3A3dQEeK3mFeHwk8uK&#13;&#10;sNakQGGgC16vGVvDCCGx4USkl8KZ9bkJWPEAanhyYFgjOmP8ktGvYo2ZNGtyYFhjKs3YVsDKi+Tb&#13;&#10;vHVQYKqmhAnBnFklK2B9UUzPVHN4DQxrqbMkVsnoXrVQn0fBHltKCxglKtHughFqf6iWkgtLqJ2L&#13;&#10;gBlbOxhXHDUE9GIHTMXVPG0pPRf6gh7bkyPAvK4vjFB7yhqbsQ2XPDFn6hIRH6wfiTXCauYMmFKo&#13;&#10;qCd5NzJcMjBm8pYC2+fMNcVQiUSkm5L5bk1BkUart0WcpZoSrJE5ZVbJwBgbpYbM2FbASj6DqivN&#13;&#10;E1j9yEjveRMTM7kCVvIO7+a9myewtYbXpaw1KVApj6NbzWTDeNwlzcLsgBWw8vQA5YlVMjCs5Z5v&#13;&#10;ZnK4hHWc7uzn97fRvfLdOHFETAFirA9Al0Tyh9VMNgxrnN3KWpMCcUZKzJr728plv7nhmHccbkIz&#13;&#10;NvJYTWOQhTE2NoC5Ua2AFUFpipaI77ZcQhKJ0YYSWJyxJaHPzOTAYGVyhsx+WwErVK4UH3ym+pFY&#13;&#10;YybNaTq6V64q3ITV2JZLcvFWY2tS4FOjNzDRmdG9RgSTx6bzE2cFrJTS5/QWq2RgsZaSB8LacAnC&#13;&#10;GZpIGGsNSxqPaqiBA1mfmxcqyVwDQyoFK6tVMlwCK7uYwuheeULgwDG7ewWs7NGLKT3NrqwpwRqf&#13;&#10;TVlrUqA4/hvNuPluDcMaf8yJswJWQkGqrDZ/946NpWy+2wpYSdH7Mu9v3M7bWnpymZcVoloFox4E&#13;&#10;xULM7h4Y74pQmTnfRvdKDTmK1ilrTUF/sDZ3HKhEZZG8RvfKnZunZPXdmhQIspA4as63qbsaAetL&#13;&#10;eeZTeJWHlWvKSZyfpgOLvIo7tODJFbCSR6jaD1OIrxZXxvZUN+EpoxqhGtpjM7bhEsIlVB0zY2tS&#13;&#10;0FWAUJ7u2NjdhrlWwEo+muqqRIHMtSbX5ApY6VqYgmrnq2RgfDfeydXYhkviX5haJdST67F9I7I1&#13;&#10;GvrXClhtpaiFwSW594lVsgJW1qSqqUQPlh1bni2MteWSXGnN+Ta6V5Y/u9v4XFNWlXgCZ4DhkoEx&#13;&#10;k3ZsTQoI/XFglbWGMTZ5mo7ulRqV9ExV1oZLqEH2bTKuET7W50aV4qpULiz+ZJqtnnuvK2AlYotB&#13;&#10;sbsH5r3XFbCSHoPu0lgbv4S+AteriYaO7pWZRJtrPPOB/RubiaqtgDXl45y19UsgLnWjmmKr7ACK&#13;&#10;9qixLZewaviRYpUsl+CpqRexKe7quWQKrpKi5Gq00X2+Nk4ObiIfZmxNCngKbxdXHt3rH8bWpIBO&#13;&#10;6pVSBeen6ZR4DU9yyzFjGy6hk+Jd+ZMrl/22q2QErHhBaM7M2AbG3ZQtYL7bCFgJ83IzUtaWS2x0&#13;&#10;ZgSs1xffTTHXwBBVE3ky320ErKnBk+4856tkYMicKYluzoARsPKS6ar3vAbGmzAdM5S14RL4x7Hy&#13;&#10;VG4li40XaLVKhhSS+aB4ckq+UpkIcbSy1lxCM0ZSQA0rr+5VK6xW98p5ozLS4MXmSagrzwjnZ8AK&#13;&#10;WNObytRTgITHGq/rN2NtBayIZVVFEZbSWGPrmNw+SsQPjB1gqiQfYGEFdcs/6F4JUKqXlYUlKdNU&#13;&#10;tcRZnbElHcfcAxZGLAJBl1glq3tl1yBDEsy1sJz5anev7hUB60PdcRZG3i4XODO24RKWpMqUp2Fc&#13;&#10;fwCiHs4zX93rjdwHpYo4wPKUb06cFbCSD5Jyn+cnzgHGJdNkgPLasFNCkVC1JgeGa/5l3jreq3u9&#13;&#10;kIJuVEgHGKFv0ivPV8l7BaycOGQpnc/kAYZyJqLqU1YmSa5mEvUYgWVlrWHJCU8SurDWXIKnEEWd&#13;&#10;GVvDeKHlQUzES0h3m7ERjTY8uTC8oK8I/cXYxi9JbMCoIkgdrB+JhxeFg7HWpJCUd+7CZiYbxmsf&#13;&#10;t3w1tvZL8MxdDI9oTI8tEQyjHsOjKxhLxMXwFsY9wFprUsAa0VDBXOi860dCJXxvswNG93ols0m9&#13;&#10;9pHeu9ZcdOY9utcU7YOWxSoZmJ/J1b2Cy0Xs9Azg4XjGFj2RWZMjYKV2cNaysTZckt9o4iXovOtH&#13;&#10;JpdcRWcWxoy4d9P3CFgpgp+yoWZswyVxZow/SeGRGRsdI8wL9MJ47yZoK3TmBLvHGjEFc8dZmH7L&#13;&#10;5zwba3cq0oqb8MLQl5AlqdZkkwLHBilqagc0LNZU82N0pz02qtjSukeskoFxBhChN8w1AlYyW1UR&#13;&#10;gPegMOYEjWh4a2jYogyGGVmjUIZycpizdOSrya5XLtCgkNgyi8a9G9ErMUfHkYO6MfWROJ/7JCNe&#13;&#10;TcVWRSODQhh9UcnW+ID1zV70xTDVGRelI1zvka4SYKSPlFkgzT1/GFmTCA3GkOgYY40iX5TYneGQ&#13;&#10;0bsSAXJH9qBYIPxjjI1ulYaLpKKZoQ1MS7BJx64Vkjy0NKE+dxAGBoew+M22Ht3qlWtb3uKFtSUR&#13;&#10;6MCEt9739iugfoQlylrDUsmFXp5iY49u9XolxG7SFcnCqA+ANe6oQp6AKrxguCP4WuYQHRjWnCQU&#13;&#10;f2CswRCK/Af2TxKqZrIpAceOXSoeMNmX9SOxxllvCHnlrlycU6tPrMmhko/cVY2t/Qq29ufWIKw1&#13;&#10;jLFlcGJNjm6VywZxSbNKBvYHa8Ml5FQqSSgtefa7cbgZnly5K+Kjl/puA/OrZHSrqQavkv9J+tix&#13;&#10;yTU5ulX9XEp4Y61x2TA7YOu1opFVxUkh77VmxzZckkwJxZMHuatl5dGtIvSg2ZTZ3QPjfONKZHb3&#13;&#10;6FZ53qAXjjlNB4a1uHdmdzcp8HzPu4AaW8PwFDgDjLXRrVLRFC/ZjG1gWPscHedu8uhWSVUhmGaY&#13;&#10;a2A58FXpYR5QaimnmB2JIOIMGFhS+pCRie+2clci1y54PTCsRc5urDUpMJPkFZvAxcpduYCpEu38&#13;&#10;qJ7JBw6G8icHxir5xHLEKhkuwQmCls13axjW5KV0dKs4eByoapWsX0Lw2jxgvlfuSjTzokIJA/Nc&#13;&#10;MrpVysEjB1IzuVxiAxejW0VaSFEiM5MDw3tlBxhWHt2qP00HFs+csLfYb6NbTW2bpwo4DewP1trB&#13;&#10;CJOkR/e5PzkqWe/hjW41nUvuplAWwaIiBay5xE9uogXDVyaeo8bWsD9Ya1LAGj9SWWuY9yenzKsP&#13;&#10;lQ+M3U1MwdwDVu7KK5/zSwb2hzXZpMD9jYCaEOpT274+d6xFsXF+Boxulbb2n9jp+Q4YGNY4ccyt&#13;&#10;Y+Wun9ui4cmBsUrivpqxjV/yuQkraw37rEmTZkp6bn0Avls6egkuGVisqeI26PnHGn6JSdhdGN+N&#13;&#10;paxWSZMCsSD2jRpbw/x+G90qcS5e/pW15RIbmR/dKq4T0THDXAPDCyLMpWayAx/EJ6ESNbaG+XvA&#13;&#10;6FYJFVCIzSzJoZIvZKvK5RrZauK1ypscFEFlyr8YP2HErjRT4/4mRjYoYvN8NHMJGNEqqdpxZc45&#13;&#10;clAYY2SGI0ezymRwLzLGmn28xmMkq08mXz0EDApj3BTVN2s6oF+G6gjFy2ExHUfGk0JegvxHsEof&#13;&#10;YFXUhijYGKMcnkkcRL9WMFrz8jJlvlmjKEFLNFtNY3MBrylEE4yxRv1hGpsLYEbiW8ZYo7iy8ZZu&#13;&#10;9tmIVVn64Z3zfTaolLXM7J97PiNxhQhUfQ30ZPWlb3kBUAfoSFUJWLiXm0EhumZkahqbC+imEpSY&#13;&#10;xkbdqMV4NRnxlEurCaFZlWqUsSiEhLw2mdNzdKrf0JXSLQ6KclNpKW0WSHMBLd5ephQpOoKaD0Sq&#13;&#10;HDLKWHMBRWKQd5tv1iiM3VJIRSz95gJ0ZV/K4zlIW6Er9dIw0lZiwSkPIFbjMAgfTVUZvl5G2vp9&#13;&#10;uV6N8ucAS7NIlSoFrumAZiNQ3fngDjAKBjsFNLi+mnzRq8oEIw8wzgvCumJNgmtKuJOxb06aA4wi&#13;&#10;vngwYnODayq5I6a9iSolBxg32Hdm5XQTgGvHguQsVWz7AMMcPpMbXRMDwTelpsVcw9LsVt3rwTU1&#13;&#10;3InSGs/uACNCRaqV8LbANaWgAlUhyQNMN5QA1/TA2UGrJbXvGpZm7i9TX+B6GbVqar4YucABRvty&#13;&#10;eiuKuAW4ZhV6nqvX0gOMwNGL2ppmI6xelVuKkSdgrsmIE5zT2JlrVqEJqiqWjrmG/cVcswoBFtXV&#13;&#10;HXMNoxA/7OBG16xCpweijGZlrkCWdx9VsYSfOfSAlMX4egcYiXLUxFMnwmpdUcyaRi6YazIiVEIy&#13;&#10;gTPXrHLzo2tYSiEovQc/c+iBUokmVesAS5FRnlvNvlvdKmVLmJRTzwivfFSyfqmschX33hQBw1yT&#13;&#10;Ea4KSZxCYgWu6YHb7eNbhLEPMB5beSNRp/mqV4lQUrfeTOawCoRJMEN9u6aHNLemAIMx1zBWJjtB&#13;&#10;nQijYKWdRVxvY67JKCXJuR2r0TWrpJ28qavJtxtYyumYAh/ghh6+SepwS2VgjO0hJ3PogfRPU4GY&#13;&#10;XzkwuIFWpWoym1XwadU9EnMDo4gYbZSMuZGyoqTkkmCWysJocc3tWpkbesCcUQjxyDGweDgmHwFc&#13;&#10;swoHwp2bjNgIC6MQtyo/hrmhB76B23cLS0VtI4DC3NADS8VIN48wXva/jAIK3NADiXqmYMQRhnic&#13;&#10;Gv1qqQw9pGm7uiyPDpa6LvrbDT0gCjOPH4xuYH8w1/RApM4orrDWKBqLUOrazWWzA36YUcphrVFk&#13;&#10;a1PGXlkbSSsVHp2jMiiSLPkC6mwdSSuSelNWIVL/CrwlyZK8BrMqR9JKjU23Sgb1F2tNKClHos7x&#13;&#10;EcLSW54AlbqVj6Q1PeKFwpGZHBa6c4aYx/08ZtYX4CLinIZB5Xh8ylXSbAIpmIIw8XnrNyIlu1NU&#13;&#10;Va2SZoVHmtWZY2eEsKhi2AFuvzUrPHDblC87QlhUMTx5ubE1K9Ay3CQUMpONIs5KT0M1tpG08gpo&#13;&#10;yuJdL4OivB1dyJTjPJJWb224JJeCmxtbeyd6TY4QlplkbIq5RtL6TWl/dZwOipmkA7taJSNpJfTs&#13;&#10;PKFB4a8RV3Fjay6hcJNz80YISztukogUT04F17Crm8nhEophPAkLisDzKGG59hs1ATugGYhVQoqU&#13;&#10;s9ZcgmuIWy8c5hHCIl4mHO+sNStQa8g89jC2Rv2BlUfSqq0NChlyHlLMdxtJK5E9x1yD4uzGL1Ez&#13;&#10;OZJW/d0GhaIVVlA8uZJWGrqpHTAo/EkuLG5s7WEgTTU6WO4LjfqLteYSTkXHk6ufxU9AQqJWybCC&#13;&#10;tjYoKJmbrbLWrBBZh9rdI4TFL/miGoGyNlxCMF15QSOE/exu55mvpFWvkuUS2peZN/EI/8oz5InH&#13;&#10;aE8OqOhnVZdHcO1h6B0wKPxympmo73ao4BoGEmfAoDhN77yum1WyklYinCpEMyjq2VKywo2tWYHe&#13;&#10;8s5TWP0sXW1VXTy+W3MJXO7O7kHhOiOCEPV6sdaswEp2r5yDwhqBQ8VcI2m9c3K4VdIMxE/muzlr&#13;&#10;zSWpTuusNQolMoXZlD85Sli/u4dL0uTR3XFW1Pq5rYv9Nqg/+MqrauVJUJ0Bg0oOBb2izO5eWase&#13;&#10;W9+MOHFoc+qsdbwk7csUl4yG9krbdrJm1NiaS7y1QaG1QEuorDWX6DU5eli8IPjVWWsu0SfOCGL/&#13;&#10;Yq1ZQXPJ6GgT6k1xWnGjmgqumicHReMURCRuJpsVdFRt6r6iiEUZoKyNvJVf6M63QZGi+SmDKGZy&#13;&#10;9K0EsU2bUxRe7c3AP1wEFCuPwJW4h6lThLXhkj9YGy5hJt3L2BR+JRYEM7sPN7SQlzH1EDeCWrQS&#13;&#10;yHjcXDabIEqg4YRx8kYcy+jIw3ajazrRTwKjjqVbFwvFWWs6odS4E7NN6VccQ7QM6hgYpevTdZdP&#13;&#10;nlJdIFgjVFhTV+8RyLJ1XMhkUFhD2GRmEulc/UobolwUdJJ4hCBmlmFZS91R4+QtKjFDemgpa00M&#13;&#10;vCSoIAYv7fUbk6qQQnDnVMlrWuGsA7so+lTgmbjvNmwiwwo4//UbOVDf7lWfiNzgUizw3IE9oghH&#13;&#10;qN1NZKesEcMwsacFXRERZuOYz9ZUkqCSG9qg6OiW0vLG2pCC9F+5sNWE5LxJXrqx1p5J3u3cTC7K&#13;&#10;3vMRpNSvtP7rorgvks6lvtuKYuV9kThC/UYWKNcOtd1G3GpjvfDbWEPDo+7CnNWFg1zVa/6iiM+7&#13;&#10;k5tAThmLAE1tgEHB0Kn8apbkCFszNJGsxlcb/kHMThq8stZMQr0ipdNmg9WMkHD4xFMTu21Urfb9&#13;&#10;jRe3NvZgB6izbeq+RtxgLvk8E7Wx25sDX42sGYH3YHdsj3w2WWfq6YGgaf9G3GRFWoNCJkpRMTOy&#13;&#10;UbO+H6rALNu6WSRaaffNRgIb9Y2p1xgnqSYkWaEqMENyd8HY5ap2ENYaxjkT4axY/FPANbINk+2N&#13;&#10;tSYfqOetnt4ITvXYyGYxiX9YaxhVF1XLRWDNB/QnV8l4B9gD7189maJNr7Eh2aAWt3G2BkbEKaXZ&#13;&#10;zHdrRrhxmTVVYRhbw+A6tGPKWhMJ6bJO4k7ErqaEq0Y62oqxjYYVzca3SZ3PRbmt8fCgbok8HBcM&#13;&#10;hcJL3e8XRuO+L/WsiPC0rbEmVV7JwvArVEsqpqRJ4UZkxtSzOsDIKlXZ88CaFEi7QEpkdsDAkq+s&#13;&#10;wnckX9dMUkqGJiHKWsOoBU2Sm1qTzSVIdPJeIa5SI3r9+tdXxOyA5hK0BhzdylrDIGWWiRpbk8L9&#13;&#10;gR/lrDUsldC58JmxNSncX1hzMzkw2pOY6gBsyyYFiItqoGYmF/bmaV15ySNexRqOm7LWFHSnOYP7&#13;&#10;biNejWpDpRGjTu6N83g8HU+OeJXaTRTaV2NrCsIHoqu6WSUjXuXBjh4hytpSELF5tQNGvEpRSelz&#13;&#10;DYw3/ORG/Y+089mZJTey+6s07gvo5v8qYXoWXs/SC3vZagujAWRJkNq27Kf3LyoZzIyTVd/Ng2k0&#13;&#10;8N2KTJJB8jAYjEMyb4yAsnk1YnC3uADCPqd+I1B17zQcYDol41O9080RcE7G3R93R8DZKNy9k4Bh&#13;&#10;ek7Grtz1ea8lz0aBr9uxv/QWSs7J2OzB4Zo7/VY2r3L3K/el3SmtJIsrMm6Rz8QUT/3GsW8+D3yr&#13;&#10;tHMynKDxXuiibF5laN+6RTcCuiclhwfR81v9VjavEphnQXurbmdbwt2c9za0E5s9KckKh53Yt0o7&#13;&#10;JyMId9N7LZtXidTeu4+AgPVJSe5o/s6h1Ru2pGx5DWrkXoi3JKOBYGhvlXY2Ck9sya3dw2xwOtUN&#13;&#10;88pBvTtVO9sEjsFz1/atbjsnmzdo5FuFnU3Ckxt8x1uBmbLjlU9m3fmCPR7P2SkhCMetFbfwX9Jx&#13;&#10;tc+tk4Qse0+tD03CuZM75zJruohe3JpK685VzpLy3d073VbScVz4Xhyo7lzFTbtHl7I2ObUJF77c&#13;&#10;8knqxtWJKDSj5sYioKS7SSfiFZ80vH2nbXjTp3SEQG+N6/XsWlDYeOvbjhR2TreuEHU3xnXdtcqc&#13;&#10;TUjtVjOerch4bwsXk8SpOdj7GJtRbhV2Tretwy0jUna64q8RA73ltdZ0YP9Wp5Wdrrh5T65ruVO1&#13;&#10;mo4PBN4a13XPKs3IJTa3SivWJ2JHdzBS96zOfEIMR/7GUCvpVtY2two7GwNWjHTbLYzUra4sSW8V&#13;&#10;VrwKo7BzOlmM/u6X3//7//i3f/z2r//yy+9/+RP/+F3869d//qXJ+NdPv/zl33/+9v1bPPjbX//x&#13;&#10;0z9//vbrX//yl3/8x29//G/MRv/3+Pnfv38jOVmSqmXzVWK695x4sBLjPZ4Tj1Zieu2ceLIS05rn&#13;&#10;xLOVGBN7TrxYiTGZ58SrlRgTeE68WYkxaefEDysx/tE58dNKHBTzOTW/LYwpyDyUBZ1bSvdwFqxu&#13;&#10;Se4hLRjXktzDWlCoJbmHtuBES3IPb8FyluQe4oK3LMk9zAUTWZJ7qAtu8Zyc3w7qgi0syT3UBf1X&#13;&#10;knuoCz6vJPdQFwRdSe6hLhi3ktxDXTBvJbmHuuDESnIPdUFyleQe6oK1Ksk91AUNdU7Obwd1QUeV&#13;&#10;5B7qgl8qyT3UBWFUknuoCyqnJPdQF5ROSe6hLsiWktxDXdwYUpJ7qIsrQEpyD3Vxp0dJ7qEuCItz&#13;&#10;cn47qAvioiT3UBeUQknuoS6ohZLcQ11wBSW5h7qI4pfkHuoiLF+Se6iL8HxJ7qEuAucluYe6uP2h&#13;&#10;JPdQF6Htc3J+O6iLEHdJ7qEugs8luYe6CEKX5B7qIqpcknuoi3hvSe6hLgK4JbmHuojIluQe6uJa&#13;&#10;gZLcQ11ETUtyD3URBj0n57eDuoiHluQe6iJQWZJ7qIvIY0nuoS5iiSW5h7qIDpbkHuoi3leSe6iL&#13;&#10;yF9J7qEuYnkluYe6iLKV5B7qImx2Ts5vB3URPyvJPdRFYKsk91AXoaqS3ENdHLMuyT3UxbnpktxD&#13;&#10;XRyELsk91MV56JLcQ90mqOO31e+COk4wO8njMPFZeX5byQV1nBa2kgvqODRsJRfUcZ7XSi6o43s1&#13;&#10;VnJBHSdureSCOo7QWskFdZyJtZIL6jjkaiUX1HFq1Ukex07PqOO3lVxQx7lSK7mgjoOiVnJBHQc/&#13;&#10;reSCOg5yWskFdRzMtJIL6jhpaSUX1HF00kouqOMspJVcUMfhRif563jiGXYh8DIQ4MURRC8DgV6c&#13;&#10;KvQyEPDFQUEvA4FfnP3zMhAAxnE+LwOBYBzR8zIQEHI2xsxAYBgH6TwNBIjsS/IyuBAWNmOhSOQE&#13;&#10;m1WFC2mBwMtAkQiP4WWgSITJ8DJQJMJleBkoEmEzvAwUifAZXgaKRBgNLwNFIpyGlYGSGHHOystA&#13;&#10;kQiv4WWgNhFmw8tAkQi34WWgSITd8DJQJMJveBkoEmE4vAwUiXAcXgaKRFgOLwNFIjyHlYESG3Hg&#13;&#10;xstAkQjX4WWgSITt8DJQJMJ3eBkoEmE8vAwUiXAeXgaKRFgPLwNFIryHl4EiEebDy0CRCPdhZaBk&#13;&#10;R5zy8DJQJMJ/eBkoEmFAvAwUiXAgXgaKRFgQLwNFIjyIl4EiESbEy0CRCBfiZaBIhA3xMlAkwodY&#13;&#10;GSgBws4xMwNFIpyIp4EiEVbEy0CRCC/iZaBIhBnxMlAkwo14GSgSYUe8DBSJ8CNeBopEGBIvA0Ui&#13;&#10;HImVgZIiscncy0CRCE/iZaBIhCnxMlAkwpV4GSgSYUu8DBSJ8CVeBopEGBMvA0UinImXgSIR1sTL&#13;&#10;QJEIb2JloEQJN3aZGSgS4U48DRSJsCdeBopE+BMvA0UiDIqXgSIRDsXLQJEIi+JloEiER/EyUCSa&#13;&#10;zAnfM6xR6BBYGih5wleEzQwUiSZ/wh26UgWTQeF7HJqBiURIkxLK5wZJsw0UiSaPwocwVAMTiXGd&#13;&#10;aAkLm1wKn/3UDEybGJd+Vg1MJCqhwuUgXi/E1ZxFA5NT4b58zcC0iXF/ZtXARGLciFkzMJEYd1zW&#13;&#10;DEybGNdW1gxMJMZNlDUD0ybG5ZI1AxOJcV9kzcBDIhfT1AxC4BhVroPSDLzZmc9DawYeEvmctWbg&#13;&#10;IZHLxjUDD4kcfdIMPCSOcVXiuRtD4PWCIJG7rMwMBImjybFwbF6rYCJRORY+Me9VIS4FLI1ocixc&#13;&#10;I6sZmEjUoyFcKGlWQZFocix8BEWrYCJRD4iMJsfCfVWqgYlEPSQymhwLX0hTDUwkKsfC5wi8brwc&#13;&#10;FTE5Fm7mkyqYHAtfdtIMTCReDoyYHMt4OTJicizc+qFVMG3i5diIybGMl4MjJscyXo6OmBwLt69K&#13;&#10;G5gcy6jHR0JgTSx6gGQ0OZZRj5CEwNNAbaLJsfCRXm1E0ybqQZLR5Fj4TLpqYNpEPUzCuWmzEdUm&#13;&#10;mhzLqBxLCKxu1CMl3CFkZqA20eRY+E6n9ILJsXCdhGZg+ol6tGQ0ORbunlQNTJuox0tGk2MZ9YBJ&#13;&#10;CDwcKBJNjmVUjiUElgZ6zGQ0ORbu1JFeMDkWvsmjGZg2UQ+b8CUcsw3UJpocy6gHTkLg9YLaRJNj&#13;&#10;4cYzbUQTiXrsZDQ5llE5lhBYbaBHT0aTYxn18EkIPA0UiSbHMuoBlBB4GigSTY6Fy+EEBybHwh2v&#13;&#10;moE5O+tBFK5NNttAbaLJsXBpu1TB5FhGPY4SAqsb9UDKaHIsfJNIq2DaRD2UMpocy6jHUkLgtYEi&#13;&#10;0eRYuJ1S28BEoh5OGU2OZVSOJQRWGyjHMpocyxgfsCtRHJNj4YJDzcC0icqxjOY5lVE5lhB4jag2&#13;&#10;0eRYuNpZ28CcnZVj4TZTswo6O5snVkblWEJgNaJyLFxSbmagSDQ5Fj5QKL1gnlwZlWMJgdcGumIx&#13;&#10;T69wZ7RWwbSJyrHwsQqzCmoTzTMsfKxFq2DOzsqxcBueVQU+sFs1CIHTjZNyLCHwMhAk8h1kMwOZ&#13;&#10;nSfzHAsXimobeDaR6xU1Aw+Jk3IsIfAaUZA4mRzLFN9/Ok9tIfA0ED9xMs+x8J1V0cDkWCblWEJg&#13;&#10;VUE5Fj5HbGagSDQ5lkkv4AqBVwVFonmOhbvStRdMJCrHwucOzCooEk2OZVKOJQRWIyrHwv2RZgYy&#13;&#10;O08mxzIpxxICrwqKRPMcC5+tERyYHAsfN9cMTJuoHMtknmPhEmDVwESiciyTybFMyrGEwOpG5Vgm&#13;&#10;k2OZlGMJgaeBzs4mx8INsdILJsfCDbOagWkTlWPhVnuzDdQmmhwLF0RrFUwkKscymRwLX45RDUwk&#13;&#10;KsfC55i8RlSOZTI5Fq4ClyqYHAvXgmsG3oqFW8w1AxOJyrHwXQazERWJ5jmWSTmWEFj2QDkWvkpq&#13;&#10;ZqBINDkWvucovWByLJNyLCGw2kA5Fr6rbmagSDTPsfAdFm0DE4l6pddkciyTciwh8BpRbaLJsUzK&#13;&#10;sYTA00CRaHIsk3IsIbA0UI6FD1qZGahNNDmWSa/4CoFXBUWiybFMes1XCDwN1CaaHAv3tctgMs+x&#13;&#10;TMqxhMCrgiLR5Fgm5VhCYGmgHMtkcix8h0Ea0eRYJuVYQuBVQZFociyTciwh8DRQJJocy6QcSwg8&#13;&#10;DXTtbHIsk3IsIbA0UI6FD82YGeja2eRY+GqDINE8xzIpxxICrw0UiSbHwge0tAomEpVj4as9ZhXU&#13;&#10;Jpocy6TnWELgNaLaRJNjmZRjCYGlgZ5j4WuHZgaKRJNjmZRjCYFXBUWiybHwWVRBonlH2KQcSwi8&#13;&#10;KigSTY6FT2BrFUwkKscymRwLHxOuGoTAaYNZOZYQeBkIEmeTY5n1HEsIPA0EiXxNxsxAkMjHmMwM&#13;&#10;ZHbmK6RmBoLE2eRY+Aaa4sBDIh+u1Qy82ZkPFksGJscyK8cSAgsHyrHMJsfCV9O0CiYSlWPhe6Fm&#13;&#10;FRSJJscyK8cSAq8RFYkmxzLrOZYQeBooEk2OZVaOJQSWBnqOZTY5llk5lhB4GigSTY6FbxsKlE2O&#13;&#10;ZVaOJQReFdQmmhzLrBxLCDwN1CaaHAufDtdGNG2icix8YNSrgnIsfHDazEBnZ5Nj4Ztz0gYmx8K3&#13;&#10;BjUD0yYqxzKbHMus51hCYAFJOZbZvCuMz31rG5g2UTkWPufqVUE5Fr6aamYga2e+MWpmoEg0OZZZ&#13;&#10;OZYQWN2oHMts3hU2K8cSAk8DtYkmxzIrxxICTwNFosmxzJdPpZgcy6wcSwisKijHMpscC5+eldFo&#13;&#10;cix88VwzMJGoHMtsnmOZlWMJgdeIikSTY5n10ykh8DRQJJocy6znWEJgaaAcy2xyLLNyLCHwNFAk&#13;&#10;mhwL358VJJocCx/n1QzM2Vk5Fj4rb7aBItHkWGblWELg9YIi0eRYZv2kSggsDZRjmU2OZVaOJQSe&#13;&#10;BopEk2OZlWMJgaeBItHkWGblWELgaaBINDmWWTmWEHgaKBJNjoWvX8twNjmWWTmWEFhV0HMss8mx&#13;&#10;zMqxhMDTQG2iybHMeo4lBJ4GGsUxz7HMyrGEwNNAozgmxzIrxxICTwNFosmxzMqxhMDSQDmW2eRY&#13;&#10;Zj3HEgJPA0WiybHMeldYCDwNFIkmxzIrxxICTwNFosmxzMqxhMDTQJFociyLciwhcDRYlGMJgZeB&#13;&#10;zM6LybEsyrGEwNNAZufF5FgWPccSAk8DmZ0Xk2NZoFTKMZQQeBrI7LyY51gW5VhCYGmgHMticiyL&#13;&#10;ciwh8DRQJJocy6IcSwg8DRSJJsey6F1hIfA0UCSaHMui51hC4GmgSDQ5lkXPsYTA0kA5lsXkWBbl&#13;&#10;WELgaaBINDmWRe8KC4GngSLR5FgW5VhC4GmgSDQ5lkU5lhB4GigSTY5lUY4lBJYGyrEsJseyKMcS&#13;&#10;Ak8DRaLJsSzKsYTA00CRaN4VtijHEgJPA0WiybEsyrGEwNNAkWieY1mUYwmBpYFyLIvJsSx6jiUE&#13;&#10;ngaKRJNjWZRjCYGngSLR5FgW5VhC4GmgSDQ5lkU5lhB4GigSTY5lUY4lBJYGyrEsJseyKMcSAk8D&#13;&#10;RaLJsSzKsYTA00CRaHIsi3IsIfA0UCSaHMuiHEsIPA0UiSbHsijHEgJLA+VYFpNjWZRjCYGngSLR&#13;&#10;5FgW5VhC4GmgSDTPsSzKsYTA00CRaHIsi3IsIfA0UCSaHMuiHEsILA2UY1lMjmVRjiUEngaKRJNj&#13;&#10;WZRjCYGngSLR5FgW5VhC4GmgSDQ5lkU5lhB4GigSTY5lUY4lBJYGyrEsJseyKMcSAk8DRaLJsSx6&#13;&#10;jiUEngaKRJNjWfQcSwg8DRSJJsey6F1hIfA0UCSaHMuid4WFwNJAOZbF5FgW5VhC4GmgSDQ5lkXP&#13;&#10;sYTA00CRaHIsi55jCYGngSLR5FgW/R5LCDwNFIkmx7LoOZYQOBqsyrGEwMtA9ieuJsey6vdYQuBp&#13;&#10;IGzfanIsq94VFgJPA2H7VpNjWfWusBB4GgjHspocy6rnWELgaSBs32pyLKtyLCGwNFCOZTU5llXP&#13;&#10;sYTA00CRaHIsq55jCYGngSLR5FhWPccSAk8DRaLJsax6jiUEngaKRJNjWZVjCYGlgXIsq8mxrHqO&#13;&#10;JQSeBopEk2NZ9RxLCDwNFIkmx7LqXWEh8DRQJJocy6p3hYXA00CRaHIsq3IsIbA0UI5lNTmWFUql&#13;&#10;kPch8DRQJJocy6rnWELgaaBINDmWVc+xhMDTQJFociyrnmMJgaeBItHkWFblWEJgaaAcy2pyLKve&#13;&#10;FRYCTwNFosmxrHqOJQSeBopEk2NZ9XssIfA0UCSaHMuqd4WFwNNAkWhyLKtyLCGwNFCOZTU5llXP&#13;&#10;sYTA00CRaHIsq55jCYGngSLR5FhWvSssBJ4GikSTY1n1rrAQeBooEk2OZVWOJQSWBsqxrCbHskKp&#13;&#10;1NnZ5FhW5VhC4FVBojirybGsyrGEwNNAojirybGsyrGEwNNAojirybGsyrGEwNJAOZbV5FhW5VhC&#13;&#10;4GmgSDQ5llU5lhB4GigSTY5lVY4lBJ4GikSTY1mVYwmBp4Ei0eRYVuVYQmBpoBzLanIsq3IsIfA0&#13;&#10;UCSaHMuqHEsIPA0UiSbHsirHEgJPA0WiybGsyrGEwNNAkWhyLKtyLCGwNFCOZTU5llU5lhB4GigS&#13;&#10;TY5lVY4lBJ4GikSTY1mVYwmBp4Ei0eRYVuVYQuBpoEg0OZZVOZYQOBpsyrGEwMtAOJbN5Fg25VhC&#13;&#10;4GkgK5bN5Fg25VhC4GkgK5bN5Fg25VhC4GkgK5bN5Fg25VhC4GkgK5bN5Fg25VhCYGmgHMtmciyb&#13;&#10;ciwh8DRQJJocy6YcSwg8DRSJJseyKccSAk8DRaLJsWzKsYTA00CRaHIsm3IsIbA0UI5lMzmWTTmW&#13;&#10;EHgaKBJNjmVTjiUEngaKRJNj2ZRjCYGngSLR5Fg25VhC4GmgSDQ5lk05lhBYGijHspkcy6YcSwg8&#13;&#10;DRSJJseyKccSAk8DRaLJsWzKsYTA00CRaHIsm3IsIfA0UCSaHMumHEsILA2UY9lMjmVTjiUEngaK&#13;&#10;RJNj2ZRjCYGngSLR5Fg25VhC4GmgSDQ5lk05lhB4GigSTY5lU44lBJYGyrFsJseyKccSAk8DRaLJ&#13;&#10;sWzKsYTA00CRaHIsm3IsIfA0UCSaHMumHEsIPA0UiSbHsinHEgJLA+VYNpNj2ZRjCYGngSLR5Fg2&#13;&#10;vSssBJ4GikSTY9mgVArPFAJPA0WiybFsUCqigYlE5Vg2k2PZlGMJgdUGyrFsJseyQanUNjA5lk05&#13;&#10;lhB4VZB44mZyLJtyLCHwNFAkmhzLphxLCDwNFIkmx7IpxxICSwPlWDaTY9mUYwmBp4Ei0eRYNuVY&#13;&#10;QuBpoEg0OZZNOZYQeBooEk2OZVOOJQSeBopEk2PZlGMJgaWBciybybFsyrGEwNNAkWhyLJtyLCHw&#13;&#10;NFAkmhzLphxLCDwNFIkmx7IpxxICTwNFosmxbMqxhMDR4KEcSwi8DIRjeZgcy0M5lhB4Goif+DA5&#13;&#10;lodyLCHwNBA/8WFyLA/lWELgaSB+4sPkWB7KsYTA00BWLA+TY3koxxICSwPlWB4mx/JQjiUEngaK&#13;&#10;RJNjeSjHEgJPA0WiybE8lGMJgaeBItHkWB7KsYTA00CRaHIsD+VYQmBpoBzLw+RYHsqxhMDTQJFo&#13;&#10;ciwP5VhC4GmgSDQ5lodyLCHwNFAkmhzLQzmWEHgaKBJNjuWhHEsILA2UY3mYHMtDOZYQeBooEk2O&#13;&#10;5aEcSwg8DRSJJsfyUI4lBJ4GikSTY3koxxICTwNFosmxPJRjCYGlgXIsD5NjeSjHEgJPA0WiybE8&#13;&#10;lGMJgaeBItHkWB7KsYTA00CRaHIsD+VYQuBpoEg0OZaHciwhsDRQjuVhciwP5VhC4GmgSDQ5lody&#13;&#10;LCHwNFAkmhzLQzmWEHgaKBJNjuWhHEsIPA0UiSbH8lCOJQSWBsqxPEyO5aEcSwg8DRSJJsfyUI4l&#13;&#10;BJ4GikSTY3koxxICTwNFosmxPJRjCYGngSLR5FgeyrGEwNJAOZaHybE8lGMJgaeBItHkWB5QKoXl&#13;&#10;CYGngSLR5FgeUCqigYlE5VgeJsfygFIRDUwkKsfyMDmWh3IsIbB6QTmWh8mxPKBUahuYHMtDOZYQ&#13;&#10;eFVQJJocy0M5lhB4GigSTY7loRxLCDwNFIkmx/JQjiUElgbKsTxMjuWhHEsIPA0UiSbH8lCOJQSe&#13;&#10;BopEk2N5KMcSAk8DRaLJsTyUYwmBp4Ei0eRYHsqxhMDR4KkcSwi8DIRjeZocy1M5lhB4Gsjs/DQ5&#13;&#10;lqdyLCHwNJDZ+WlyLE/lWELgaSB+4tPkWJ7KsYTA00D8xKfJsTyVYwmBpYFyLE+TY3kqxxICTwNF&#13;&#10;osmxPJVjCYGngSLR5FieyrGEwNNAkWhyLE/lWELgaaBINDmWp3IsIbA0UI7laXIsT+VYQuBpoEg0&#13;&#10;OZanciwh8DRQJJocy1M5lhB4GigSTY7lqRxLCDwNFIkmx/JUjiUElgbKsTxNjuWpHEsIPA0UiSbH&#13;&#10;8lSOJQSeBopEk2N5KscSAk8DRaLJsTyVYwmBp4Ei0eRYnsqxhMDSQDmWp8mxPJVjCYGngSLR5Fie&#13;&#10;yrGEwNNAkWhyLE/lWELgaaBINDmWp3IsIfA0UCSaHMtTOZYQWBoox/I0OZanciwh8DRQJJocy1M5&#13;&#10;lhB4GigSTY7lqRxLCDwNFIkmx/JUjiUEngaKRJNjeSrHEgJLA+VYnibH8lSOJQSeBopEk2N5KscS&#13;&#10;Ak8DRaLJsTyVYwmBp4Ei0eRYnsqxhMDTQJFocixP5VhCYGmgHMvT5FieyrGEwNNAkWhyLE/lWELg&#13;&#10;aaBINDmWp3IsIfA0UCSaHMtTOZYQeBooEk2O5akcSwgsDZRjeZocy1M5lhB4GigSTY7lCaVSWJ4Q&#13;&#10;eBooEk2O5QmlIhqYSFSO5WlyLE8oFdHARKJyLE+TY3kqxxICqxeUY3maHMsTSqW2gcmxPJVjCYFX&#13;&#10;BUWiybE8lWMJgaeBItHkWJ7KsYTA00CRaHIsT+VYQuBoMHxXkuUlMbMQmoUsPMaPBALHl8TUQkwj&#13;&#10;WXiIJIFA8iUxtRDzSBYeKkkgsHxJTC1ksiYLD5kkEGi+JKYWMmGThYtOJV6G7ybzQoILOk3uhSwu&#13;&#10;6DTZF7K4oNPkX8jigk6TgSGLCzpNDoYsLug0WRiyuKDT5GHI4oJOk4khiws6TS5m+K5kzEvijRGl&#13;&#10;Y8jCtZ1KyJCF51WS4IJOk5Mhiws6TVaGLC7oNHkZsrig02RmyOKCTpObIYsLOk12hiwu6DT5meG7&#13;&#10;EjQviYdOpWjIwkWnkjRk4aITVqb4qmThzuxK1JCFt+4hwQWdJldDFhd0mmwNWVzQafI1ZHFBp8nY&#13;&#10;kMUFnSZnM3xX0uYl8dCptA1ZuOhU4oYsXHTC1Ag6Te6GMi+202RvyOKCTpO/IYsLOk0Ghywu6DQ5&#13;&#10;HLK4oNNkccjigk6Txxm+K5HzknjoVCqHLFx0KplDFi46YW8EnSafQ5kXdJqMDllc0GlyOmRxQafJ&#13;&#10;6pDFBZ0mr0MWF3SazA5ZXNBpcjvDdyV3XhIPnUrvkIWLTiV4yMJFJ4yOoNPkeCjzgk6T5SGLCzpN&#13;&#10;nocsLug0mR6yuKDT5HrI4oJOk+0hiws6Tb5n+K6Ez0vioVMpH7Jw0amkD1m46NTry8jC9TuV+CEL&#13;&#10;1+/UK8zIwo0oKflDFl7MnQQXdJr8D1lc0GkyQGRxQafJAQ3flQR6STx0Kg1EFi46lQgiCxedetyG&#13;&#10;LFx0KhlEFi469cgNWbjoVEKILFx0KiVEFm68U0khsvBYIRJc0GnyQsN3JYZeEg+dSg2RhYtOJYfI&#13;&#10;wkWn0kNk4aITPkicA5MhoszLzG5yRGRxmdlNlogsLrbT5InI4mI7TaaILC7odLki4vfSIyGx0EnY&#13;&#10;9ZKFiU5iY5csTHQSwLhkYaKTVeYlC9N2shS4ZGHaTvy1Sxam7WRSvWRh2k4s3yUL03YCz0sWJlc0&#13;&#10;XLiikHjovHBFg8sVDReuKCSmFhd0ulzRcOGKQmJqcUGnyxUNF64oJKYWF3S6XNFw4YpCYmpxQafL&#13;&#10;FQ0XrigknhYXrmhwuaLhwhWFxNTigk6XKxouXFFITC0u6HS5ouHCFYXE1OKCTpcrGi5cUUhMLS7o&#13;&#10;dLmi4cIVhcTT4sIVDS5XNFy4opCYWlzQ6XJFw4UrCompxQWdLlc0XLiikJhaXNDpckXDhSsKianF&#13;&#10;BZ0uVzRcuKKQeFpcuKLB5YqGC1cUElOLCzpdrmi4cEUhMbW4oNPlioYLVxQSU4sLOl2uaLhwRSEx&#13;&#10;tbig0+WKhgtXFBJPiwtXNLhc0XDhikJianFBp8sVDReuKCSmFhd0ulzRcOGKQmJqcUGnyxUNF64o&#13;&#10;JKYWF3S6XNFw4YpC4mlx4YoGlysaLlxRSEwtLuh0uaLhwhWFxNTigk6XKxouXFFITC0u6HS5ouHC&#13;&#10;FYXE1OKCTpcrGi5cUUg8LS5c0eByRcOFKwqJqcUFnS5XNFy4opCctPjdL7//9Z9/+bd//Pav//LL&#13;&#10;7//+x19/++nPP3/787effvv522/ffvr7z9/+/u2nP/z87Q+R5pff/+2X3/7U3o1//vR/fv42rjPf&#13;&#10;RaPT/hT/HsaFeGq8+j//+r//+F//+kr020///PnbME8c4t4rxEtcGJthqePNP/+lphj5RvQeHRxX&#13;&#10;dk/08Hu+l3//1koY+RLPHgqM9+e+STrf+/XPf/3HH18VOcpsaZd5HBtxPC4TnFD21fHmr//rD//x&#13;&#10;63/54/8rOi7o2DY6km5e97t8aKldpWVYl7aLhsdcs/vK9njMrspm0Uf0nY4wRCnrbckz18E1pJN2&#13;&#10;5L/WR60x+DBz2/vI4yVYrr0L22NSNB+Dx3wvpIfnbpRc0r7Jmn1wu0Uja+r0Alyvc+CgBfJ5bNaZ&#13;&#10;5m5r21PaI+t1yYDdu9aeHyxAE4HTiuI5Em7U+UlH9rRv+nlZeqWmad39va7YR3TVnv0Cn+u8Ti3C&#13;&#10;MS4jXZsB7gOfifIGvXWe8gJAUuD7ZYp8L//295ehbYqM98du/PO9z9pxCVd8aSSIFUBFw2bc+1Cu&#13;&#10;VnQvkiuXMBiZDAwWBHMFzNCIwBHl21c8s0m5DGFoBB1Pt/lwpH7Yl0/g3sL9JOXu7DIyOFm+9GF1&#13;&#10;fcoAP5TKtGFEf1ws3xlrERHad22n9Hp9uGOjxdGA7sJ/ZbhiB7e2l2MfU2k8f1xubI2f2z5T0mKC&#13;&#10;XrDPgmE+1jjIsXcewK69AKuBYv3xR0ORIGlgYmNr7oyiTOxeTjr5Xv7N92c2J59tRtYv36v17KnW&#13;&#10;PBFOKUwQr2n+qNkyrb3FZ1pc2pS+bCxa6Hi6kvCHfQlFQsmpb1hAyZov/7a407gEPKXJ+SpOo714&#13;&#10;jCXKyabWMuveajsMHFJOE7SOx6c48r38m++PlJI6Aq4+4eZ7tbRMhe1uVO24rHML2fU2ZRmaXx3j&#13;&#10;MW1aa4bXmTvuecwsn/1Yy6q/smQ+3N1L3mhTyZpG69ZiG9rXXA/FmA57k9P8x/rux705PBlvaYj4&#13;&#10;VO4+MfSsacf05sZlW5Z9rXN6TD2bm3I8vmUTCJSTdfbRm6wntOmKMbsVC4mz9dJ1H7qYl2PV8OM6&#13;&#10;j9GEPetMe1TqyeOuGAO4dsY00AxpFbZU7FLnRFrr4Wlg3koEn1Ple/k33x8xHL1laalcTOR7b3E0&#13;&#10;xdDYyUO66wKUaUKNfZHBY8zda17sFZ9o8t4jK1bh/dh8XzKOUQtugv5Me2Q9b3kyMh7jUBQbPy19&#13;&#10;o/Lp8aVN35e8LLmp4JT2KHl5HHPPG8Ww+n2GiFGb1rqWla2evYMN6qnu9GZMA+8wk/nW0rIUPrfT&#13;&#10;gqR0F35qtfEToj4h80EVmQImRkXbnIWjTTVfML7ZptSpz3yPtR2nPtqU8dGBgvHZ47anx9Pa/Qg8&#13;&#10;nWNTw4/HJpXM71+xVGKFUWeXCSPbfXduRNoZ6aNknKruGjFLHQzrjZKpcTvPR8mZ9sj6jOA3j1nh&#13;&#10;9Bbrj2+29sgEnPYIe7yHco6SccX6cubNY/ZJ9Rm1N8m9ksfo214yM0c1dSOtDWx2I4uXpo/D7+ip&#13;&#10;s69uljzGOjizftnj8xoNW4kvnY8TQr1JcAfC7d0Ve2BtnLk2lqJZ8hW8A0agD22+6SGeE8afNWOW&#13;&#10;nIPuXp2hSHA4My3OaMU2gmfv5+twH2iS3hlnm1NtR/3VLAn7zdbeU1us24v5ZZdyfuor5gV1PzgA&#13;&#10;kt8iw8LyrmFJ8DMfQ7ZX98R6R3KaeGtMPu7ga8Y/w4A5Y2xb+HicvualtdOKZm05bN0DGqzI+p7W&#13;&#10;fC//7u/jWh4DP9YIGTHL1941KXcf5W44Fi2gUVZSOFWJMVYRO4GRtX7ydve+YxxkgbWg+qvpyvqo&#13;&#10;t9d1JYXh6ksJHIjd7e3FEp3tZjkcu/uDhkuODztBXKda5QeN0T0iUFpdfi6Nz/s5WCEzuO6j54F5&#13;&#10;6pEHTmnU5RtmL67p2I0As0IdTh8X5rVZP6/sYeAAfuvEmQm07yg+lvaJkAa8mY5tR/lGVlURcQHN&#13;&#10;wDXfy7/tfdYbY4ZO5ucUs/nX72/4MqlRmMB0VjLfWrcshdVDGo6ZqUkGP5FJFgF7M759jOfWH2P8&#13;&#10;+jayH0+pM2cXcn1NU8YS5zy65whVNtswc4u1LKhmOiDNJa0ZH1TYW6fWsv7qPYHFau42aef9ju0c&#13;&#10;CcPMwrRtpqKjXqHTohimqO2u5/Frinxb8hcxVZDe9kmN8zbiljfdP2Jn4T6CdN2J0kQAcy8z+zb/&#13;&#10;thpG+CZnSPy8qV8Fke+9bZcFVyOjiFHKvpmjtwsL8q1tH0dtpqPXquN4PBMBassLVgqnT25XLHxu&#13;&#10;l20asGANbAGOXNZ8bpeNcEIunGIOVMxnfVu7sLTIb8SPjKnjoxn53ucRv2HH05OKsHEH3KHcu0YF&#13;&#10;t/mxj3FmhVHDzeAw4okvKzXjT+xMSDYpH06L+PP+9Dyia0H1115TzOrUpwKC6UPx3fjuTcQBmnG8&#13;&#10;mM7/hE3+0thfJoqyznviPaHmrlTMQNmXtX71115bPKM4StySMrXVjLGk2chvAox0Zo/KM98e+2Uq&#13;&#10;bMuvVuw5JHoJbj9XqpBKXZ0APKkewQjX777l5FbBR1rGK8HBrYd5LylhkPBYzmY1LHz3UDGhe1Dz&#13;&#10;4jO9bWRw0leUMQLEqTmFh6/F4iSmrT+oj3vFEt5IsuuNL8WY78Gv3nt9ALEg6qu2iCi9nyRy8Leh&#13;&#10;Q/N2QETHJA7ztXeNgwcAA5MjiumoIDBGdm/1cEbqU0L2fcHM9TfdiNWC6q+mK4Ha7oV0C9GrP/AR&#13;&#10;0O4R6AzL57t7YNCcQTeGedqPCGLv+3OzWCz/s51gY4LMyac/3UibShEq2P3BW1DYgHYuo2f88t1Z&#13;&#10;7Blj8hJjM2/WRiamh1O+dxCU0WkvQhnY7xo5/Pfs25mAUXWRNoZY4hOfK2LEJ2/h46xRC/pi2iEy&#13;&#10;2HYPEO6hVrkc+HraIayCiW/VDdqtrCYfmNrutjGUsY4nnfl2bdAs+7TDpG+sQPjwbixnWlJtDHxe&#13;&#10;2jKf0vVVqZGZMv0HVnv7sugWMLAt+TmqccZzqUsbnJa8P3+cMcR1BfICVRYbi+z3NqL21z76NqbR&#13;&#10;XIEQ32lJOx4D6OllXp9+6tda0GdgLDRW4i4osh5H+xoYKx5HzkoTw49oxqnrV3o74xsTvspQgLHy&#13;&#10;dgYNp5gp0wsVncuI2puK6NCUa/XgtmuwKEZrH2EYwN23yoZceZxWHN5l3VW+BQy8HNyqhjhmrP0U&#13;&#10;QM8YjHWLcVXq3BZYE1pt97lv1BYop+GdIrpSYrOlC66NjA+cs0GsvhiJt4slYJKzQTgctRkxj0s2&#13;&#10;Mp58NOmp5z/CSWr70XuP7R4ZXWVFufW9cwcecwJto4cE7bzfyOqWeaJVNF/Lv/n6siZHMs3UU6fl&#13;&#10;y+vPdPqmIFGz9/K1zyNr5PRkkN8vK0Ycbuw70j9VhX0HhFaa3SNFhHf2TuulvRkTIyfcWSe1chjO&#13;&#10;dVCM3D/yyMgv0QLWpecOw0PmcSsz5rMdZLeGxYiXEXG8Vw2nCMKVrAciJz3+ejReDhviq8FmttSs&#13;&#10;UY49jqWWFTl7Lw54DtiqlpYZoA4NYg2cBG4D9rBqR8lEy7reeNDg+e7gADF8lS3rHDx0GZQ8xkFM&#13;&#10;xWBH9lnvKJmITxowwBoE+f2SiXRkbO0Y0j1rsBOT3d4ZOJJCZvJFPybOfPyKxd4umRjZkKZzopQ9&#13;&#10;hnSUTEy1tzZ3ytaZceAzuWB0L3nmuiea537J+Oqp9Uyf7j11lIw57R7IxeKDvom9IK1ksN1Hb8VU&#13;&#10;/dUQRtiCIHZLyyip7hpMK1m35oQ5iftIqNShGCMjrSQBjcceN7w1qgZg0TdrzKwHq386YHJ7tHu+&#13;&#10;+GSQuBx9ScWYI/cw6r2Sicb0eZuWDYf0XCms8ZrkQQTO6jQ4UOG+iWZmKXBcNvHj8bwxufWOZGVT&#13;&#10;55wBH+iIH7K8r+4Gyx70zn72XE02j4ST2/qZHRn7iOwdGVsdekd2d/J4THixBzZjanzB4GZrcwa3&#13;&#10;O8hUcCheEhzR2uMNEfIRE7fiJPc6x9YOY1ThCeW3JgnB4WrXfqbc4Ad395sZVWCwsi5HmfaYzjKs&#13;&#10;J+ayr4rnB85fHTYrcf+cyt4EczFqrL5bybFONVo76Om024SnJZTFYQM+ONrqzGhu18z3fo49nD11&#13;&#10;3GlitDZBi1gsvNqLPYBCXRCRjd1c+Tj2qZVBR2S3W0B8iE/Bh7c2LFa3XesLV8NugfNjOrICECLn&#13;&#10;2OIKzrtnVctK36TZzZlduu2kUey0Oy6+yffyb39/Wfq+5b4zjxGU7+XffB9fpx1uwLYTmMmeyPfy&#13;&#10;b3+faG0277n98r1am0xFOCJ5gYiCyxCA8Our9TddGhHIXIOioIWW2FKTHsI7IEJE59LqDYwhO/J0&#13;&#10;KpFpb4SwoJh6jODKpKx0bDdXb4YuIyT1PmLQ9yzhikveJxa2ZsgQWHFw23UFwRhE3Oc8La18Ab6v&#13;&#10;n01LCD0wdRbmamTZENj3BAJrNdHbSJVzXehaf9ag2ZHEPFucohsc1gsY5mbq3kxLsV05owKfZ7zE&#13;&#10;eEM11MOai0LYVPyIaMjPY42g1KFjrK7T3ma+b8cOMyoB06Y6IQVxRDdiX336eFezJc8IjvQ0ndt0&#13;&#10;rGXVX1k/aDRG6j4zvfEiwFEuGmassrju0HFzWqIj/HNBcNY9y4xdFI0hJhUr4h+06YNYcupI0G9f&#13;&#10;rZ364H3N+B5W59QuwSemY3YpZZNfXcYH02qvGeu0PZh/qdnbknn5YEjfOLqsPXNPHgFoDHIZmw8m&#13;&#10;kdwmwSZHyOv7vRkwyVXHEbDpI4R1bjfsrLMbmXk8xqPs7CjB8t2m3KwzSOheHRZC/CNMcN9EQ/SK&#13;&#10;JUqtM32VMw7RKrzm+3XmW9N9+841cjaA7n7oACY/OuZsCVkZhC/3wv+EHQVn+/iuPSsIZsGGg91S&#13;&#10;0UW7T3ZCpL4/M40228OE8djDvqf3a2ltnMSmsnb2d5xYO9RQMgt6Fo4NwRPDfm+03pt0L/ugmo7Y&#13;&#10;SsfzYx8MLkZLy9mYuiQniMGyJhuNeEad6pkTY8C21ARPPvXmx4gWC6U+gJjZDiB+CgPBK6zZH8TB&#13;&#10;D44h+yH/7i3LvBRfpn51Oq9jjlqn52tfhqhwdJvXO2LGejjik24EtTjf0ZqDFCwSpbQsdVdO37/S&#13;&#10;YPJ+fG8itw+T//HR7nwv/7b8OX5BHKXV/p0+X9Se21yOtKy5u+n+WHtu5AEsrTTmps6xpVb5N7XD&#13;&#10;f8iV1Eg0t7dvvpd/+/v4tg2qHCiY+50g+d7n2kzsrsvAKYiONe0+9j9VhkUcBwpbXWJJndsksqz8&#13;&#10;u+s2oXzuIiCSNBiqxVGivrmPSaBxaliMT7pFiljkv0D9qs3XYdp4v0+A+M+xaaF6Nu9sEmtAPjea&#13;&#10;pcQ+sGJOebz2szmYXtnRyGNCW5k6dizct/NBxuUFy8Qx2StaphAeE07NcclqdCcN0hpy2gxYtRUl&#13;&#10;78bGuB/beVJR2QQXZ7n7vU7Z0fk3wVjqhy+YpeR7H9qUqEVvFQxScQikyRkRxZev/YhpMmILpH2M&#13;&#10;yQSwsOX/aJWj0WDTu2LMCGLnP2K01vLzACTzKfc10UGsTX80ACNg1joZfiZ2x1bMZjvv/cHKh3mh&#13;&#10;DQmYVUKq9fXPqk0T7m6bsYmgHEb4GH+1lm3IE3tNV5VVZdtVmQ3KcjDCmvsQZZmw30zYn8JgJ9gw&#13;&#10;mkQDm7a1oFpF/IIZvn3PEo37hV35Wv5t+tHH8EP766zSL4CuZWUi0mRbxHbggk8me/bttSzh9+u4&#13;&#10;nDCBGZ6iaPbfva3Uu2LxUFl9tYzZ2bC3R7YWHlUESvaaxG6TMiqIbeJD7E9HPsJwXPj6w8AqUdzY&#13;&#10;ofvKOA6dVm6I9Uo/WoUZImQd9elKlaeEPIzaRuQiDRTIqed1Y1l3eB3Y1VosfmLuxRkJCA3vkfO2&#13;&#10;kUFk+u0sHnFVSn0gbnO8sU6JU/Xn2hLxSJaCdjp9Fu7HjczUmOOEQGxsUTpnTO1zYo5TYdK3cWQr&#13;&#10;+xYwftjAVYFPdD0cr71Xcdt23u3kgevrEdnor//IZ6PbY5vsnjvnwfu8lrnm32aXPtUgX3vbU9Eo&#13;&#10;qdKbRqEf8ym615NcERjOcJDZUxy8xndpVWNpVgNNQGLNxWow5nXws4Luof44xdbp3Fq/+mtvInb6&#13;&#10;dkdzYgWyj6QcZ/AL3eljKcbWkzN8IkKSbTFx3N/YG81E3AkGNuPERyFOuIwTdNmMcbNCRS1hyDWd&#13;&#10;Gwi9545aIFbrV3+12uJapKk7kvbaYmAzCDPBEu0udH/KRJUj+Hh6r1i2SORK4E1tmaGO+lwaGd88&#13;&#10;R7DbtwS40lPl7ONaN40GV9WupIetobbFsHPunsDMDsegE/fA5q3aRvgqtyyzGifMdu5b7EN++4iZ&#13;&#10;BdCUnifuzx6cHAVYpNfTe8W+zsu1pPhndYMipOBhaK7j9tUrLS2jaZ9t7hUbUcTUGAa9MszEZdkj&#13;&#10;1TLuM0ZCiu3WuL7tKY1sTGPBdfeJd2BVUZqRfd+xO73NrfguZT7hrF6/uYSNHfie0UG3asuyFwvX&#13;&#10;Mqb39t21WZ9wyrK2cUZtKLMNAZktLdyxZrlXLFN2IpkjvHJC66xUHOiu01iEJNNKQZcc51iqgai/&#13;&#10;mkP2iFGw1/ZNsVGddNeuxRIzyqDSsYy6VduZXU7JdhCUkSUWp0r6Cb03fhNxoDz5wYoGbvp23549&#13;&#10;Pa7EecrIfO3AaT1/RTKIStOJe3P67FVxUXLebdPzPMbJlB2lDJ0dLjRRvpZ/2+ufqpavvevC2lo4&#13;&#10;dGWcfN3SZYz1lfCtLiRA+hU28EsylvIGVwSP0+K7gD0Psb4K6MOTrTLpRDCFtpt/+lP20uf8xtVy&#13;&#10;kMG3kcNU+kgKAC8AG3G2+DgOnbBk9m3Xy/RiPy0Aa29+XkFCNrFrf7dJQ8QMuzk7lpCJkB1IkSLX&#13;&#10;q5HiepBM3x9jV9cOVPaCXL3Ur7Qj9pXawfMTB2/N+lE7lnLpRAY4ruc3a8u0OoWL0Wzv8OTkXl3z&#13;&#10;snOR+P1uyrC9eHVlRuAxO/ryMcstYyYiLd962+0ge8xib/y594mU4q3lY+bZ6rryGL3zMUjphxFq&#13;&#10;LeuvrPMaNzq8+gW7T9ZSMrGotp6m/9iwWsY+mx5JnXU+46aWVX9lyUC+a42lr5uC8KdYS7WpAcAE&#13;&#10;eE7ubVD9LLMbnmiz48sJxVq+L5kwd9LCsUmvLoxxqViYZtYMtupYE0me8fdbycRp9vn7YtIE/wT8&#13;&#10;cOkyVYCyYTjfy7+tdUYQlsvZGC748ruDke/l3/4+THebZ/E027ay00TwoSWwJpmKYEJlnGgJbhXI&#13;&#10;x0xe2kVYwPRV8MJir95dJyj21xHSa+3BdLwfWUiLxl5fcJcGCVzWgAq4w/ok4pkJDNeavmW0ZNax&#13;&#10;p7yGhXG22RT2UowB8drpXnBH2LQrxoJtJw8vvf++tdnc0hxO3E2yLjZejAAWrMSueMzxgawzHjMt&#13;&#10;f7+1YzGYaUm5Ry+P1i6Gj81mUjLHxRrlT+V51ygZeGG99+bETY5TdOfmjEtN0rKBgTjEVR6z3zbr&#13;&#10;zOoKvuV9nT/Sc4EybFQrnzmWeWRvtWPueNtXBBxzhz08ABah9hW7GHIDR5ATMAlFb2KHeckIcWtm&#13;&#10;kg96F1vVRjK+Z27LeM1drHpLk9AZzbMNwjjuHSiP0aZbVdZDnSiqtay/WskEAtiD1qCP4RNegoUl&#13;&#10;E2CODI6tiGJc+NKnR0Jsuy25NzIgXtc+jxBOYYSVStGebSGAs0HWtbXZd4DBaIo9h/XD0lMsZmx0&#13;&#10;7g0ZuySzj/K99220cl7zs3ngTFlen8Q0/DrgUSoCD95mLSxAbEKOet5so4gytZHEYlViArhsBHWy&#13;&#10;EYhF1BUcj8FzWj3WDH0c1FrWX4kL6PkWe4lFJ1xk7R32j3eTiJ+681XduHAuPy9u4jXaOUdgLav+&#13;&#10;ypJppLblh7FAe0nJp7EA17QOr+bsJVMW1W5jH9g4dWZiDwsbCysGONElyfo8/lkT7CbxKPmT1am1&#13;&#10;/Mrn5QhDtnkQlX0cH3YrcZptxc1GLa4wsGPouHsr38u/x/t9vMbZuH0ePHkM+j4N2NanQZ0enE++&#13;&#10;91VtNs61N/StMCVYqB33n2tDtKn5P8Eps1u6peilvbOdMUO2b7LEPsvYa1CGH9t1Wuw7jku02Hfv&#13;&#10;NQi+9Emw+SzeX6kvozM1aO1IpOtodzjK3V5/bsd4v/lcmApcrBemT+9XjPRScIgSj1eo0/c4xM0E&#13;&#10;9kF21Az72jiZ0wi+1Ox9yQzgxmGEn31xS5jCc4iyT785REfJrF26z8P6Yp80bpZM4zSfmcUHWdfR&#13;&#10;P+EcJKg4extk/rmziYsmJ8ekQepEUK1l/ZWtzehPrMfOJbF4bBljynm1NkcquXejKsbup34MiD1u&#13;&#10;tF/Dbi2r/molxznA5IG/wzPLTEiV++WXtAdzXakzqO6HS5innO3kvMzKuhPWUC91DiaeEZ33ijQR&#13;&#10;AhHuFHvHxJj8NVT2h9aWsRNzaY9nck3H7sycxsLlfW75a+EudgDg67SWzffyb2vN2LHY68Tk01md&#13;&#10;fC//5vsQ4Q3MxOLwxF7Ne9LnbZ9B/ubcil/OrqnacoRL6bS95fCFmwvaRwi3oYZf20J4BN3fo0U0&#13;&#10;5bvXDwLWLVXMsV+3BHuhwiPb32c76WUfmeYfEe8kIddA9I/yJ86WtSAw1ufazPd9y+EkZXT4OBJ5&#13;&#10;NA0n4hh6u9IsHjCApxHOCcS4Ua89xjHp6Kll1V97T2MRIoSQaSHtJOvzhkXix3WfCwtDIoNNsThz&#13;&#10;iend57NaVtY9y1yOwctqOg5+7Knyvfyb7wPGjH+zJmgn8E9ovLxPfKptb8C1PDytfC//Zv4M4owZ&#13;&#10;sKI+9gfme7U2mYpDCNlnMIvNz88+w03D98+mgSCr1BUzHluGW7vjVcUGrRstx2VsAHjvrTjd2bdm&#13;&#10;pKb5t+n4iPXC7gwThyP2cmeOxavBoOyTKMdp2LLxwnyvGVNMby5uWeD/gkaObBHx3XXkmnb2Xtyp&#13;&#10;WSxmmp+HixTbFL/GBN41e0RaKedjeNkCb/ssTgO0+X+/+6AE04Aix6Zbn+F3xUUW53HGlMQ+8CyT&#13;&#10;Y1rv/aL3JXN7Z46U670KjFkUa3CIjTCVcQQ9hJn7Y7w3o2Q8wb4783rxQpjpvqPydcSzNkn4nF0x&#13;&#10;rn/uq8Nay/qroY+1bKzsXmYrTpXUmCqHh6AasznZPLwTtAfMCAC3lRrrNOKTRp1ZIPY7vV9HeWul&#13;&#10;2EUfVwW8FIPfxMct/cxBKGKy+ZjJ+BaCObXbLwXE6Dy715yIzL85Ns/HjWPK17Gp73PALjf+4Q8R&#13;&#10;cv56hHBnAWOz1QLacvjBiOK+h+65YM/Y9vuD/ImXJ5HKtHF4tKn3W0xwq1+/DQdTHhs8z0MMcxUL&#13;&#10;h71n+l6Bjoky37AW/OBRpgZpqR9r92Y4KRwhlK/nm9hK3/of2LGvUN5/VzMcYObh8yxcMIeyjOHW&#13;&#10;HYTA47arU8XZow14GiTHzzuk3peMVSIUtLsHlw0J7KULOjYf4z1Iydwi0Hexgau+5bmWVX/tLYtr&#13;&#10;SMmpNaua2psQzpScigHBypjyOG6CaIoRoTBGODwAWWdaYsh1CHNsEd44u7Bvh0gcQZly+2o+7hsG&#13;&#10;763GuMEoIj+v1sb1ik49d+QAwBPBsdtWWhtOsx8BZy8n11I3bNX2rb9aa/Nxq35rSOwn3NnJo1Lw&#13;&#10;e2kwYTCg3ati2JucgQ5m9V6d4fDjFpq9zrj5QkNweKofFeKMFschSsnEAvpNv0SQ44vK+/irtayj&#13;&#10;lveg1PceppkZwdlS+V7+ba1T1rkYmXujtiyeY3VcR22Qgs01jMM7m7Qpe9zybqidJEkda83qr9T3&#13;&#10;zN3AVNVtN1A7OFYZ5sTBqbMjj1mZZ+vE/p33JWsbsQuv9SNxV9YRP1g3svjp8Sp6+IiiZ77va8aq&#13;&#10;v8cr3hDEZ/qHLPfFZYfxiwPexxdOdAQg3qLlfclMEBnfgaNte0d61uzgyC+5MncxXOrQjdsXEnF4&#13;&#10;zrg+90vmZnww9xohODaQgGVew9kkZrsPIOJTsauljJBz3B9fz7lsIHYAY+FbyazB9hXwUef4tNa+&#13;&#10;fZwt8TAwUjLzRfPv4DXR/EOdv2CWCPvBNIRtIDaCz5z99TGmyfVWeVBmWOAp9rb6uJ4DsT94/4uI&#13;&#10;a5AbbbM9xxWCTG99+lk74juJXozID1f8BCBYI7X6o+huG0+1eYvUWLu1mRP/khNXZd3N7dPk1AbB&#13;&#10;azONPsY/26d0UnMZSrZ5Lav+anaH7QJxtc3eXwGeilSilBGoa4/D8S5IDQow468odliEWlbah1Ym&#13;&#10;qRb2gbRMT72Q7+XfL3X8cZtyeqTXLHXrIwGoxZaZpgSrt1ozsJsnGOPk0eH11Zp9hTWO47BwexUQ&#13;&#10;S6nOJHzGGlFkVpGZInD0lWfKSFiY5o7398F8ahdtR0xtzhIcs2tnu07v17pl659TgcM9qnO04/kx&#13;&#10;5IB4shw2gblsOhK5NaJRZaTHlWyyI4XK4Mq3rOGCxA3B9hMez8fQRs6oYP9P8sVxInuPxxx1ZkGQ&#13;&#10;lDA789XRZWMG37jaS469tz16Udu3/srWJmKcXCiNFW7r2Z+MvUg5sfCvuK62PoaTTFCzTbTH0mpZ&#13;&#10;igt4kuwjCmg24Ie44Oa5nB8JlMRqsagSDkWqwiRXQ4nsQIBJzMdnq181rb+yjWIjTEuLSxIfdCwl&#13;&#10;s8ZJc4ijKteRsdiPaNHeO0w2xxG0Wlb9lSUTCU9yBYei7e05cMFCIzs+DjFrndn1kXtsOHTR7s+i&#13;&#10;nWtZ9VeWfNr/AAVIJ9U6s1pvqzombujmigtWW0ybrc4Ytj4r1bLqr1YyYYa+tYLoKc5MKZkRD0Wx&#13;&#10;Z82Iw42Sx8AgH2Nkd8UudRZEstWzs2tkGut1eviESHmfW2EIM7b6xdbG9H/zvbc1O+8p4Q6L8IUL&#13;&#10;js7dRXy2RuHConcuHLIC36XpWMuqv7I3WfXk3qG4fqvGwoDosY+GPWsRfiqKnXbhcDnZsb25llV/&#13;&#10;ZckEHnK+ZwHZ1kUHghmYafiYpnUBxEZI6KK9nYt3V8uqv7JkdtMmUJgVZmEP0YRIc8s6oqnVM+Wc&#13;&#10;Kffit8e3PQ0Gf34IIvw96iY4eq8pqymYmt01wP/W5j+bd5pQlvwckeQ7KS01JmJ3LC6If18yjHTu&#13;&#10;CyP2BfRrx7OZKI0mfh4XN9THZUKM/mm1rWXVX9k7ERRr3hIe32Xr1mlCBJ1xYrUg8qQ3rp21y5dT&#13;&#10;iX0yJXBF3KxmzcK4T2mQzjjjpeTTfImzSmzAqHNcVNDqvMbNBlIynHI2CQ2/qH9xnmaIXt9bczOn&#13;&#10;56dqMdSvnRVU5wvLxhI13dQ4ZrnreHr/fW8SlmqMcJxMIF5TG41xDXZeAGdzYbtH7zACRG1yezM+&#13;&#10;LGGQ+22KO5QH7l/HwJgtz93FVz/6riiChXLHGCHzY68dG0LiTOzeOrWW9VdD8HmrF4yUHEIg62Of&#13;&#10;XlzCvjuivc5xNVTOzWWfUC2r/sqST3v8WHzJtx6DwMr7tuIWS9iA2iSnHUTQr+3DWPfsBTHWPL3J&#13;&#10;zRas3TVrwicN4HE1udY5NvPnY7yZD97i+zqzwSVdYA5cBtdR+vl0dOLNTlDO5+B57QAkonbw4rWs&#13;&#10;+itbG0ay7UaIHmUirSUD3vT+nkzQDPCzYtyb/P85O9t0SU6c207JZbft6nc2d/6TuGsjbYEIMg/R&#13;&#10;j38cZwURAiH0LVFZu2p6/+sFj2ylDnLCbZ9ePVk4ZDe5wG0LRJJizYqixcTu9nnx7xGX4d2uEOCh&#13;&#10;IMw6Pk3o4JmRPlOC4Fkjg+76VFGJV2395MzddG0CKFVoyLSy4X2dKnpTVJt3Uq2zl9zdmnGdVC0T&#13;&#10;iRkQSdtIBekdL4SdAbw/hqm5bgzdLC9nuoSMOpeaivL3SfrZPk2sITaSx0DeHhNSylPFY3eQuIRM&#13;&#10;w6jUzogr4G/tpwrlbJZDUX64bQb2YLX/epvnhNana7UkEiQ6wHdfM0El165z7ze+7+0xEwtOAjks&#13;&#10;fTr6CbY2nieZkA8JFgmTzmflbfQ4/63xCCvHHSqYAmY9rkPLt+SKT48kAWsaPvSV4dGvy7JmzWpR&#13;&#10;8Nou50vbmTNkPKyVXUQEY8MpFoOU4IFyUhzSQTEhw50dZUGAzNqwDstr92qR9T4WOCbopKqNWnC0&#13;&#10;jyc5BsUmJoEdEjbQt/EopbnTlOKoXv779wmZFA44sBET/PJ9XQKcdMgxm50wPO++eq9ajrNkgIdk&#13;&#10;Mpzs1Z+HrAVEZaNezCndARE4AHsfbNQzZPQd85lnSS0ERwTQx4p8y01MikG4nItZvLkBkmW0d1WE&#13;&#10;twq6/tjVyUVdqhNNL4jwkY2D2Je+yv7L5xDeZBogjwPtp0MmSp6WHCfmkRMp+9ORcUKQmVF5Cblx&#13;&#10;KVXOdMiNAcKZNy6FmlJ11WxLyO9LyDhb0xHO6uFwG7Y5dSYheptwWvvEwFHqLOwL+zzmfQlZua9J&#13;&#10;28hftqp/Gg3dZXv4fbI/9Nxn/K9QRvB1dNOILFxCJqrus3tIqx3Fe0nbVPbsnp9WMAhzC0vgDrKi&#13;&#10;wk5SwDzB1G1r1sWKFlakfGKC98fkjqXnH32Hi4/G40vIUKeFO1mnW4dNOFKVycEyXB5Q2Kb4l1M5&#13;&#10;sA0/otBl7NUlZIK6UKR2iuAyRevbovCz2SlBbDEZdUGW+p7nGS8bkF9QGAEn3fQbkA+lKrhbbSaT&#13;&#10;rrBHaPGwkPcQb7fM/c47+q/kJP8B24574cuXsbLyMPwM5Djkp+W37ccdWldp3Jj3DODeYVsYdC47&#13;&#10;iunWJKrbbBzY7TyTnut8E5gnyTwv9pl+IcozjlkjbbZ9hl6rGIrEta0jBWYs9nXuFRk0yfUv14xJ&#13;&#10;bV8C9cvKamrYhgBNvPJnBJOaFIaU9GYQ0kHL09uXkFevAFGg7cBK0zGF4e1MZb0g0zKGfMnAGJ45&#13;&#10;FRlcQ2aTKxhw8F6vBY0q3tkYDb49KDQg059ULP4e8uLvRMjtZcK4gVw5gLdeF8S2zWgxJNKyOZ/3&#13;&#10;kFevJ768TeNl38vJSBdYeGmHzMlw3eCIfL6BzLmwg5Ie8Q/XKDvgA6ss3Y0AW6zwH+Jm5322Jpg8&#13;&#10;BLewUozGeeI0zXwij/PfGr9EQdmXh8Z75FTgzFYE7k9MpX522mNdX9I5VXusfN4POP2SV0G2kfMQ&#13;&#10;yGRJ7xan73M0mUKu/0Teu7jMTxml+DcZn0kGV+M1o+RjY0Z7HuWX2DgXECt2NvaMczD9fHM1x10g&#13;&#10;2udCH1RQBHuXkWs6gqJzGwdbkxmkHH44Uzu96Eon45EM5rsaDt3NnVmY0Av36/aZ9sd48lvWvDTE&#13;&#10;ysqYke8Hr91nuuQs0BuADU2e4XH+65OwjicD5RE128Y3/FU8nll53Ic904HJ86n8gR46aB+tpITi&#13;&#10;/X1LdVnPkQ96Brky6MtVB9CJnK4bJr7QJgoJUjZpkwBS5XtP2tyg/Y1lkO2G6EpG5rS1AY/zX+Nd&#13;&#10;6aZF/XAgSxWP898aj16Zeg4OXZ26kAUe5781nlBmUiwIz/jVsk+P8TMCQ/BmSnaPO+6rnL41K0Ku&#13;&#10;vzaOuDw+nEWU7N/WRb6cxQ+Q53zxgbFfwkeRDB6EQi8a9e7pX8UfRWmfLF+v3Tildq+4AKo/ntwf&#13;&#10;9oATnHuG23e2TfV3P6wM2WseLA7VzwqEtjxGCG0Lhz1aW4HqM+X3wTXOkAlSONGLnhrJCyZOFf/L&#13;&#10;iUHilAF3lH86Mx3Wl1OHYereufBKast9huap69/KfSHX25Y17+F36DG8Hx/TpSJ503z7DmP41ua7&#13;&#10;MOlNdWyQqf361Y9He1wIvYW8rJnspM313SaGltXbreECWOZd5/YWMrklybkmVReVrJ9WDeuWU8cl&#13;&#10;WrqaLTQ1mMebWO1KH2RzE4NuBEiUwT55vNecjJ0MkEFpQShdpTLlOk31X6YwLACfjIPSSpKPnUok&#13;&#10;DTjZa6JExJxrxtjAe5B8o8PqvwoypnxSJ5kXBCj7mnGD1GM42eaTBwuOBuCSRxf3ieqw+i9DxuS3&#13;&#10;s+GQq0FFHvwlNnKm7M41Ux1QyUis+U0egopwnQZySH0htkpacUDmwjYKCjtK8E7Yk0GiL7lJ99hm&#13;&#10;kysHlyBM3pJai1rzRcmHgnobZKwQ12wTf1NKzwvI/V0ssu3TcP0kIXwHMnaauMMN4ASJmcV0d54R&#13;&#10;aUqPGyeSSB2spH8ah0FtpHr8bVYN/kGTAVtBdOrFmhfdc+YwLdieybsCHKHp5fHUj2kJItEU0rhT&#13;&#10;s2WtqZr0PHMvdjvtYjDlcf77abypyeM6tHqLuflwINR2fXc5HDNlulbWjtZbfkEQz+mHcjhsLdpI&#13;&#10;dnS7RCp+sPU2dkJul31xlAlnI/E7OmJ/dL16cHYi21tbOizXYoJUkLCsRmZEAaurC2yaa8COu3nG&#13;&#10;Nrmr1nmopN3rr2Ah/9hpdZJIMj5tm0hV9A53WP2X91lGr6VZWeRzI/mYRQ5FYPgb+5rXx2A7UHKJ&#13;&#10;7QWy1rcle5LbMiGDnc1VQRWeQxXopejtb7C9iFkkCk08tkVNKcye7oVhq/wnvZpWWi/2edEdSP7N&#13;&#10;PNIF24v6iKq6JZGt2kPTLvvOftZPKQEm7D0IXLX65TmY2ql5QlAH451axnhVkHyzFjQ6jw+jZw6b&#13;&#10;v/llXqROpxmFY0L9NgLOnFdfYc5OKlCwKEok2LN1FzGW7RnHs7b3eCAPNhVmihmz29YV1RKaUqmt&#13;&#10;WASOl+zx5f2DLynHXg/RZ8kpaROSuhdvUnI/b0fqKzOucoVKJw0jXuKxIkAe5b8ejYcnXIhUe5Om&#13;&#10;+n23mE2WizL6uVv7t5fZk/62U0JfheeDYhds6YCOr4hc9odU3Rd6btt2XeHWtgCHfyoCqAQw8/Zw&#13;&#10;pUHcjF5hX9mGFS0w7Ml/Cd2jRXw9H+SN5wVZjJ46tL/5+XyQDiX3hwhL/tuqAfnhfOBahGuOt6jD&#13;&#10;7moPmclE4vKhrpFruCDpFoYab5IBNh7enQ9lkOZnOVk9tUdFhEgIfVYNTDb8EyBNrzq841M3SOPK&#13;&#10;HIBQT7Tl0Cx/wj+qdGqgjFazhK+7tdDgOh/PoNOF5wPGY/WHBUobCQYAGWw95wkNKQnlB4wbdkAj&#13;&#10;YkdUPN5BlSca19fzhZ7gnGkMkj2fCVjs76SnDRL0muk1ZAign2yQ9tHsbahR6ETKIt/mderuJlvE&#13;&#10;76hXhd4xX1VvlmSdyrUNx+F8SAJyYo5ALMsKaH1/+q/En7ruJEzspIhy12dRBVPLVmlY1z5Ip/I+&#13;&#10;f+HlJ5gqlM0YIZce6aawZZ10THGnTETW1vOMuLGbrchgKQ7cofRfSZVKR491EqdOO9brJH3L7QzI&#13;&#10;HFdwZp0Q3lEYoahy3ND1gg/gSsKq1ZtccaiIzPpZItV51AlJE3fuD0cwa7wJswsmccd7iD+md0+B&#13;&#10;h23L8DLAx/RZ9VFAQWlA0TVtNcj4jnfvoMqg9IdR6djddamyKAKDUgi2MDle32pKzvnPxOcH2H68&#13;&#10;OACKl8dKpMZ5VzzsSAOKI3ke2ua+fG5UsIVMiozSqdsahnt5ACQwKRLl6WOWJ7AYtU5PAMDWw5PY&#13;&#10;vcOoWHLs9QoUaWwnG3maOqfXMIcrPWZL2KBrYapGiaOAykP9bnMFgEyHTHgvO0herXP5LIJla3G7&#13;&#10;LIXWGLSwaeucSMDuzfj5A6a3Ng40WTP2YuPCyvI93vEo//XoSshRIls5GTzquG+6yDRITLpHV6Ow&#13;&#10;8vALJYKl6Lf1cMySOMlwTwX5sZ4TTO4DnUSIUyzieMWnsE3t40E5SO1pPsWTlRNWU6YPdqiXnHyR&#13;&#10;gHI2H1K8XR3pg8Y8zH9zOA0PqFuJcycXsKvuPcx/PRxxn6RGNnumqXzcJfKky56FPynq8nUySDqs&#13;&#10;Q02GwCBJgD+M5hzGrkzOuEzluB0U3ubZpUmTGoYwn8I31lZKR9JB1cizPZzsvR7ekYCSCmIbSb7M&#13;&#10;zMaCSRqqfSRYV4RUG1A0/xRVcDCqzoy/vrb+y3SwvFo7VWDXD2O39WxMcs6Uip1EgRn6BiyeGgsO&#13;&#10;xHLMeIIFw2bYHKRNrKxCR02x7lnyr/Yq9mVjgeLvTsxS4fkmJ9pT3VmdZNfR2n8lkhdRdxIxy+lm&#13;&#10;ZM+ga5zhnQACVMm9E9hFlD5Xi5meWq8u756Ctq9vO/aKd9auLiLdw/rLpsAF608tgVxbjLegsaeG&#13;&#10;IYefAb5UXUifTvP1pBMth/GpTi0q3EstDVLOlJKD8kdaYUZs4MdyTK58BaGQZ+2tNro4Zp5KLm7f&#13;&#10;FKcH9RgNNPWQt1r3V2VerqvYNNI61AthXadaNeTDz56iEx0RQ5YaJUp5Gi0Uxn0xd2RixZsEId9w&#13;&#10;T+LzqhETTNa05zKBhNS6JdC3JNEPVmhf2RcrFgUym3JiniooABKRMx+tWI0PXt3G+2T6b5xJYkIy&#13;&#10;lbQust4VF4ive5T/Hkc/61s/5sRhd6DgDjicbVLyf1iFLo1Pn4ccyCgw3+bFaFSV/PpIgP46mpyT&#13;&#10;9A8j6eR6/D6a0xqNWwgNqJfF99E0Fst1osCWfDYe+64HVkng+zsLgGHFW6UiCbaUEo+lqXkGISPA&#13;&#10;W3wu9+OSXfwmjxyPkm+nwVLfejlSgOI6QiBsKakcG5o6xYQ401HVcaX3LDcO6sLOrm7j4yaLOT6r&#13;&#10;8rKm9uCLcf0gloWaHMUedGz2X4FbFHy+G59FhexJrOR+IoXHQ9p6beUDCrdkcQEJmZRKH2F6X/N8&#13;&#10;6MaV4BKKWf6gr1LM5RQLTETV2XTKOq9H+Vk5ZVoKdjThXkrzV0Htrl6MGxDjpINAkoWP6znCJI6d&#13;&#10;ShqxRlUiLSSohIvkfepmFe5G0ycmotvIk8iSVyBd0cpyHfW4RqGtE8eQTcMD8QKGzRJHA1WzP05f&#13;&#10;Wd838gbfnPEfuM1nXo7CzqWxY26q/C3+OXl5n2XyB5yGGcfhLapNVvxzk6p711K9hzHaH/5SOzvh&#13;&#10;gvwTpb6czs2GC7T7LH3G1EiGw555lP/m3FRckCsi/b767nnUcT3IUmMBp2fnAwgKGqjFlNWzvcW9&#13;&#10;lS2UPle6Cr3JDFIaUmr8MGjapjY0YSGnyCTUKf/jQuD/oUVpOnBIs8lLuR807PUmVtSIIXzWZJfP&#13;&#10;KItH+W+Onjd9MrW7vifjpvdEE21uwxMwj93oJTi2HRdqz69a+bcEyg1f4x2nGGG+I8mTjrwO/431&#13;&#10;wMotz0bemSPHHnWiCfaSKxfi1FLl26PkJDFCZvFQwmqI4FrsaH0TD3W78dlYM+ycofh+7A8HH6L6&#13;&#10;vh6ET0Z7dN9fpOh9PBH4DKyvMZoMvh++jbMql0aP/vLoeL5HXBHITEsJwlUnmIVcFelHPg7295Td&#13;&#10;Ss9J3si17Ch+J35whLnIAJXAtCNCdrD76euGA6yXdUKLDPhMb0eY5HukNMVlqG5c7bOjP1XQ+H4A&#13;&#10;YPy+/GScqBuaoIWomgeMD16cWVSSxKS4AiI5MPlt3xBkcsgPCCR99H1DBNGkKh/iGmsIRr91W9bB&#13;&#10;987rOeGQeA8WXXxWzrzmfVZyqRH8ZMS0sjbfU2GVV9ih9F/Jz9QMJjGJt7dfMkA/JkpXYkKjecG6&#13;&#10;qWRE2/2pstE6Ox2KcZzQKIe0NKGH4+N0fpbGZAbIoz3mQmREaU2xid/FsVrbIpHjtdGoal2CQpxq&#13;&#10;naFd5pRKWVuoVlcXkWufT4mF3J9AyJPZ5qso3ptjEAateuEBFj2MGTSw2sAgA0STrvGMlXbE9l+B&#13;&#10;XsBSuegPY2VtH4ZS7cAbRXcN7G+cZ6l9g4s3eZa4BhS6TyTLD90/TCF1KjaolWJ462o/7Wtf3xfC&#13;&#10;IETvwk30eaYR2PqBLmCo7lxeb1lK4V6F4QYa2Z7eRJibHCDieMjuRKjhoWL02efuqAupfcmYMH1z&#13;&#10;MH2qASWZCN0v8QuOrkrFQTFMKFSiS6g0nk8JxJJDjMyVqkA3TlUtZnl4xGxf25edISgCWxqT5vCW&#13;&#10;EfPDzqg9S5bX4XmLc15TQkOG88cnUb+aAo0bWd3vxkMMmIK3zfcQ6sfFrEqyeBOnUOPncrSSaRYP&#13;&#10;TWA1IToSuKCMtrShjd7ti5r+pGORKCvcez0V6geeDJ192fgS4sV1OL9xrpniL9apbvVJC4RPuiKK&#13;&#10;Lxr/ZtAYra438qQNptsEEp3/YGD3GSTVE6pTaplI90l/IvTME0Vr6GyS4nf04XiRU3heZpcvlPKr&#13;&#10;d/w4JiS0R1zzo/bHJRlOvhIFlKfC3zwtBw7rC3Qgt81HoSJ+d9/SdS+NjnAW8W8xN9y7L1Cobnb+&#13;&#10;rNS3/lkuwfNnSy6aPLmzi14KAbOk3xV5qjF7qqZPyag2bw7JwD/QiRfaRYehZUXA5Bi+0EWIVamt&#13;&#10;eohFqebts9iaDms9ZCauZZSueBOWjLQJIdB3sP8K8lRVvBOVYShRh2700STBGefUs6lxxrJOGkkQ&#13;&#10;SxkwdXA+0OcJJh0hCWHnm6KK9lk1OItTSNh663dCowaXgRNln1lSHUr/FetUM9Rk9BzfrYGLagzc&#13;&#10;TIdjHmaZkaD0HLdJgf0F9V3REAm0csFqP7khXKrtgj5VF/jOLPhfpyHKJ9DN4k0MzBe4Je6opneC&#13;&#10;qS6TIQS8FPXPsprMlnW2itOhnDMg+crWxsHpW3DhVdn0/yO/UW2ArRb0r4qQfuM3bJvbj6iZdM9C&#13;&#10;g1xR32OxZJ93foOX1P5NOuR96nNg2EElxHdVtj+wR6JVOLA/rocon5OL4aN3HaWoIXW2mVxgPaOC&#13;&#10;4lqnHI7IUPMnkf3CAQ2awLcfp+aODtXMMFZFj4+8b8I0gYjBsRKf1cV7TSvD3K9OYtDkC74Cg7Sk&#13;&#10;VdfhXqRAPNv1pHE/2nowwIBS6capgdu/yOWXTp8JKbrWZVsKmncSHyk/5Jg3mFBZqpc0rUqOdIVb&#13;&#10;9GjqDWK2Isa2ZTTSqxpS1tTL7HCTlu31mzcHd7iDCZlYNpWB5P1ENrhxou7k7Q5YIiW+TAtdMe2j&#13;&#10;K5gEQFVpql2B7eNGX9EnV7rNLiVxNxpS+9DcFbIissjsDqa2KUhTfas7L0Pzs/lNhywKh9uEmKHf&#13;&#10;xAlRnt4uGfqv4ACSgZ4t4qf3zyY9zXFpJNh2kxwmoK/wRJcmi0MTeqyz8xsqElVRMrAqW8M+b4/y&#13;&#10;35wbTDmz1VHXnr7XPpo4EAQZDIPWP9VF2KO+GC5yL2SlGS57XOaxkh8MF4aSozYWQ3JS6J6mSmJS&#13;&#10;qHCxl4iBrknwUIGB8eaIbR0xd9otSmeUwR5v4vhphIc1QovjfEh34P0hYjUmhOfjhYTls0jrwCvG&#13;&#10;fNfSmJD8XzEhlPZ2TCjjVbuUeIjuPNSpB4Uc1wnO7CnlSoRtKYpAekIQXtPSmA4pfIl4mP+ZKs8w&#13;&#10;YdMZ1lZj8tbpmfOopMqxlNPDI/10KF/oD6XTMY7ho72jP3RDbgiLKaE9NYZA+huqR9CCChT6vpAQ&#13;&#10;4bQiQiovavWoPfrPL5O1sVs0jyBzvt5z07Bg0UrGbGGZH7yHHWPBBeQGtWJTlDth0i4jZT3NsLo4&#13;&#10;AglsaZ4zn5Y7+sMa9/29SO7O4MlX55q8RLzc+NqumtCHvewr+0ILbCmafuwq2uvYVeb8Ay+iCOif&#13;&#10;DIgXBdWUdMVattx40gLWnvqSiyVzO2WolHc4wliqwD+1TE0TUDarnYDqdtZxBPoYMGCiAr6QVngF&#13;&#10;yFXKHYUXdZjcQYl110mskKBG7cmLCNO+qef6A/9UZn3SAr5fXgHHgyZjQthuvZsHPIQ3g+bLr3iH&#13;&#10;2+EniTcxlvrZ5ugqcq4dw/btShZuXBYXz145K9XhO4Un00Z4rUSNdlFJ9Gxm32q10ncKX2ktV6uk&#13;&#10;uaKbU6JQoX2sMBHlZf/L59C2+l81o4ydfqnXrSoqRNt9K8M5EFg/6JJqYhmo/TWusUsuvZ3sg7uR&#13;&#10;2h05cYbW89Rf8T4nAyPmoeq8hZtQAucIpDpLftCx+gyCa1LyIWfVgElPwC4AVlcGxNXZG/31lCmi&#13;&#10;N8lSYXLX66SgVQHP8SZxyE5DtDRxkdTBz8G5zVgEOYLoRPcw8f7Yc/D0cwx+EROiYrRrJ7QGU8Hu&#13;&#10;mC0c/cXdzyQrqB30eJP97EIHs1gXIOrh0+ClHZDzaNFbPnUGsMYaO6lAYBn9eDiMG4/y3xxNKCn9&#13;&#10;W39RHvyoyHuMJnwfk4XPFH151ImyuESEHILxDtUim8qHOiZPp1ZPD5fNI4oxbhasA/1il9Vwodg+&#13;&#10;bzZOAQeWhiiYqLiPjkrwlXwIW3thXaNMqDfs+Cw02WUN/j+1e4yHfLZPiPgzxtt4SIy3sNqx2X/F&#13;&#10;7qHAK0I/3sQ66nUt3BbrwA4nbe8JRDqQkUAA8oV+BQ/E7guYiNTOKZay338JK3W3Bq4Apc9otrgw&#13;&#10;8xriB+c3LcUKlZ+QevS/YKbS9z3Kf2u06wZnuTQQPOqEQ9ra2GOPa1oYWxgqnM3lhIfieZJnkk+r&#13;&#10;1j0w8VjPESbhk+SZWA67vkhqgQM/hKk2XQhs5IGhwPRT1ofXm1hBy+YrwjuhojyBC1a20aiGMI0x&#13;&#10;Gm0k7Jpl9HE9iHtDgA67gxjN2LWTYPfvTSFaH4KVFzbf8ibcoXuPKRJwyj7azxaGwdnpS75163zl&#13;&#10;6fSV9V+JyaVek2yAX+0Y4wBybQLakUqjVkIiNSiNL8IPGRK5o5VZS/FfPPqBoammVu0GXoNs0Dsf&#13;&#10;VjWIahWDkK5gqsNnsBUStxXnWVaCWpF68aECA4daWpGQ2auiVLxiDmDjQ9r8/cQi7a5CaUedWidE&#13;&#10;VoL1Sdh5lh1dLROnnUNGasLZUUsgOZkVgWM8c22vcarkbqKpUVB475xUfC7Oor6qkooFt8tSwN9W&#13;&#10;1KrmgPmm7vkO4nussx9mfGbJZwhT26/EOx7lv0HenAWOkU4+dMbcvCqPOh2JpY6Us52NF0yBSx0p&#13;&#10;XkPVSi6LxSEIywxouobjnAhl2DFDOQQzXql+6FipfPDjenTMg4zBJq7B76mOmk/GCBktmurfPq1+&#13;&#10;HhRlX7Jl6wKXsudDyaGqrmIpREuzieFjN08woZt/MrteF2WHumCMQ1N4XAZWdXdxt1dwyursCOUQ&#13;&#10;EMUiucIOpWNcrtrM8YJX/nQN8+C7gURG/xvUvexPh5RMlSAKobYhcP5FMei+Jzh7Rhc5ZpnpXotd&#13;&#10;HhJeq4BZh9J/Geb8LPHd7q7HUVET4n/wPCxUC2f3DeNfBPAR5ne5PjUCvPVb7STGbhrbXxSNbd90&#13;&#10;ZVE2TiJ75Z/vtK9Gb2kG3CtOSLHcN67ooIV9QxOsLH0r8nOEL7f2TelgcTDxP2Q38ivaV/5aemul&#13;&#10;X3ZlbWimQXwKBW6a6TAUB5Vxz012j7mDSc5GJv8Qe9vvBcAmzPQK2iJuIVb5PlJuYc6qjD84SqeO&#13;&#10;/ivokzi6b+lV8/su8MjCccaMKo4364Y4dZrGBJMykH+3TnIdU++EvzDhdT9Zmdvq4rXlgqz2EMHh&#13;&#10;2hvCZuGYuYIJ9pyO/bT/1ux2paq3fA8yx9S/WVwDx5WI4ha3uC2tTVBRlGF2kyZevz8zO4WpKf1n&#13;&#10;OftrgF7m+FlinfaTUgNn/gwrvy0Fn7O7guk6ua49K+00ncdKBg9KuMIttonzo1SX2tGHu8UG6Snf&#13;&#10;g4rKOJ/j1Nyvc00jwUzsPAFUO2mNtg67vwcXeaaeyY0UUZq7dWJWpoMBgt+8U3hgqd0aZMJ6N7+W&#13;&#10;0o8St2/dZch6qxaKtDYy4aggZwPm039HVDlbjCGL5bK8pVuS1J2+SFBPsfGFNEE1PDxgPv2U6BfJ&#13;&#10;E966PzEbUmPAN61Q4gpziZY//LGKcGVyzwxOX+2nHG9OEBMHbWcFjdJZOE+/Mwk2HKWBBGBH+s4V&#13;&#10;yP/+JuCRL+L1aRDhLSRLxHYeEjGVgh0P5bK/3000UgzTgDkk5IpZNEfaUAR3UwxhmxDx4BS8Ck28&#13;&#10;gQlPMIsnqLZ9FgJLyoTRdHaB9YDXLFgCIZgQ51eolfFkgn9GdrhlyIl5xAL6Vqu8xakab0NNlN6m&#13;&#10;PwIeDhkuVEvTFHhhbBkNO3trLmwzrL6M22IEWWvqPH3TtJCG7kCB2Y8aFSfao74E7xhtkWv59UPg&#13;&#10;DuVemctDhd80ZaqZVP2kR4R3+97COBSj0TOlOOUM+6r6r9STVevtlDjouyGSJDhXkokm+rP/MpkA&#13;&#10;yL56cR1E/5UAadjvggwm2vgNyQMIx1whO9dnoyYUv9I+JrL7BiSh2xQgQtz2WQKlqEIDcxyZ7SFa&#13;&#10;SJ5Ecqbe2B9QoFNk603rIApuSQCOnZSMapj9m+DsFHcf0hDPqMU8z2Af7QG62qg7Ma1PIbhB5Hpk&#13;&#10;lAqSPhaRz5jQ3elf8gowCLoeq/MtjVnrHKVQHSYugfR0omKHJnEJ8/Bm4RY7sT5LpkjHLZkGTpoi&#13;&#10;J/KFfsdS5mehoU63y2ef0fY1ucKZF5frXHI2kFqdNNdsD9XxNdy2pAPdtR4cq1NN/+XjSSjeW/ZY&#13;&#10;JxZCFdJJJ+8wSehI0+0lbqlAUWu8QSamhNpPHHNI0niIobnBhMLScC4Cu8Ot6j5NfbCavp+kMdSx&#13;&#10;R6nccLswDFjfePMSJhpBmsXPI4gFoTKxwYeU9tlxi3xO1l8n+xImrq6MWhEQ2oQ+DkdCEQPmkzGS&#13;&#10;2YAfKh5KkT3SkGWgpQkJzqvym+941JHicNTYMBgKc1s4shDdtk+iSAMJYT2p3rzDCiujHOLTZ8lS&#13;&#10;q2KCXHjBxOfta3Q/w/R6EytERakHDGhUFA4SZp4e5b8eTeRop5Jl9BGHzAkzckAYGc4Nh+oQlmIB&#13;&#10;Ft2vV0A/I1oSu/ySC+PvVbPQcWofnEKFhunuf6YYEfNynvJnvW/DCsXpatsqaATAfyhq133w1qIY&#13;&#10;XQlF/uYRh//5EywGo1FqQuvdIjVS1UkDPJxvywVExU1f2Of1nGGyHcm/nuox+oPt3mfOGedMPUPG&#13;&#10;hBa/f4fSf/mMznONG3TzjFJugCthfPaZsocnqvqZgIQ3nI/zlhh6puwRM9YdtlrK6WHxTIpSQz27&#13;&#10;O+OkZ7oWluj4r42JE15JvlImVp1xmnqRBR8TcgXiJcwpA59mHdeBU4gwPvs0CMnXVothIUH6tHlE&#13;&#10;38H+K/eT2CsmQ7zJOezrxEHkSJ9ywzZtCIMinRz0OKxoUIfiM2NoaKcOa6CRe54e5b8ezZJzbnLh&#13;&#10;VRjNw/w3hzOYfhJjKYqah+BdeN9zOOqWh5P3s4mbffgvuGQEvkEZFXjb8L5uTwlXhY0u5hQvFaWQ&#13;&#10;DcUFVDEDpQT3elSy0iq7XbkmDmZ1QPss6SH1T36SeyB+xIH6hqUkQ9CHzbSgrMPyosjxtNyHTYdE&#13;&#10;mosiWz5NQoJDsgBXU4HLJ2gsFEtGGQwr4+50wFVLsOL92NwTdAsnMS4+rP4OXQMilAtLz6es8wXz&#13;&#10;wVNFI8V8ldVuH4Y1eT0yK/tqyW0kUhjv4v4PHfxutco68c7gb+nxZVXG0RM2PowlsnlGYNHuPcT0&#13;&#10;XmUTYHbOi5woq9nWg58gPfnU0Ignr3tLNx22NyYlu9SnuxNR/5UkpeumfXQ5MZuiycbbk0BEXty+&#13;&#10;gVW/udQ0y/F5ieTfcmDHjB9+Wny+hPLyww/nsCxkZVuI5RIEzOrOO7D0Zrfnikvrt2iJOgu4o5Cu&#13;&#10;Oca0WVeLEHOPIjQOAtF6egmWwIZrJjkivWaSXCHSimL3qF/cshu5NR3jLSgZz7ayG05gN2YkN9t8&#13;&#10;CarMlzzMf4MIEFtkPAdDppfOjMF52IlyEFD4011JQYfZxkPhgHgVYto0KqJ6cMXl+hTPHhL/xkrR&#13;&#10;W3/4ykkCMthA35dFcZdr+XRHRrImtuzrupQU6hwS1YR1xZs9QM6HuslHlffQVzZuNQjCRklLrnVF&#13;&#10;JsqMsnMZrfkvaHv7tAK28WkOz1auxttD/9CxILML97zlZN+9/isJAMeSMzrJFGBRG2QoNPPfOTVI&#13;&#10;zm3N6meaKIH9fUo1NtYNE+vK0Rgq3dKWX3bn63gEmEWJx/lvfZ/kqhTI0rnDMvj2ffRxr0INo+x9&#13;&#10;8XePmOO4ugJTCUfZ38YyGY6JsZucjLzzlH/LY/yzJiZkTbCcO2pBJtPMPilNhNhkwp/QodI8BjkM&#13;&#10;Ot0fk5KVxIQh+Q4yVSpmz3jGlE2/MEpieaPXQUL+c9MXSIQnBFQTo7TizNHO2CYZzGEvWJaK7xrk&#13;&#10;5fHoPtbklVLwtQFxQmDgH3jpB8hz1vPCrLmRy4Vuip13Nz+Q8UckGdCmZNJuh9V/JR3jwRQKY9ac&#13;&#10;rq4ZgG3UV38a3tXdxzxG2/fbJBK88HvxLsRrfAnKhs6FDBTV6ylzvM3JyH2GZ2Sc+0HbPl21WhJ5&#13;&#10;cr5qkRo7vJzaDzgajTkGjnTZ25ZiAmN0NjsuhpFD2cgGjzJYjbeVSXqmyH2mSvFKKwZ1n1wx0eIy&#13;&#10;0+f4ugRUnWEfdsxjvEqvPSuuytj50T4etlyYU3f1H/hj3x9587b5f8D0PPuKhfbI80YycImN6zRq&#13;&#10;hLjOcv8D5JXQfU3fPIHrMcEW6yrydgIhzDeQ2+EG8nYOVq4D2+mGysZ1gOx97Kvsv3waMPfSy6cM&#13;&#10;PoX8G+GiZJVGIBNgwzbeL6gg+R3Fg97hDqv/MuT1XdL5euQELXH5tDSCHfKwyJJnvcS2DrD5xoHf&#13;&#10;rY/JqQp31iSDFSUoLWGsPrjOec26/NL4wqfYgxZs5LIZSM+dyaxvKyf4f91n5btu+7xA1vq6ZcLE&#13;&#10;RpOB5H7jvpXgRH2V/Zf3eZGJNNLckpz49BS4uH91QUUjwOVkkH+p7P0XkKdMpNgbQ3P7NH6nJAOq&#13;&#10;tJRn2SAvYo+IBw2kXkBeuBC3BW253k1w4Tr9/ZCoU5gofeydzgYOU7qRYLfFddDZhidobCSBri2C&#13;&#10;hTKJYpVyikxDmSH32F4UUTXi7ZEzPs2i6tMk2I1P16miBYl7JhGQJnnyxT7Tc0PlI2NRbHM2gp2f&#13;&#10;VvpwouQfCDCUsuUxWkSeSZwi8p1fr5lwDISTkJVY1zxIo9Ipk1FUmScFbaWwcYG1Iasz6wvuSeVQ&#13;&#10;pXyoDnNjj5iQDlksd2PPNbfH4O/VmpWlHGv+Vz2P+7HhGJHWkI9J2drkM5Fgl0gTTSam8GbNBD2s&#13;&#10;myMjdwG82s1o4RQFd2zz3GUdww/1BrJ6rec+E3bc+TY8XcVagwBR03aVhXNGG/d8rH6N1ps6v+y/&#13;&#10;knsqE9Wa4+nTNHqCewTkw8Qw2TNiqFQs3BUvaPsnbGPMmgwOm7F4Kd7v84jKxKK42XLfSOVueTOo&#13;&#10;oNhJH0vIFi9daqevqeO3/zK24duWz9gbW00LaUYj5j8mJvfipg2ph6ftKNzDeUnSQzPYtGpyl2RS&#13;&#10;xUfJRwph8FnLZzzJwB4PX7UXxt89rwzfgY04EgYU7misSOHe9GYjg3WxVX+M/8YwWVl4bx4rO0PG&#13;&#10;NPKpHUjbICOTrGGeUE5pqyXS691Ed7B7Hz2NBJ++KG221wzj7yU8PFzmTarBi6gmhLKgE7mwCzs6&#13;&#10;fGZXPTrk4pbvzjAoB5M6d1i9zV7wCyS+EvKCmpDCvfsTW0cWgDeSCNXmWyQGwKLjbTge07jnF7B1&#13;&#10;uGC+SwL6vii6xzisoX7CvU0DIuNf36qtmIdyFq6lMA3a/zVts6QtRYZPs+ZECW09yTBvZECDCNer&#13;&#10;sCm87/PUqbn/Sn6hzjlmRVy1nQ1ySsyidLqlHTROV8N+quij4Zu9abxCq4Xzmn2uDROJUIhkh6uI&#13;&#10;1ePOM6VHYOIIZzwG5jYVSg7d55HY1FaqC09ECc0QAQclq2rvzj/82TW3qhHfGodhxRGFi91RiQ/+&#13;&#10;7L479BJLzqPzmJ7AB2Sv3TjSaQ7PBm+Rm+A99Tj/zfG666ByoQg3PnjwEaeK06W0wDf119b67U9K&#13;&#10;jSqcQzvELRak6IZ8ZTqpMIjRJu5E8ftMCc7lPZBsA9Fqa24e579eWYOCyjT2fZEu55WtU0cORpOA&#13;&#10;ouu+cELfnZgaNuGbb+IEXJrmS0/Rh4E8zsSEjChJn7NqvuhE26iF0IHb7YFTbpocxPSglvOaCWmY&#13;&#10;EMn6JyO+fxrKJMYU28Vuxa1Ac2LwDgfg8GNSwKS3H5D33SG3trL30E5/iiDgz4J/5SRI2i9bxd/1&#13;&#10;39x94kMYITkeAV/NjDzOf2s8OAhNlTwXjqY5kscdMYdfSLQfqIGNhH5bqGFVjsSOm8w3fQ3+LLtp&#13;&#10;vK1i4Decn2iqOofEuwR0N8cYhTEk7ORj4iibK/EXQeBU29H0SE312eir9NoTR0RTkSf5UULWsZzl&#13;&#10;RO3jwXsaviyPAKtp0uM6NEPRMc+dwOOX8rBwSlW6aibGwkdDz841lbdqmPQIo2DthhpV9ZDRT8gM&#13;&#10;vuwaCM/Ufz1HSsWzlZjG/5dYWNC8x/mvx7dZcVCvqAvbXc3GcqkKULdzqYafqT5zlJ6IathXLeYR&#13;&#10;E+c9oDgv/Qp8mjqhzotwNDjNUXRI6mKfmNS4PKvw+my79+AIZ8hQTCYkEQKhWqilFcLasBmSFyFl&#13;&#10;aN7TIaPWZtwcIQTLd9ygw9p3h+yi7MnPbqoSLzHlcf7r3USJtfRj/KxG8rgOLd9SKyPnsEoV2zRj&#13;&#10;mjFYlSMFgiY8fbMJ17iTKI+hIM+xw/IMDPNf0pYivYu3vFGfTywL8+31StIgs33DRIdmKH+rSCXp&#13;&#10;VF0+e0IC3i/fyCx/E2pJ27M/aGNiSYAQy3L3O2ohx7Q0LBJOUzsrXkEMpDQsLE361HfI5N2Y09CV&#13;&#10;901TFCXHoALHmuEyW8Uej5lYqo2UNWcO2pwY6VeZGUTVMwLXukzHb99NmDYwkzNi3Kc77+NuMp48&#13;&#10;0Uw9QZWctbv+rv96H0Wi9X16vJrGPK7Pzm+x32lkqBN6YnEudUUUfHaLZFI0ismYePyMiQ+QVRuV&#13;&#10;78KIwA1c2JBZPp/2cnAvdLcsyT/S7fNtNKbiyR1W/xVrRhBiUvhdLhvoupp6SfK9/DS0H+kUc2Lq&#13;&#10;r+3H8oK7eq7D6r8MmWqCdBpQEk9RfOPM4BovSn0aA3tDCRGOSodSrfTZK+b9NkyM5+yORNcsTKTv&#13;&#10;0k5BYLfLZLwypC+4CPRJqCGlhrxJPSIub4HrMiKTqzlfIQRsem82+eMfdKltZXQnlvNjSFiAI1G2&#13;&#10;me7jZ+rjqLwLrWs5gcc9w6fvbBze4rqRberISO8ZZ2FrQiDzySnvvE2o37pDh9V/5c6R3+yqgj/p&#13;&#10;kAAHbCdEifZWeqn9AGvbY7UzC+zgyf2UZXCEjOSmVYjfpQK7r3lJbMXdRP70PjF6whkyXuM3CYH0&#13;&#10;B3eNsdxc2Ep9UTCFTLARZGWfr0yDyKRdrDxmmuPtK2nEnfPMOrnC3+jz4eGvY0/bPTv0jpuhm5AK&#13;&#10;Y+DE3Lfjt//KfUYbrbYHc6cmZBxtZpR/o611dQ7OyNt5dnDof/LSb2dBcYjaI5Ukeb4e57+eo7Jc&#13;&#10;U5slJUStg7vOfF4Z/gMruXT5yRzNuTL0XhtgBAzU2qrtpm67SJ5CTFBdqAJmh9V/5Xy5606Rz8Eb&#13;&#10;xHTD31CQ6aKhuGk8hsdth1oapUXASC01D+ywNhxhtMGF/FHZLxuO9vFkPMyd0yy28R2ad0K2t6cu&#13;&#10;pDWFDD88XbMe5FALJwla/UMSL2Jn9zglGPRXMZyigflpGJwV6xOd4qGE+wXkIuPLswkPxmeQszb1&#13;&#10;TciYMdYV5hFYHquIyW8bY5eQ18N3WDO0ZVML3Xe7FYMqNVk5XjPC4Q22cfzbDqNRJheBaafmotSE&#13;&#10;1ft8EA4qajC28S3X+e401X+ZwubFbUf2jqulDjUu764T0laYiRVkJv5C4qmVTaHzJFhWkfZEiWSH&#13;&#10;IUsevuAXuPHdRRWHmWlkYhubuWgbd25PA2Ym0KcpTKL2DHk7/7j/MQmSOnDNodt1nrqPX8+fVNhB&#13;&#10;ET/pL3ip8FQnFLHFTVjPCiWqbeBBY+q1cATZ5FHUL33QzI50hMmKFyAhg99NcOEdcUtRICPXNsig&#13;&#10;3JbluKnGq+2w+i9zf1JXaj8oi4smwXNRbHV2iBPkx2Oi5pkpoFQIitGOPHLbHQJHDhTxFv/9xP3R&#13;&#10;eicUKMHnxN89rowMFekWwQn5/6C0WhnutbIgSEeB+zSmsVQQSnkiF/64sjNk4sZ2SqpUv4cdaXRX&#13;&#10;LSn4NDKqsyv8jYpO5Lw9sTserL5ZpQAdFoWFXqzu8Bglo7h/Pb6DvFxjwqJQQDqJwgiwlmJRqoHp&#13;&#10;sUGcCMTlcs3MARPnHttYgs6HArJuI20buRTL8phpbBODBdnXOx9frnlW8B4/jRD0ZqC9Ybn1iUEG&#13;&#10;9nrOxw/IpvE8r1RJ+N4twaSFfWLK4/zX47mk0j4rNQjCG9M555GCKW0kjyq3S8poR9qoKk9GqXzw&#13;&#10;cD/W0SIyXr7puSOPlZ0hH99dPs0FVskoJ6H88PgWMiExL4pOMaEHLJ/GyZJaxGQIy2OCWqm/zEN9&#13;&#10;CRnqNw1SC4xS0AiF+2gRCTtDmJAR31mVq3AZWlbucMdv/5XUQdW78geT18i42iATW7RAfLJQInmz&#13;&#10;WwGNBt5Y7H+Rq+LIAnmI+e5cFBZ7ibTnY5yc7gjAmjn0L7RFpKfz0zgOHMtO26ThVyO70+PZlGJ5&#13;&#10;+7HP+ykkRoE+kHhe5utx/pv7om5Hxah1w7L5occdd3MVLMT31bB61YPRm3wBGrJc0rE/Rou21GJb&#13;&#10;uXPpno5gofI/xPqeqpFunysyeypWawcixLKuIwoe1VfZfyWmCOmV81MifRMs5Leq3XRM7PBYVzBY&#13;&#10;1tbjn3YTlYnEGX+UvfqBB4u7O1Y35mhfy/fdxEldOnphpU7I0lGAxGbIuHsE1OapYMIUgoM/VnbE&#13;&#10;6dIf56Ru0otc9QmB09+oRt2zhGmryuN8jCy3dtdh9V+m+3lJGKfLdF9rVrJzLUqmRV/z0rXm29k8&#13;&#10;Ql61iNOxX9SE0+NF1CNic2J32F462TBrvzvXjCkzsf1kV9BWCYfiZneQkfJOahUXRX9vDIHeh9OP&#13;&#10;d3iMIVL8oh5fQsaFWP6R55pJL5mffpIB4dIpL8mee0Nhq25y4JHytpQzDFVk87MNqWXSlxvUJ7nT&#13;&#10;VP+VtL3quGSKKZbUuPPKQqG2zVxBUPuyCjwNoOwFjwTXU8rrRvMOmZw2Z5ITccAX0MUGN7y4QIhI&#13;&#10;DJ6ZF+cZiaIGBoMXEKbeGyEQ9S5DCW+0CmdWlJClpd7p8Tba7q8XaybA55xb3BEIp75mHH+VCkRD&#13;&#10;KFX2NchLnb7uZQhr5o62W1AMPXLTqUh/KbZOLboqextkTpJZHE1sZJvw+Aqyupm7/Z2i2lntZ05C&#13;&#10;khcSJdEpnbIHDJR7B8oC2+QdvarPUNsS4vxjpwhVZ57jhKzEJD+GgsKYno/XlADcZC/0SHZWFaQJ&#13;&#10;mfl3847UnT+Kh1HuL6/rgm3aFJMflG/DfLOK5w7bROrUE3asGX+uLpdun6advtespt5dVhHpIbUk&#13;&#10;UUK2AKGx+30mbQ6VOCH/xSVvHTJ5XS5Cx/cA5L5mctCUPxDzJqctyOBuzZCVq1xZAXfbjlnXRhI/&#13;&#10;db0VreoOaWLkQCRksJf+tUvI5OHacS3HaUTKJmRljeRmsBVKMFw3g5abxYdUsRIqywOy9bHg2Mrl&#13;&#10;gigCU8SV1F8zzqLH+e8cT4qHxwPFZ9fj/NfjSctwdgSh9QzqMCuPO8kR8tiEu4SCh2snLI5ipsTz&#13;&#10;RfwDjfFp89XnZuw+dPJG18byJtPC72JpBj+eewC/coYxFftptMzHTNw7yMx0C0Ngs6+y/zKm8Bia&#13;&#10;KzKNzTYn5xCU5MTwhMpX2nafrEEHeshylhy9hqy0bRui3AKmG6jWTxPNL2sR9PyOdM1a8y9YambM&#13;&#10;cxKJeL+BTLKRN5J2QspIbJARa8WuqSzbTvkfxPScb4J3WErN9Zrxp7nvFf9Ddlk/5YPZJwFiCmRj&#13;&#10;tlozcoSjHxRGDoUyI+8hI/FtWWGfqsPjumZq0SoRhiJIdeVbHsNxeGzI/yVD5x4yWTJkJFiO6EaX&#13;&#10;hm0SYfh0UphiW5t2RmKksonHqYI68667B3850TZRL2UW5ruwmc3vpNZwMxmKOH1DCfybt3PeEETW&#13;&#10;J15ClufO7+pmsLbPkDaZKJ7YM/lHern9ZYT+xF9v95kYJK1UjE42sjOpCBIlZBSoLPE3hVHuSLQ7&#13;&#10;5z2TKu7WzK3OJCIFtmXnhq5Rn0YHEobHRsqE3rCNuVRePvlIPuQVHfe5WS31bkEmDAMJGrI/PR+v&#13;&#10;Xr56+27NaFwzLaIiU8unxVIN+RHXUp+qeiwz5MWpUpmJ93l6PiZkVSN5I58uDnL9ZxS9Hl+uGU4y&#13;&#10;Y3kP9wg1Z3Uth5oNbpyEQ+WyHjwg3ow7yPSUgRsYnY9YniJ5ZhXU8O6hPsBVvuV8fAkZzlSB7pp1&#13;&#10;YVudNmeQ0S6h+VgpDj4ZLz1G5BLPU/W0bZWDaNF/wLa6sVm6z8d3a4b7oe0Z248Dyz/g9vTjB23D&#13;&#10;Smhylo/LMfmAbH0stBGEELqvP/o3V8Dv2cP7eDlba7xNe6B4nP/6+2rbZS8DzrSyhzzOfz2e/C0r&#13;&#10;vzODZ/n+kR+hyrjhH3F8BXmaMBXbLXKopLiiFiiJHk2JucoBe2DuDFmmqLH+zF0gZaJstmdiG5Gp&#13;&#10;6TpSDtc9OyK1STcABHOHAXTLHIUWt4yf6seKD6BSdOynMON7aYeAL1UMX/VWWg6Lm5xIx6gpHiqU&#13;&#10;tEqjEOsLNy7OFURKzBi9fKulJw4qDTw0FkQ5XHpRpX6TjmNtSCIxbNur3cWmKCaE0bV1soGtyswJ&#13;&#10;sLD0vlo1nPNxhD8pDH6rUqji2cFWNU/u7nC8TGxZgn1kE/9Gx3V44qWHi8QENtAfVgOIhkbU3+y4&#13;&#10;iQuA3Wv6Kp5L3xJI+vC71cLWLGNm5rEPpyqZJ5LhcH1vOQU15dqgu71ld3xEnqnLeH3kikiS2pU6&#13;&#10;5G2JVKUFhQ/oCixU4mppjsPg9wutEpUl09isCHf4psbK3WY99W1eMSUdskGSY+w8AfcPhkKxjCHj&#13;&#10;2sQgcJ8iUoOUC39LzrAJtFMvCi9X+B68w6oK9dVXuINBSaMs/EOQW70NU7k/SNjoWBFe1JM7U5c0&#13;&#10;YzDliK6J4Wn9wyQ/cvHOa94lGGq5fVJk3vyY36W7mSsjaM2Q9HePckeOodJkZcW1w4pY56Nm8U+B&#13;&#10;iEiuioSZgntFwPRzgBGm5+uQdvnqsSX1HWR56bAog4Ir57m2C6/EVGUOjyHvygiqtONLyPpcoRNk&#13;&#10;N8HGmYTl1WOhe+WceizfVM7bjy8hy3Ar/WkscD2WQ0Gvx/50oYSZyk/zP0FWA5bSRol3dM5LojQ+&#13;&#10;sFrz8zER+IpGCz333iK6URAHrFk/Po36rTb4n8iArCJudPXjdxRGpM4dkk56JPdJkqm/f7qwPS75&#13;&#10;+J8h110SQH5sJN66yr9CLU50TsjtMbHOe0WSgBnOa8uFZ868OjBPTvKYGPmrqsLKzXiH7RZd1+ns&#13;&#10;pwo5idqXn+ZhaFC1ZtUjTD4LoZ+585F7qlOlAxqHGhs0KPVjikWVQTAhk6NaE3tZb0IgBc+qPy23&#13;&#10;YGMVMhkd15ruoAmZDNZyMsgEfrHPCNEqcDuIWeWNWuMhPLELafLz0Hpy3ngUXmjRCLglr4Wszu5Y&#13;&#10;JlrAx01CkGOPdxAAQCv0oWNe4c284560ZVRXpNjIh7nCVH4pUSAeY8xsSUZKoinuWa67B2TL6bRg&#13;&#10;SRmqvFV06LyBhbc8zn89nniidRQlhYSbbhl/pGCZGz6105gqQmluRVJYt6NFezecDV44h/oFd2Yz&#13;&#10;aLXsd58OTRXRWl2TwO6HmqaRZY1NA/KB0/OaOYpTRTUlzDWTbGyUiLXsdARzmrqzqfASMl1mKnnw&#13;&#10;YW3TApBPm0SfZ4c89qodnU6AO8jym1VuIQpOj1/gu19Sow6PdemYN+Mtv+CmPdvcJ1Y0b55Ziu5q&#13;&#10;MyTDSncuFnq5ZjnNPWus3W6Icg0SorIeSzA0FkpE3h2eKdkTK7+3VFTWU0oNRl74xGtRFO/6WjA+&#13;&#10;/RBYTUjX47s1L3dJHT/NQurA1qfnxFa9pR5fQiYmYwv74Duj+n9WHD0Vk5bQW4/vIGtzbIJPK6QW&#13;&#10;RV/0WVpRCvt8jBVa/vhS9+8gq5Xj1G3leWskxGmeLO4JWcHROu5vIaN5TLvtCVmKthmzlK1O28RJ&#13;&#10;FzvEjy/XLGOgjs2DtgmM0HQv2fqzrlhcrc5kmcqXkCVazR6f55lcH+KbhuwDW/tM1HrqPJ9pe5Oq&#13;&#10;vIW32R8lumevgcf5b0phLhWsoOjUCFmfxx0lEo4hbVEoECLnXq9B1kUFcQe/2B5rNV64yGw8vsTp&#13;&#10;ul31biGNDl8T5UWi9XgY6QVZW3vkkV67ffNQbkkENMBHp5F9PFpGCeRS4H/CKX3C6D1nnD7YOykf&#13;&#10;hMP82Gr/XBm0WTHRl3SqiHypgyUt56fBqVNiphivx/LWzRPCOX2hmw/Hho99edfmp9nMOrpP9YMC&#13;&#10;gqUZgT17d3RESh/wEp3VqWBCJqxcTPapU9GKEL+h37ZGdgkZfbyoH7dn9y/gTq5cONmYvYpQ2eTm&#13;&#10;KOOKoHsZv1zMjiuVDzcOS/fKUoxp1KjU+MXdIlev9wH5kf3lr5ZLaI6rYgJT1CXvwQL6iZiPqL1F&#13;&#10;Xy3XpGAh5bvEVMtC6Dyp/4ozix+F6gu/+ggloE/Weiod1ptPJgenz++y2nsjQa1Rvbe0Cspe0fVh&#13;&#10;pbP6w49cDbCK1ZRg32WB0JtcTekGO54JJAZLsS8RET/Ftdv2lgrkYjtKsYqnV3uLdTuTSzhDkVVQ&#13;&#10;YHHcVNgLOu/eb+5w8C0Vuh4EZB058WlvsRrLMa4qtu51JImwQqJK9e4kpT7FZs3kJSh989adf361&#13;&#10;VgudWKebH55PiZXkziuH5IXPhhuZ6G0Vu3dYDyEzH68DLojUmS7eIhkTwjYnkmdLloKi1CknCK5y&#13;&#10;pWq1xD0sT8hdTLq4IymQYyN7NpuqD9NCvY4XPrIe8OQA0cXSk8LDdM8caZFES1m/Svyj6cUsp+yy&#13;&#10;E5I5t7VBqAcvSIqIgvkQHdWyLUmtFrliufvM9W6nQP60e7H7D1FLW/VkSqkHwcLs/4EnW8s/POXE&#13;&#10;1wHC7olw6NXeYtBXorac7H33cFn5ckk1XVX2wDop6LzAciIiPngHlq6Mtjwo4NuSLBEwlbKFF0U1&#13;&#10;rwtYtQiwj4p0B3WeuWUXSo7zAeLiA+VIrR8mkdS0SsNLsmfaUy7bMMeWhyU26Gq1avNqzWS+apIi&#13;&#10;4uxexksvzflUaeVxCjB+1TnlfrUokXmAlB3VDUucv+7tDFgcvS1ORHJWNRuUV/lFyAR3NRUBOWPi&#13;&#10;iehGn5CMmI/Yba1WiZPJw2SwvKBkZXvW7iHluzObcgWuMsxJEWntKSp/KwHWYBEaL9y6VLiUPqS7&#13;&#10;Gns0jsq5CsZJV+5hA0L9SiMfHPtlzrg0PrNzpg5lrEgm7aL857JKesoNV7NVNgg979Kuv6Jk3Y3l&#13;&#10;jDI6pao2ddlbFgOsXA+Msruwda2vBR+BdETzkZK73fYXGcAumKe7oOYd5O9h/hsqJsK4uvAqD6tY&#13;&#10;koeddBdxeUtzIovs57oo1M5KAiMCTz5MewqmLS24xnCa9h1Q/5VzRZpbFyMfYrudUFc5GpeI+q0r&#13;&#10;oq70tF36B5b7i3NCBOO3FV6cVltaNPcBV4QNTGwdL9ukOGNBVw/KMbJznVT/+HCRf4e/9PsWUmjg&#13;&#10;gOsf0hv34Udc6u6aCNuQrY7YaiXYkjAZ/wU+026HRXcVZkQcRw2S50yXJ7C6YDHDu6Sbk0/YwOqq&#13;&#10;xQxHUmZBrkLzuMDpVAqmwy9tEt95oqUD6rjkKjt3RO4veVh/OTYA68ctjbgRAsOiL59GE8lykXi6&#13;&#10;AWSlb8V/k5kjSzhb51kewSIwk7tRRQJy2sFB/LsvFeUYsN8OFsJM3Q8/CEHhF2BHyW3gdVzX0T+M&#13;&#10;XEiZSFoK6fUdF5BRajSEMpAnY8oP+j6uliOcAkYtBnDFrWgU2WVFgDpy8as/JSwZglpu0UxkvAIL&#13;&#10;tdfVEWol3g060oedBw5YJWKuYKnumautKV+BxZC3R0SlfuoUsMgBSgedD4psosy1g1W70xDFbAac&#13;&#10;98XeimPWq4o6NrC4h4xk3F9bqxzQ5OYp30jKBymPDsp09seCQtEd9y4v23BESXZ1QhshIvBdWv0J&#13;&#10;KXIHzWABsB0MfS2HDfBX/Tcnw917tEQYw0EqZ+rrcGprpLbFcETT1W03sAA352OLqT1pHI1F1YUf&#13;&#10;FO7ALFb8Q2KuRtVVC5zDnF8/L31R3KuOdyRmyRz/+WlRJGJkw1VREQ0wNhx0WIE4XSWS1gbh0XF1&#13;&#10;3UKtujU5e37L54hvrC0K7ulzTSoC6T43i0IRSverLjxFV9tmueGA4b8iM4DhSOdB1gsdHBe1voQq&#13;&#10;0RVpePr8JIGtrqhJWqarAD+qFLPjos5gx0WDg6qwEPCndWzRjzkUaXr+gLntKQmQSZFqtxuWwRXD&#13;&#10;wYwQoxhgycTJCwf+3//lBhMFy0wVJC5+88aOFNHJJEF6hMFBfMz6+vovf5g8vxTSxJ1/d0WagEKt&#13;&#10;FvxvJpR8IWAnpoyS9kKGtd3DSbzvLbttNCJrurMaEnWKyuu9xX+e9RHLq4Vk9WH33hbRzKdsUGLq&#13;&#10;LUlxcyACMUjqScnYZuxYPEWx61Y5kjSzYjjk9N71Qeub2X/F1nK3pFU3Evap6F3pmHhVery4iAY9&#13;&#10;vD/EaPJKwckL+YUek0YbF1vQ/7Z9FiXN+iBJh1uiAd380u4iIxFM35Pwb9aWs0U6bbUZHGBTEt6s&#13;&#10;LUsF9zD4HIjHCMrkmavTqvtZc0Pnm6YUbqs0GR0egk/P9iXMgZWcLWtuLEDN1PxZTmqQSU2I0Z7t&#13;&#10;u/u/UbisLiJq8ZisNKQLbo0+hvUJrQ857S8Y8PImLeuUMr7IsmVCXMuydd9A2cs8Q3HEdNTe7efE&#13;&#10;LSa8slIWmPyDzydV/ZubFj7ho00qiWrNQ8PpJ7KLQ7pypslPtjIfH1hdpOE2GtUmdSj5EYP1L6M7&#13;&#10;pDj7oqzcGnCCAdjWQ9PQ/KCq4/sFIgtlo/+oO+7P69HBSvpCRcqbzpYZ9vW00cpmSggedVzPPKky&#13;&#10;PnozjuW8qcCui+RlfzDDZK+d1nOEOalJmuDmSp0HAzNL/f0WgkEdAc44qerU+IEmTjARDua81Bzg&#13;&#10;o2yf1X0t+VkYOjxmgYnLy5oHu6Gq3dM6jeOgEq5ctpKEOCQbNt/xKP/1aMcRqeQgvLePPq1HZeWm&#13;&#10;jJqV2RIWzC+vh7PcpTzGTIZDZTorQ/20nhNMlHqzfFml3TZDO7KjRBfjbjCXh8QH38Bka3LH1fgg&#13;&#10;PH+1TjY1kcBxV2HPsm9wVTsnrvnH8g79Gdj5bd+OWJlw6BuL7fhhEli9NEBqD+f0CdG8Kb/SBUMl&#13;&#10;lLgWoxlTy05w/+BWe7U+/Jf9tCHYV9Z/BZVy8kqmwym6u2BBHHE+zN11nYgMS2bMNIy2xGqH0n8F&#13;&#10;THVfyw2eb3r3vz/k1Fr1ewcTSWAeg09A3H4hqvUhDH3rpL28yQXkLyTz+lnhuZGJNIBEAskXWz3j&#13;&#10;8ibsMPtFXElmGN3/5+zseuQ6l+v8VwhdBrA10/PRM4LlGwfOTRAY8I1zyVDUkQBSJEjm6OTf56nd&#13;&#10;e3ev1TPH+6HjADI9U1P7/VpvvVWrqjYjg8gS/y/HGTpxal+FiyfCv92BnJHb7Z7pFWyMGxvnVL0W&#13;&#10;c4pzvKHo9lvbf9d1v6ze5WDHvdeaVhl8tWekYDgF4rwBzz88A9B5I8UPaah2uhvcHF4kcUletxq9&#13;&#10;TNPLqxWk2PYns0tsxJ+JlOSWL9CLM3G5Ss7jvJwmIjDrU9eN83KCOd1TASLOBI+nzSQa6/DksTjr&#13;&#10;xNe0nkPc2Hhz9TgDUiars40P/HVrlscUWLsqt4V/eLt94Wbxd17V2TsO/N1uRXqXUvhvldl+a/vv&#13;&#10;aa9x2TAHix1CauY8QU936PZbr+3PeR+s+5Myu5M9EHMYN/YNxIH2pMe9C3dvDU+qdePO2S7IKcZ1&#13;&#10;OqnnpVkg6mRMUb7pyhEbewUw+DtWz2vjzJ19YGlqnAEdvEap/JSTEIcUM2v1mKhxpiScp6t4wQU/&#13;&#10;8dJdxzDih2c7yukMyReGKibQ9rx7aSol8g4abrunZ7P/tWJcYDZH7WqcF51M7MqFOi/25WvJ4yS3&#13;&#10;YN2xraX/9VLnixccm3GNuBG24F24/NlNJ16szRVCz8a1lKSb28s4uQ6vkvTjz+IoH2pSHKT84fm5&#13;&#10;rnSm5Pgvat/mD8fbUuOM3Td10M4c7Z7N/teLO+siuU1fnJVXfni5BS4/VOPkrtkQmWfKVYQlQPf+&#13;&#10;hccscAg/3VSmPKFej6z/dRpnvDleen7jKfPS8RtIC7Xpe4KIE+VYzaaXjt14DsJoH0JR7KHwk4AX&#13;&#10;l3d0j6z/dRrnpUbpvICmI1f82YnPrSYQ8YdJAYsfMrLtzpp0PqL7r83tdr+ctOHAXHvjYclh5G73&#13;&#10;3PZb23/X32at1wDYq7/92njwNG4whkMPkld+MvyurZMkT2oIoHUoCJtvpTTwkfFjf/OPx2273cGU&#13;&#10;1ZDejgVv5C31jlM5nOL6qIlenAOixOS3Senh9b9OE0TR8I2PM8yXKw4KvvEtWwa1Q5gsteFqPnID&#13;&#10;nnzC6jwS/d/eG0MCbE8gJv0WQsL/e02ovnh26ceLX+7VPfPaULmvthj58APbAxOuZpqlX3PHwZ1t&#13;&#10;es8f9GKcvfOgY649btkFRPO3N+f2W9t/T8vATt7e7ZjiF1rM9luvjSd8azTLWvvVbxsmXHYYityD&#13;&#10;uXDhxZqk+O/AtIAQWCNXNYXnOb8ae1DXMTtSZwAeJsfKKXkxh6+NM8xesjGHfBEQEtgNSe3KcxZv&#13;&#10;8IV35LE7noLUsJ3YfejMH/IUvbLnLjbkJcalxhlXH/f7+mrY1jNsK0hy0ygvPijewxQBuIRPezb7&#13;&#10;X+vxv1grMN3Xnh2bTqKem4eQG2mSsVMn3pjNS8GXf8c5BFS2O+plsIg31/ZXcZOfrMTte3habv6f&#13;&#10;gQi/mv8AtK0vF/bLVR2ifxjm3elZM6kDrTK+lQzlywu+57L/tQHr1puBJyCGad8TS/DjyqW7DTPM&#13;&#10;LqBjWq4w7WoHjdW4zhD+FHZFLdhiNZ50sjNP7tmzTn5/k/y+V/I4vra37ouHMKd1+7MvX6xhQZLK&#13;&#10;MlXA7DjjpGBvXNNaLkYi+HQV/wxXAc/rdUuruY0HP+U85vaKw8CTj8k+PY15HXSQP9+jU8tuWRWl&#13;&#10;8/KmJ3n+qk/txdLDeTPbOz7ngtJ4nb/nWr4YgRg+422NP8oDCqQ7jRF4ahfM5WtuJzp4Ct69GON2&#13;&#10;m51OyHzlevCm1B4Zn6f1335r++/620ssdtRTPm+6AfUvv3YEczRLUZAYDUwYuDDLn4NN3kGrS8AF&#13;&#10;Nu3ahuDFWF5TyMW2Oi0JhF2ZhpewH9xGzLuc2stl/cxOOpExlcKL2UDbeWL9+Uc5Uqs9SUmeKwOA&#13;&#10;t9waSJlMiO/wh0+a5Akn8BytD+oNQy4mFBcU+y4/5mLvwfOi1s66ej2JveB4UVZzbYiFO9GkMMsn&#13;&#10;NensXdj+ZCtaEfpirOP7ouhWfnDYxQAM39w/PFvjwPNw0k6bsbX0v7Zb4UwHouj64dSncJvAhbRz&#13;&#10;sjN5NlHno3TOs3X7ISHY79CJhbc+aEiIODY5AxoI2SPLQZg2Alc6oU2vqSO4BtYGgWpj8hIcns2c&#13;&#10;L5yjaz/G8ziJQK9DwXC9rnlLQHd9GlAUefot6rmFEbhmVnGGXjBK+bOncVJ5/orWQRR8slfmawn3&#13;&#10;TBjR6sRJuNFYuXDXLujbODFHCUWd/iyYdTKRzj/EosPBuOgEa09BMjW33Fpbug+oNmWWAtemC8V6&#13;&#10;bMhUWrHkrBOXxDZOWF/f8TodYsH6JqOaHstXOi/MZTzzvIDrh/N/WicBX/jplLlxsodWy4wikxh/&#13;&#10;9WeZ2dV3PWUk25phl2/N0CG/rbQOp/PC/YbRhJekdAK3qwWKW+YqxYCKahteEXT/nk4tQVJnM2Gx&#13;&#10;lM558ZxuSazPld1/Xs/h05/mFg/T9ySCLtfM+mdxvXfTUdj1eKmXrTlPgitrhlfBatNN6tzpYanm&#13;&#10;FvormH76s2yiU7RhGwok541xMGU0+vaA+QVxe5UEjF/Hvg3rT0iLgo17O3WwyaQ5nentt7b/rr+N&#13;&#10;62O9EalBt3YaYFTbb72G5ROYXzGOdhsrp+A8Hl5T2zTN15cpRRoXm+U0HhIIviP2BgcPz8UqyVmu&#13;&#10;M0Ex+skvH0gZukHbhDScombW+kNYLa+/KrbxrrMy5P/TvI+/8Own2H5r++/5tyFXrBomEHc146/O&#13;&#10;IQ+5FZEWbCpcwdbYfOnU81lz6rYJntD4mmlBwB+fzaqttfS/Tt85RehXwxMSwbSzD/xkJbeIFZzG&#13;&#10;tVHGWSe7dL24sDHW6Jza+zxvxmJelgb//Ym1ff6zbKQV6Lhj1yS+8w+HYb3OKl6T86z2yPpf6zgv&#13;&#10;OW+A99UrKTPt2Cv9tmfnbt5GHOdD0bf3IUf3XJXtSI5O7U8yKnktLpMAQl+1PBg/1OoM5pG23t4v&#13;&#10;5rZ3HNcfLuXTH2RVd/Zn5WiSLL2Navubr80hAbkJGc+64fWhsEXuFSgLc46WH7I0bTvhFd+SOhCE&#13;&#10;367nELQaSFj+LFdbm55zrDe/C2/bvvcot7d1K538YsW2mxyQFRe4nsnjXb9zm5Xtv6c9NWHa7RX4&#13;&#10;NOV9r377tTlk/7AVlvHA5+PU5hzSJYgHyPpDxlaHERcqz6HTD/H0n07qiz3xqk789lseFtdy70PK&#13;&#10;OPIMX/8sBtySE7GdN6zsx4c1YgE6/B0b6WpWyEbcQuM48bk7/7O7Znza2xIOu97MIRfyBBNmTzDr&#13;&#10;01YrMGsp4H36IdGfts1I1diyWhbjYv2ynrMeDUl9bOxFF2VUzpft9kvbf08bgn5iEyuaD4Mhce5/&#13;&#10;u/1S6zmJYDTMjXiSmR7sORZ+CONzxTvOXsWL8C1wz542BD4Yl1vCcmwZM/MwvL6Vti/dvg1v4Pps&#13;&#10;BqfPD9Xtt14fz9T+OE0YA2tOEZcut9jph0cGW2PlSt24+uQ2byevdfS/1q8k/nxk38ysUw60DhRH&#13;&#10;GEw8rcj2R7e9jTJeqye5CEm0iv7XqpB5myt2FJLTXMbMOADnffz6z7gDNjOdqRG7j4qamMCnNcYz&#13;&#10;s5kp2wJs/12/CzA8V1y4cCe2X3p1KLjuhqi5fO466ef5IfEJq/80r+vnXn4GfWU1vbaFVFA0lMqJ&#13;&#10;hYxCzPve7VPmf0MOKDh1rCHRIrjiFHtRzd7S3XN1RYJzO7udEcFwXj4N58ML7H99/v7TT+aEreQb&#13;&#10;lqPAnFc31utpYz5isb26F17XSCWhFTBf7Giufc7CMgIs3PKCQmlG7rTSPO+3ndQq+l/nXfVC8LIN&#13;&#10;Ln+U1azjHPr+ji/7w6ev709Xw+e3335bvPrzv/zPr99WD//Xb//j/aeP//xPb3/6+unD77/86+8f&#13;&#10;Piz/ePfb+4/v/+XDlzd/ffvh5x/evnv3/o9vhx/mR28/fP7t7en/TFT4xAthX37dJJY/XH/swx9v&#13;&#10;/ly2Igv/7u3nn3/49cPbb8vf+uPTKDzdLF++fvvvb7/+dvrLi/xprB9///b+y3a98cf//Pz1p6+f&#13;&#10;/+3LP//T/G//59Mv/+/fvrz58u3Dv3ziQ5n8t3+8++3Tl59/ePfty7Li81t/fv18+nX+lzd/+/jh&#13;&#10;D/5Pn7/+/MNv3759/unHH5dvf/v1Hz/+/u7Lp6+ffv32j+8+ffzx06+//v7u/Y9/fvryy4+YDDfL&#13;&#10;//b5y6d3779+/f2Pv/z7b28/v2cU8/ff/a+/8hG//8JliWnxx9uP73/+4V+/vH//66cvH396s/zm&#13;&#10;m9NeWX/73xkAY5p/ncby9qe//frl45svn77NhYtJOzM7081XvPkbTi1ONLVyTydnqlhwPZ/m5/3f&#13;&#10;vr15x2+A+7h1UP+Oc8/djSNi81nPn56/9e7/Xpb77V/ZBMvM/+WXZTu8/ekvv6yf/u7TH398Zdr/&#13;&#10;g+n89eOHtz//8N9+fDP+XozDN3++wfDkr683ywuh/51CBLZhIj+8+Q2hiXKvYPRC6D/47tDEZXN7&#13;&#10;s68phSDQ8hY47msCq0oTQ9nXlEKjiWtgXxOrddE0mZiPYvZSCNbalBHc18RlGJpuKPv5tD+mFCI8&#13;&#10;SBELMXsc4Yumqdb2INYphSYQiUW/PyZM4tDE3nsWs5dCekygeWjC1XkjNKUQ60R0WIyJu/Wiye6I&#13;&#10;FNI7Amv3oonqprzz93dECvFiwCt2u79OQz5MVXRPF1uipNCFd87oyhOPa2TctPvDGkw+f+Howhkg&#13;&#10;xpVnns6e5GkKVSm0FAZkL+2DXx56EqWhYghVKTSsY7KrhKo89Tw8sK2FqhRCFfmhz0JVHnteUniw&#13;&#10;zbBSiiMMKgmo5TK8LDEGOvEWoyulNDDd5tFH13jfxRymFLroinAv5jAPP6UuCOeb9UopP4d5/Ikk&#13;&#10;TaFHMa6UmnGRB70/rgkPno/k2DskSuzrKikSwkBdcTke8vgTZqWlrQCNkiLOR7GgJzGuPP/DFOcB&#13;&#10;LMaVUqOLa1XoSgDg2c+CGV0phS7sM6MrEQDDkiv8IMaVUkTlWC+jKxGAKeQLzd5IKXRN71Ixh4kA&#13;&#10;GKgwGMSen+zn8+6dACQePKErEWCaPFDhT8xhSqFrGqcKXYkA044CR7jQlVJeVyIA9UMANrNeKYUu&#13;&#10;cF6cr/GHnGeey580ALHnS2pi9lTR2J9D6sykLhw198KqLqnRhTda6EoEmL7XONP312uYi+fZOJ1l&#13;&#10;oysRAF3474yulNJ7Y9x05y/El8reEHu+pLyuRAC8elBaxD4cV+n5C3k3TRsfsV6JAOjC0WR0pRSv&#13;&#10;4XnnC12JAKwXDlczhymFLnBDYNSwzs+zwfni8W50pZTXlQjAowvDwcxhSo1HAcbc/hwSqYtxkVTP&#13;&#10;22b/fJUUunBLiDkcH8xlDjE3xjDf9ZqU1LBGSU8U40oEgLgB69zoSil0cT+YOUwEwI6C4mB0pZQ+&#13;&#10;y8Q0Yg4JmcEaFHOYUuAhxo04yxNJuawXfjdoDkJXSk1xAooDifVKBCD0dEN0SehKqdFFOXShKxEA&#13;&#10;o5eCHEJVCmEPERc3WyMBgFgetbSEqhTiWb7Yebtv5aklc16tU38GoSqFxrOB9bU/gePKP6si04Tw&#13;&#10;976qEsIDQDBO7MHJ3Lmoks6GEtLOhglsnFURzOBwCSgsKTgj5HAJE2qIZKFr0r2exRSmFLqmnpZY&#13;&#10;rTz8pE6wocTRmmqQ5y+cpGrYCUJXHn6uf3L+zBym1KSvkQEjdOXhx4Qimi/O8TAKclxcDAIyJvvm&#13;&#10;LDUZgHgBxHql1KwXHG8xrjz+MKR4RgnzesKT5y+cfUiZQqErzz+35A35/WJcKXWAmoUPYF/XBPPP&#13;&#10;X0g4EHKB0FVS6OLCE/vwMWEDFypvebFeJcUc4qQQe2P4gzGuicqbcaUU44Kaa8aVCDDpSSTF7q/X&#13;&#10;EDXOX4guuKLiSQmL6iJFmhKucoEbJYVLFGtInOVhJpy/EHYkAXhxUZbUYBSIKPZhIgApvPCvxRSm&#13;&#10;0JjJ8ICEqgQA6EwT39k1eIdddJ4LjYbDPj5L2Tu5hPSdTMrMRRVce1zsYlQpdLI0xL4YHuJ5VNhP&#13;&#10;EIn3VZXQYj9xue7aT0OMu6iCsfkobq4SWqzCR6Mqz/405jNvEzgcl+9bHHJcrfujyqNPrgqJ/mIC&#13;&#10;UwhVuKDMWiVe8Eibd/XuZod/m6M6oMqMKuEC4v24avdVpRDIBL/MjCoPPq/+ibrsq0ohzhW6jKo8&#13;&#10;+NRvUK7k4fGct622MSYP5Cy1tPQymz2F5sqaN/X+DsyDDz2D2gViAlOI3KOhe++rGv7WZVQS2UtI&#13;&#10;I/tTosXCCRV3fglR7HIyxMWo8uBPNyVz5cMgu0wFo5qSEUJVHnzy4zBY99dq2L3nWUcV1rtRlQf/&#13;&#10;1DFLqEohJnCyJ8Wo8uDrtUohv1Z58MdXZdg6Tyl0wO9MFpwYVR78KR5hnLpkvsVaTVqHcc5MWuJ5&#13;&#10;hWEMcueLtUohYh94xYSBO0kEF1XsWuOCL6FJSYd/sz+Bk+1yUbVQ/fdHVUIQNSdaJVQlWtht8ZxC&#13;&#10;eltM9vt5VGR08i4Wo0ohEhdJtBVmzHCDS9Xzo1CVQqiaR5aYwDz4OJvJzBCqUgjuOWUYxCUyuWIx&#13;&#10;KgIEZgJTCFW4Ss0OrINPk46hj+waF5Mtf/5A8oUe0CdmsE4+MYVn8yIe+nrpInNI6KqjT+2QCefs&#13;&#10;j6uklgQvszMSMIgpTLRf6Eop5m9SDfbHhV86pmPaopGkvK+sxahSQ7q7mEWYQaUNl6Txs7YY53+h&#13;&#10;q+yaadN78bLUt084gjiYu4vWYmjDP6PGljBAAe8pT2m0pRhJStQyUuuWSDDlzXgVGm0pxhVGtrwa&#13;&#10;W4IBVcTJ2FDaUgyLg9q/4mqBj5TrNgnpxsBusckoHUKO2CUJCFME3XHXSI+9bC60MTbxdID/FGK8&#13;&#10;vJ6VO7nFtPFLOldpg86sOGUlhjb6QJiZLKInbfLwrpldUmI8wnhEmBNQVE82MlXqzOkuMV6X+L3M&#13;&#10;CZgEpfO1MWXredaL81ZiJ8+XmskEBSovkWyjtKUY/gAClWomExQmL5kagWZsKQb8OEcHkeucSVy3&#13;&#10;4/7eR+USQxvkDTW2wpJ77sV7YdJBsYuPhInNLlHrlqBAFsW0sDJjS7HRNg/ifeSa1O3LnhyH+6Ph&#13;&#10;LZcYM4lbS81kYQnJUuQRmLGlmN8lxf9cHLLm4b7UCD5PiT8BxQDldONKE26C2xLzp3uKQZw/EuQ6&#13;&#10;qmjz0p7iLOaRa6ptnMVAZZI7zZ4sMY/K0z/uom3SLU0Ik+YyIeZvnMmQD22T+qDGlmL+Ni0u6JT9&#13;&#10;I/NKnIASw/NHgTERW5wqBTk23A3GcdBiaMMjZ7Bk6vrkTFKfQp2AFGMmKSRlrKBpGxjapoOiWrcU&#13;&#10;w+bCWWbGVpxQLDxiVgYnS2y0kfMqULlYoTBdCRoYnCwxtMFQNjNZvFA2FiXDzEyWGJY5bxylrbCE&#13;&#10;Tn7UtBQnYPqEnpebV8ektJuZTFCYlkgULjXaUmxKWlCq0WhLUOC1OG06jbYUw1PHS1iNLQ2M6eNA&#13;&#10;PQKjLcV4m7JLzN09ZTXOC8ArnyUwVlCJ8cqngrkaW4ICNRiwDNUuSTG8g0/0czbrlqAwvQGgOJqZ&#13;&#10;TDH8JaT2mLE1T5QSKiomOB2wLgvAFxJTUNrSXwJFR3F0aJOYyqjn4A7AFM49bxICVJTREfNYUuS9&#13;&#10;UtZP+O6wjUvZ9HYzylJqlIHlYosUxZQsE2LG5mHaYux/nHFGWyEC2lTiwlKw7zz9tG2m3IqBrWkC&#13;&#10;dBHz2koMbSp0zOMwteEGpHisWbcSQ9uzenJMrZbL2JYKLQYkW8zPZCHCJHQph0KxVEnnIpXOmAlN&#13;&#10;Hp0+dQ/muLUYRwBHo9iTzR+FwqS4IFNHLxZgikOqE9AMUqpIUh5T7JIWIzEOu8SMLUGBQiMqZ2Ip&#13;&#10;fBh768j9a45bkUhxOVHrwIysTJLp2A6hbv+BP5Vdzt84lXcM2YrHckiRYEyPQTWNhQjk/Ske/m2z&#13;&#10;TzHtiFWaoRUioI0pMRPZYrNqSlsDyfRmUtpabDIhjbU1HczPy8ZiY7oqbS1GkWeTaoi3orRRv8uE&#13;&#10;967EKDHCw1SsWxNKcU0qaij1cfMj0cb/N9rSJPEzWfxVOtEesXeNtgSSycx3u6S5qHihaYNttBUm&#13;&#10;6PPWbFR93opYyl1DrTNx3EqKwg3U/zVm61RiPR8AiK8zIfse3pJC2dQAN/OYkIAy7FajLKVGGR5e&#13;&#10;oywRgbJZMHSNspQiPZf6PQa1ipVKOVFV6oW/HZN/wK4gMiVGVhRTslIpzydGVlIoe767NXdNkUyx&#13;&#10;q4ecsb9BSmrKiODuMCNLEIFKQ+1KoyylhiNJJoFRlhhCbI83m1GWUpClKD9oNkhRTXFQqex5ICM3&#13;&#10;yJT1MWRiZiDE7vGOkJwu1iyleNUs1Op9y2f6el0Q5JlpVGuWUvM8nOQ0oSyx4H7y59WapRSmMVOi&#13;&#10;NkhiAWHjeeWJaUypeRwSRjMjSywgx0exH2+pRHuZfP8SLdopm5H/ESMrKabxMMbS/poV8VSvWUn5&#13;&#10;NSvqKYwJMuLMyApB9G4s8ineXBeyL6nhuxHqNNOYWMCZxjViRpZS+M6mar9RllhAnxVK8BplKYUy&#13;&#10;fAfGLCgK6hRMV8yHkkIZPkg1jYkF1KzFm2tGllLfsWaJBaQj4fI3ylIKYgb+TjWNiQX3rNmDMXia&#13;&#10;vnqgo7WqgFRUVDYw3yhGVlJcZ2ThGtQvMioZUxgURlk/ZOzlWRxWSi3AYjXKGkGof27SE/DvB37j&#13;&#10;R6esv1GWUjyaaPlsNgh1Hi+XxYQIFIKUFE8tDB6lLLGAKoE8P83IUgrriki62iBpTVDNBDvJKEsp&#13;&#10;itLz9jTYWLRUuGt8plFWCEL89cbQxAmSxJrBLCeSbZSl1IHQMltEoP4017iYcnoaU0pPI2kGoexu&#13;&#10;0uvENLaU3iBLbfnzyE4NMvansaX01l8qH1+ULR1AjLJCECo+q9xVXN85jfKZ21L6mctrJ5RB4CDb&#13;&#10;WC1airGlbyCp7G/HpST1eR5Hm/IXtNhoUwn9RN5qbMAq9sSuuX8lRhUAFQuaRmyXo0ZU385kiuGs&#13;&#10;XFLmd01waoamNh7WyixuMeLsOLUFQBK1K200SDG0wRYjXYKL12hrTipl42FYi3UrMSLfVCAU5iPd&#13;&#10;umpsFDM3tkiL+RPQnFRYmxRuNmMrKKGpGdwucd6mx9vlvNFB4nintJUYHA4aZxttCQqE4ih4Jp7X&#13;&#10;OK7yI6H/qTgXFmOKYeYqR+eV2Bxu3pP75605qZQ8mfoK+1jSYlj9U8tJaEtQgLFAy0ClrcSmwbYh&#13;&#10;4XMN5kzSVIPcOjO2FOMEMLVqlzSWEKAxaSiAd3wkJ5sGUiIchD0RYnB2SPI0YysxThubVDhG+LXS&#13;&#10;Rlc0eC37u6TEmA9OjtJWoMCNQ308oy3FuHEwFsyebE4q1Z1BSqMtsYS3xvI83z8BzUnF/QsKGW2J&#13;&#10;Jbc82ZQTktss142uXQzOaEsxdokLY+MbLW0U1zXh1xbDliGVUJ2AAoVp7u3WLcVo0jcdqwVyFZWV&#13;&#10;NxE9qMyNU2IzNmrKGG0JCvMoUi40rqZYAF7stK412q44qexkU4ySvnOlbSFFirFdcVIp2qieUyU2&#13;&#10;3VFGbP+8NScVIQ6qOAElxnmjK7jSlqBAXoLEkqKyeizpMqdkVNHd0YytsIRMUOxXM5MJCrxxSHBX&#13;&#10;2lKMODa9upS2xhKy/RWW3KUY2ggXqHVLUOB00yhHjS3FTq3i1HlLA2OyICBhmnVLMWCLtE7BU+Rp&#13;&#10;EscUDvg0SDXaUmwYAYCX2CVXnNS5hc15KzHu7mdcfkZb2yVUaFEzWVxWTjdMdbNLmpWKQ5icHjGT&#13;&#10;JYY2gi/mBBSZld2PNrNuJTYOV8hrZiYTFCZsoGLMbKfYXDSNnXaORluCwjCX2cxmJlMMyxxbWe3J&#13;&#10;BAUuSWKqSluJ3UBLMomPnOeYEnb/nWq5cC02FZTUuiUocN/QK1wESEn0qo+E3+JmMkEBbRMXMevW&#13;&#10;YpTIM4FmzM76SJo3mzTLazHKQpKZs28pNC2VHIgplL//xrkSwzAxMVJsgxobqYGmBM6VGM9gVW2c&#13;&#10;7M/URpP3eRqJsZUYBh4VKsxMJijwjQCs8U8WC5ZQAMdNaUtQGH71PB/E2EoMxi11RczYGhQ4N4C5&#13;&#10;0FZiZE8AQkZbYQlVhydWJ7SV2IF0PWW9Vm1UnkZTAdNoKyxZ4rIGlYvQytUBGUrNZGGJTXqBXREn&#13;&#10;AG13rmFMiY3DarLY97GkmKk8oKdDrJjJEuMSviMZ1GhLLEEbLYUEf5xNGFMyV757URUzdTowO49h&#13;&#10;iUGCGAatGVtiCcYTyYHmBDSh9Q4SivI8FTUVM5TC0WrdCkum3I2h9XEuYwF4rDyrhNUWw7zHIW0s&#13;&#10;haqXOoU0CNuZPVlYQg9HCIFm3RIUbnHpzNWxj1xdaZVOqdNDSpy3BAW8yqSjK20pxoXjyq1Q0T7X&#13;&#10;jQxSwrRibCWGNup9mDdOEVQxCgkumhNQYjzXSSFV2hIUlmefIUkSoogpmSDh1CnaX7djGhhQBCkB&#13;&#10;ZNatxDBLKN2kxtZYQvK7uk2b2rrUsjMnoKitMPGx8NXYGkuOoIIaW2PJ0+NwOffPW1FiJz7iYh1V&#13;&#10;TRXHPv5ogyUlxpOWnGFjc1UVVm4c0NxYCiXGjfP8ZKglFMuMrTy3qXtRlRjaHkmiEyegmKq4bHkv&#13;&#10;mnUrMe5uetkZu6Soqt7mKjEAaOlwsn+6i+HKc/3RvXFKDC8z5axMJLPIqliv2JMGJ0uM64YODuZ0&#13;&#10;PyWWYHFxuNW6lZjldxM2iz05r74JJe+f7hajARG+CLMnE0ugjUwRRKOtxIA75Iy2MjCALa5vo63E&#13;&#10;pierKW1BtbicSSjGqhvGtRglEkyNzENTVjEoB17FuiUE4WYh+ddYeFec1ecn1cyJbkU5JXBZeAqL&#13;&#10;dSuq6/jw8JCJsZUYxxRQMOetuK7eY1hi86R13pkiuwKvvJ/V2MqcmWIfCkuatwqU4HwyM5lYAnNg&#13;&#10;gltm3QpL8CtPTZj9PVn1XrmoyCAwXrWuwjopYMo7U2I+Al2E16npyQvCjC2xZHgbrICZycISKLmq&#13;&#10;bAfBhjhv8+wjuGK0FShQ6wMwMWNLsXk+qNKEeEfiIwlQ0ZRb7JIWm7pgxFb2x3ZXJVynydsE5Xf3&#13;&#10;ZIvBQ32mxY7RVo8VWoeqpPS7rvz6AHPgIN44uBByJr22FOMBbbUlKOCep0es8L3eFV2WlNy7g/GZ&#13;&#10;Y5vV2J5G0KxbiqHtXnlD8Ya1NsxJtUtSDG1PU8th13rlnJQ2OE/Gg9FiU2UTW8FoS1DAW4lfR5xu&#13;&#10;ml7GR6Jt3sJGW4LCaHswfdXA/NYmd0kRWLFCye43YysxxoZXzaxb814BBVXf6K7E2CVH9Q6gDEZM&#13;&#10;CcgF7c+ctxKbONqN4SlQ8qq1URhJ5Di32Gibg7N/AprAioMeI0+c7hJbtJniHXgeemxjmBhtKYY2&#13;&#10;eoWYE9AEVppxkONvtBWWYE3OlS9msrEEp45hosKijikhtgu/R40tQYGCN+CkGluKUV/wTnEMyc2P&#13;&#10;j5zyOrQXMzOZYpw32icJDwa+h9IGC0mtW4l5LCkCK8FX+JNmbCXm7+4q4cohHT+2mMkSGzNBlbjA&#13;&#10;jVwzCYfb+MxbjE/kVjYnoHmv+OIwhMzY0pyhCgXOCINcV7xXwjEmw5T81ZgS0ktJyjbn7Yr3CgKx&#13;&#10;lfet1xIjMRL/pDoBCQpcHJw3NZMphmVOiox4LZI3FVMy19QQxsXYUoxdglvHvAOKwMoJYJcobYUl&#13;&#10;j5gYxtNLeLXGhiNE7ZIS86+OIrBicDE2gyUl5i28IrCCylyMZpeUGKhMbR6zS4rAOg2maUwtdkmJ&#13;&#10;ceOQWGXOW/NesRPwLBtthSXUwVL5OExB7RIep6aMd4sxk88qR+yuCKys2yN+czO2skvg7uHrEnZJ&#13;&#10;12KF9EozV6OtsYRUcON5oolRzeRMitqTKQZyLZTSfZurea8Pt3eKiYqvLz6SG2caDIqZLAIrOMm6&#13;&#10;mbGV2BR1w/lqtBXvleoVJD+IdWve6/QzVG/TIrDiC+IOMLukxDTzm5BgLIDmYrcYJRR5Ghu7pAis&#13;&#10;wzlTsQ6Sl+MjefJxC6t1KywhRx5jzaxbiulsBGKQ8ZHAj8vaarHx9FJKy+zJBAVCyVQMVnsyxUAt&#13;&#10;3JNq3RIUCEmiUO3JEqN1/aRM7GPJVTlWZtLkUeHXygW44XCrmWze63SuMdkItBNJbVhcXKhibE1g&#13;&#10;xXbCGyf2ZIvBX6VCitFW/hLaW6jy65ghNTbJjr5r3ivbRLWFuRKzdfx4wuZHEjiF5WZmssQAE+cz&#13;&#10;74qs8G2cN7TFpkKksrmuK7ISk1e7pCDIFgQlKJUzSQAUeqiZyRKzNZopm1va4AKrN06LHYj2GcY+&#13;&#10;rJfSBlnTlDS7EoNwNVOyj1xNYGWLqMpfgGl+JNqmrJbQVnYJNSmp+yDWrXmvWL1ELYy2BoUHpMyN&#13;&#10;07xXaEjTmF2MrewSnqbTfnb/Jdy8V4L5D8qn0ARW6A1YNEbbFZbgbFdjSwODbG9gQY2txDC66INi&#13;&#10;ZrJBgZewsieLLjtJ+WTTGm0NCkRkTJ4wBVzyBNzyVFGe3iaw8okHk9dBPa3SNkESNbbCEuhEquD1&#13;&#10;3VU112m7bk53E1iJh07B8f0T0GI3+LABhf3z1gTWaY6qfEEtBgFAsaMpxpILwOqrZl0txlP9qNqL&#13;&#10;EFxKbfN6UOetxPBOok3NZIECniBIbmbdUkznLcKFrrHBwlMnoMR4B1PBx1ivTWDFqcOmNGNLCAK4&#13;&#10;KI1mkKsJrNz3T6YOBpmiMSW8hOkiqs5bgQIGF65eM7YUA5Gn8585b4UllIB8Vj684r3iweDyNuvW&#13;&#10;BFbqLnELiLGVGNk4tFMyJ6AJrDoiVmJ4sDHMzUw2gfWBbHJ145QYzjHuKaWtsERHMov3SmyRaJ9a&#13;&#10;twQF4t0cHROBLrosNhD9iI1XrQmsBANcTLjE0EaIypzurtOqWUglRgT68Undpk8JClz4ZMWa12KJ&#13;&#10;4YijOroaW4ICvCAabYocMUK5iVyzbu50N5aMNjW2FFt2idLWBNZlJs39VmKnmRQ887sisGLKUD7D&#13;&#10;IFeJYU4y/+a8FYEVbay3scxLjLGR/GOwpHmvVDqfrpL7Fl6JTc0TWqiIG6d5r5oXVGLsEroMmhNQ&#13;&#10;BFZOgOQFlRjh/yNnx4wtDYzv0JZiw04nRcZoKyzxuyTFvmMmExSGPea4as17XfakGluCwpw3lbfI&#13;&#10;dZbIdTfJPyLXCHMixPDpEP8UnqcWu8UTqCp5QpkvbTDcTNHcFrvlOaey7XhmtDb4JQK5Wgzk4jYV&#13;&#10;pxsbt7XxphLI1WK3ULgfMZ52X4vcg60N00QgV4uhjQiowBLaf7Y27BJx47QYM0mkXKAyhZRbGx06&#13;&#10;xTugxfQdwLlsbS7e3WJYQTfKF0SJ7tJGGRJz47TYaLsh2CR2SYICsw8TVe3JFJu4lmrbQr2Sq7Ep&#13;&#10;n3mLsUtoBydsZcrCtjaJXCXmkasIrOM/4o7btxSweeIjCck/Tfe5/XVr3iuO9lvDn2ShWhvJRmom&#13;&#10;C0voYaZ8eBRzL22Pz6oh033zXv3YEoLYJUfYomYmC0seab5rrNf7osve0hWI9vJGW2EJdANy7M0u&#13;&#10;STHSbykuKywFGifGAlCRlt1l7rcSmwZQ1GU2Y0tQQBsQpMaWYoQWCW2adSsCKxEq6JMGuUqMhnl4&#13;&#10;MJS2whJr4RGVjQWYCnX3plI11QJCbHwKqqpUi8ELIpgvXlTwk0sb3jjDV24xxsblrWYyQQGMxPtq&#13;&#10;dknRZQE7tKmxJShMEEFlWpAQEFOCnwtqqNLWWELhYpORhoOktVHRxVhBhwSFqdcktaUYY0ObOd3N&#13;&#10;e6UOCfewQK4S81jSvFeqQw2pevfdzV7KmaR6DAmuArmKwApykaNksKTEBsmPak8WgRVteD6MrVxi&#13;&#10;2Fz4S9TYCkv0jdO8VxjVWF1mJgtLKEsx7uj9dWveK2wH0oiMtsISfXcXXZaaJwTu1EwmKHgLr+iy&#13;&#10;3sIr3isfydkxE5lQMsWhjJfrvliv6IIwbnQlkKBrUh33LdfivI4u9QguKXQpNi+1mRIOyBhVBklJ&#13;&#10;4bib4s/747oirlJS0BzqkoJ5BK4aXWVWTM6VgeIiu1KjSXWHhyefc0hqqklEbqmxKNy4Ej2WzqMi&#13;&#10;lILFHl/4xIvK+CMp+xtSo8sU2WgpdLl9eJ/IQSBLrldKzRwangxVtHJcVIdz+zCljuR9KJugKrtS&#13;&#10;h8idr5I6ki/o9ka+ZQj1q8Rq7uSYDXRN2Xhxlhs3CGCpfZhS6HKvpiapkiil3KslNcUBDLOVaFXM&#13;&#10;BmUdpqrD/uVcUqhSzAD8H6nrEV3GECgpUF51rCDrNHUd7wcBxLhSakal9kZxWqkHd2/oFTi/4wvR&#13;&#10;xTtX7MOippIQ585ySfk5TASA6qDahsLdi3H5vZGWA1QTWFpmvVKK4gNHSDv7Z7lJqXhOTLiQGFqO&#13;&#10;a8wvYwM0kxUIMERW0vhLF9aYGVcTUilVqp4sJcVDZ9LS9uew6ahTyM3YhyVFfsC0/xG6CjfwKqjz&#13;&#10;VRRWbdsUFZWkTAhFYh+W1Pgv1L1c/FWOP94aoytxY+ryGx4wpK/YUfTZHrbHPh6WFBkd01larFci&#13;&#10;wC2vYLc3SmoCpsrtXRzUWyKfhpfOEyOnA2R7MhwpSvyUGHVr1K5vqXmDqWlMEBhXjjKzi7d6C4do&#13;&#10;SiDtr1kRUDHblMe7hOiHzFY057nop8yGMm9KaJqbqXbl0A9jxehbq0yOErqlMKzq68GVlbqwl81x&#13;&#10;LiFK5lG9Qa1XosAQZcxGrCqtt2SaOB9m0U6hwClXQAmR00WI2mz64qqSinE0RRyJfsTMs+khnZpH&#13;&#10;c3NOIXeYCq28dksZTTsJbIsTVigwtY3NC6IKtNLcgVCUKClHtmt+I1iqTJyWopT+lAfdH1kTTqkJ&#13;&#10;pBx8LQVpa+LMQlk9WLAgCLLtX2TFUoXnQqaC0ZXgwbuD4hdGV0pNeEFt/OaaUkVfIVVJ0eyF6qVm&#13;&#10;XAkenBZSQ824SgoT3VlvTTQluqYCji3FC1jR5XCI5L7nSjLVz66kONBwmsw0XgGBavhISCA/8Wb4&#13;&#10;g0pZwcfNLTacWbOS0tZA1WSlMtJkSIlDVqBzY+2c5phayL+SshZcU0wnYmJG1lLaNm2GqT3TJaWN&#13;&#10;7uaXPkAHMFhVUvox0ezSKbmldCV+6EdSc0ufIBCoBcvnjn78VUXVA+NymyMxRz9quwyrdUKUFB2K&#13;&#10;nBOiWKUUuXkwXS2oPxVAheMCMBWgWJzSRZfaGwkdVhcldOILIQ0McWMXplqK3ENqUe2P66FpqFpX&#13;&#10;Wiujy9DUqEkQ4+L1zMvKjCuloGlS28CMKx8t94+sunCUUvguvhBdPP2MrkQAdE05O7FeKUXYeayw&#13;&#10;XTuRGF18IU5JZtHoSinCYRPaEroSAXDs4oQwulLqjq7WZK4JXWk+4ObGtDe6Ugp6AfEcoysRAEIb&#13;&#10;NVyMrpKiO5DBDdiisV6Y9apbfUtNl1C+cH8Oi3SKWU8+nhhXSd2zN9QcFnd0aAymfho5RDEb/Ove&#13;&#10;JJ4RXwop8i6HfLJ/vkpqyD/mbUStqNBFkrPiSLYUzpjJahfrVQgwlDmD88U1ZbHIFjS6GgGobGX2&#13;&#10;fBFUod5i5RtdiQBDFmKVxXqV1PQZUboSATRGVXVVjVHFFtU4X1Ia56u0Kk/SO8OeJeqbu3cKpgmq&#13;&#10;LtUsQoqSsfR1E+tVUpSCndoK+3u+eKL3vH5NpSgsjPhCnvU3VLUVuhI3pj6C4akToy9dd5BLja7E&#13;&#10;DVJqVZCKrO7URdc/Q0aA3R9SdOMea3n/fJUUaQxTP1rMYeIGNGsKShtdKUWBA0V8oKpHjgtfgKnt&#13;&#10;2FLEPFXZSpjXoUvfyyVFLpYquf5QzFB0MflmDtveYL2MLVq80Dv41KZv7kNJLUkugiZI36mcQ6ji&#13;&#10;ah+WFLuXOn9iHxYndLpjmsq3VC2PL8R+5VwaXYUAS0afWK/ikdLVmkKBRlcjAEkB5p1SLFJ0wdE0&#13;&#10;uhI37vDbmDAfPLiaw2eSbo2uQgCKABM63seoYpBCD1CNQpmy+MJJUlS2TUnps1wEUvIjCdmZcRXa&#13;&#10;DEapPV8IMCWpjT1fBFKNvUUFHWKGW6+yN7hTmI39O6WooNhRN6b6ASZ1rvLclWYOiwrKSVGRUtyn&#13;&#10;qWsKlKhxJW6Q8Pes3pVFO8WOopicmcPEDexDCpuIfVgE0mkprTCqCaRUXB7X0v5hbrF5Z6tJTOCA&#13;&#10;FndUncx46saKQXBRxeK5HFPqedbZwFSLTTtdA4nFBoWTiDGlpjGxA2elSnViO+TI/JqVmF6zhAEK&#13;&#10;AVF/1yBV1UjlUW/yr/H+5cCOs/WNrhJjxZTxW3xQijfRI1LpSvQgOMU3ihNdhFA/iSWmJzHRg5jb&#13;&#10;4KI40cU+BQaU56EIoUNiUImg0MZinfE8OF2FAjcMy5SWIhU/dVHIyhznIoQSTCSwojZHQs7TEJrN&#13;&#10;3igMoC2taiAAzSHGNVXo1bgSAigX92jqG/C0TlVLe659Q6D4oM84pVVAoKTg0lCYSExh8UGfYRQo&#13;&#10;8C2pOcrKOVp80KfpGGou55IiDu6co80HJQvNlBWnEGksF3kapCKbOUzYGLe5YTMTs01d00XE2AHF&#13;&#10;IqX6F1aiQKiSIrZHoUQzrjz/j9AEDcMYMkWMi4cA02F05fl/5NGsDLcugHp3UAFSiuLGF5JaelQO&#13;&#10;lZIi+VhVq3ooDimVPCDWm/VK2KCQ+BBb9nGjyKDTP0rZoyXFFKqOWqTExRwSHjkqB1hJAaE0+hTj&#13;&#10;KjIotdgVw5hqN/GFlNpR9ZopWxNSDzCRVFClpCj0r6oiEh1KXad+zfvvh5LCeTsIsL83igzKQ25o&#13;&#10;SEJXWhtcDaouNIGoHBfOdkMYaakDAVKTFUZJwtCF54ZEQzOulKIGwbj2xRwWbjzCH1W6Uoo3M4ho&#13;&#10;dCUCkDylCoph/sRs0N2FK9boyncK3BSMUTOHKQVPh1xvoat4oMcneiSYfVhSmMp04DC6EgGoYeIC&#13;&#10;2kUehRs45Tz390aVKn3CyaFwvqRucd6ooErTQAmCq0BiSfG4IZHXjCsRgGpBNB4Qe6OLm86712BU&#13;&#10;sUAp902zeKMr0QZT1AU6rqijGCnKi1hijyyyOcvNAR2Hj6mvQhOEOMz3ZLoYwshVedJnfFnmMJcY&#13;&#10;155yZjdvlIjTtGzdv1RKjMqM6iw3AXTCdCYHAn5DzCEmgbKxm/9JwzEqGYlxlRh+TvWELfonBCS5&#13;&#10;N0rM7o2if9Kmb0JuZlxppgA2JksAJ29M/LTgVKTiFiNj0FQ4oZp06To+YICZcaUYLeyUg7lIo9D2&#13;&#10;YYGb81ViU7XcYG/RP79jvQo37Hql5YA5hOPGsNqKNQqIKv9hkUaHtT8t3vZxo8TucREJewN4yb1x&#13;&#10;MxUbhK4WAzfMvfxYpFFuoiOpBfvjajFc9OZNxAO5xnX7qAzfFoPxbO4v1id04WfnE82wUkq6lh+r&#13;&#10;aOk0GjQxsJY6VcfbN21IeoxhHacthlqtlLKmKDV6Uxem6EFNYUrhaFfPZW7h1MWz0qB8SxGGmfjS&#13;&#10;rtn7WMVKH2l3Y6IOLUUGJK8boysfHCQzQrQw2zCl6EmIcSN0FfuTqnHTeGAXoUjiipmn2NzN0Yyr&#13;&#10;2J8Ur3+AQSt05eOGJDxV6IyLMb5wioZy6QldKUUnrBtTghuzKXURQjRVzlrqjiLtpsgD/claFy9m&#13;&#10;M66UorDylF7Z3/PF/oR361C+pNjxFFo2uhIBcDqOUSnWK6Xou6pcDo/F/qT/zqTwCl2JNlSGnfxu&#13;&#10;MYdpbhxgLrr1Sinuf0gSRlciALmgw7oT40opmmxQf0noKvYnZi/J5EJXSR2ZQZMjSA3e2PPoujEu&#13;&#10;h5YitERJWDOuRACKZSkLm1pm8YW2gBWBtZAiwjltWPbXq6QoB644UixQ6TrcmHyzlqJC+q0pvkRN&#13;&#10;vdRFX2tQVIwrpaYT5o3IZX4szihdB1V+cUvxHpqed/tnudifuL7htZpxJW7gB8R4MLoSAXg6qC5h&#13;&#10;7PGYeWJfcJ6NrkQAmxZLTCN1YSqr81Xsz6l1arZ8CbEHXQ0V/LvxhZBtlIldQkSXqSVt5rDYn7RG&#13;&#10;Mg4i/nR8ILR7qj2avVHsTxyV6voqIVowHVSIg6Mbn4h7U5m9JQQbiC5Y5nwV+5NzYgqNYPPHB7Je&#13;&#10;pMOoOUzL4ZmqFWofphD7kNxMtTcSAca1LNgAHPgaF2YK3RH2MarYn4NQBqJKaMZFeU6jqxCAORQR&#13;&#10;eqqS9bgOcyz3x1Xsz6WAipnEknoG5xX2FvsTgi8PUoHzJcXxIm3XjKsggFjFg7krizPKlQJp1Ogq&#13;&#10;ewNcUwtWnFF0HY27lyTYXGa48IZ60FJUAVUFiuhAkbqm8rzZ9CWl7aimfvJOMdEUXgvxhdo+bMIo&#13;&#10;aSQHQdKji0Tr4ulr9kZaDpgblOQxez6ltI1dvM9bwNcQ50jhjnHhm4MTJMZVvE/KUOEWEeMqKVpL&#13;&#10;TzmNfYwquiiub1IYja60Ulg9ChwaXYkbBzgwykdUZFEeUlQlMboSNwgf8D9mXCkFf4skYaMrcQNW&#13;&#10;6jSc2n87FFmUYAqxNqMrccPSbYiDxD5c/FHGBii2KI4l2GJmXIkb42czFHpqIMYXPpIfqHx6JbUc&#13;&#10;FDWuRABMmxvl0yu26PhFTb40PJQY1/AI3RymlPb3FvGThiuT3bq/D0tq8WObOSziJ4x2lRfwWFLa&#13;&#10;P1/Ez4nBmr7CjyWl4w5F/MSljzPQzGHiBp9nUorw7sbWuMVio32p0ZViEyVSy5UAMJTg+USxN1Js&#13;&#10;ol9KVwIALyliaMa2KbqoZAPwRTmH+NkIcphxpZiNVhZblCgsnlHjPywxOLBHY9oU75OWiTgd1LgS&#13;&#10;N+AeYRDtmwDF+5zGskPE2N8bJWauruJ8TkMWiKlGT9oaU0nDDCktDeLDPPOUqhTD+6pGlUefLAy4&#13;&#10;L0rVlZi6TIonOq3LVSYnXv84JGQsmYp6HPUQgmn3DG/OrFaKYawp52vxRKdQoHN7ldhSY8VsjTz6&#13;&#10;AMbzk/JgV6VRohSGT4l7MecQT6fKrmwxCMumSwwdvlqX4/S02JTmN46NZnxarhIZCvGJVCZVN9cV&#13;&#10;4xP+kOF7PZaYncNmfMIuVdnLOMdjXPBETdoXtQBCiGwWeo4b3CixAxil1isBgADRjbPWiihKwTTD&#13;&#10;BaRKe44L9tvUqtu/TVps2BTiLBfhc2zrab4rdJWBYnUVbkBydhZU8UQX69qMq3CDyAHPeTOuErPj&#13;&#10;KtygztqzSfwikTKXmYRnc1cW4ZMMTuh55k4psemUbPZGET5plUzsy+zDErM4X4RPgqLwepWuxA1r&#13;&#10;hTZPlLon0yRif8+XGNwSU5iFhrC5yOiajFahK8WmApdxKjdPlAnErWx0JdzoOSwAADWm0LsYV4rh&#13;&#10;e1EBoiueKLaNenmVGDkwyo4qwie2KBXb1bgSN0jWN0UCodfn3sAtT0aLmcMU47IwziG8i6ULNpVJ&#13;&#10;aGuxMecFRh2bJ0osUb28WuwJj6i4l9kKOa5HbGzTtbPFnnlyqHGVvUGpCeUtxxLPT8RmM9Fe/nZK&#13;&#10;8c9b49q4EsPFdhBIT7zwShl8u/2deCV28/BsYl90eSpldNaFerQLHVdiuEQNJtKbpJTBqDIJPldi&#13;&#10;wzATUdhjsUUpYUInFhG6uRI70DlHrVnCAMqgBAkLh4aZOSGYAgaCqe2RUkeSwE0hrisxEmKN/cvN&#13;&#10;msooks2lKTZIi43b0QBIMUap539PZNooK9zhnQPtftdPRBJxjWzMAYH4V2I4+g2/B6OhlHGXmRoB&#13;&#10;V2Ljb1cjKwShm416s5CwlN+IK9YYptB6U4pHlUrMajHi+89u6xeCcLOruotY2PGNB7a+cYUdq2ro&#13;&#10;LQ6jG/McazFKZQ8PSezGggKUQQM3Wz/FUMb7VCgrDih2BBnQ5oppMZgCaoMUdRRAJeHPjKzEcE8/&#13;&#10;3Jk3NF7sXGq03cDZ2b/QSgwWGIxJkQF5LCLolEUfY1NoK+ihdSedj8yyJYhAe1gq8ghtKca7cS41&#13;&#10;oy3hAG2LwSm0pRhsUKrFi/cSZIJat2niIN5mLTYIrtI7MMRKG14CY+23GNqmcICZyXyQMB1WW4qh&#13;&#10;jQtbaWtIeKbPhzoBKUbn8JuhJu3jVvFCGRvPSLNuJTacYYpLGG1pjUwO8K3JiKTBeyz3eE4mfiLG&#13;&#10;VlhCzoLKbsLU+a9pS1AgkYqwq5rJFAO5buayF2NLUJi0rbHQ9k9300qnDLS63Yohijb8oQYnS8yf&#13;&#10;gCoreoALDzKbsSUEEaSEDWzOW7FE0QY1Wq1bQtAtdcGG1yvWLUEBbQQe1dhSjKDo0hpRaEtQOEzo&#13;&#10;xngCweA8AfcHgNLsyaKKoo0QgjFLSuyWBxskUzGTRRYdbfP62j8BJYY2ZtLcb0UXnZlk6Yy2whKK&#13;&#10;DKtezjC9YgH8LimxW2zryQ3Y3yVFNPUnoMQ4ARBU1S5JAwNt8nQX15TTfXdzMHdA0UY9cpUYyAUm&#13;&#10;KG0JCh6Vi2/K3Y02gyVVoJT61UsJOnECCkvuYAgTihC7JEEBbdDv1HlLMT+TRR9FGx4qg5Mldkvz&#13;&#10;kQmZ7o+taacQ7MfE3p/JEiOoMwm5RluCArsEu8TcOMU85XRDSzR7siqOog3EUzOZEMQttaRqiZls&#13;&#10;u+SAo8DskmKf0iOFG0eN7QpLloKPYt1SjAA0dT2VtjQwsF7xsKixpdgtzwcqnJhdUlhCATFVUhFK&#13;&#10;d1wdaINCrfZkgsJkXkylUzGTKUZhCaJJSluCAn5TAi9KW4pNiUnnKSxKKdqg6ZnzVmJowyVvxlak&#13;&#10;Ut7d+EvMeSsx2hRD9jSoXLTSsUHxoIh1KzHavPJ8U9oSFIYyfzTRQ/At9yR1i+AqihNQjFTGthA+&#13;&#10;9/dkiX3H2BIUvHemSph+x7olKDCTS+kdMbYUI0pB4xqDJcVLhRO4kO6EtsIS/PlTqW7/DiiK6TAQ&#13;&#10;p6yr0FZYQpscXNFGW4LCaIPib7SlGGRn8Ny8A4pmijboH0ZbiU1khNiqGFtxVNkleJ7MjVNifpdU&#13;&#10;ZVLscpBLaUtzhoYIONrN6a7apLO1eAiIdSsx4rgYr0pb2SWQfRmc0ZZi7CzqhylthSVTldvtkhTD&#13;&#10;KqEhqdKWoEChC8amZjLFCODAtFJ7MkGBzkPw8E08oBirPJ+pEa3GlqBAE0d6fKp1S7FbSrCPgbGP&#13;&#10;XMVaJXw5lU3MLkksOXC7jVtzX1sRUHlOYdObsbUY+3gcjUJbOlHRRrqA8WAUcxVIgO5hdkmRUCfz&#13;&#10;WtW+I+s/LAWck4QV1djSwDjc8epQVlCzV3kuUivSzGSCwgHnNz56sUuu+KvDe1XaEhS+Y2wlhsOE&#13;&#10;IL4ZW4LCd6xbiUEocVGjoqMe6Fg7C7BvKbQYrqc7U/uRCsK5ubhM6TpjtJUY71n6z5mZLFCY0hnK&#13;&#10;P1lM1gMGJU92oa1JqTjHJld0fyZbDGOZSndGW2EJIUlejEZbiQ3JxtQvpPdprhuwhYVhtJUYhgkc&#13;&#10;aTO2whLyU4gjGG0tRiKHuruL0wqp/Xn6w4p1Kwg6sG7qHVCs1ulvTpqK0VZYQix/0tr2b5wqZDoV&#13;&#10;xmksZ7QVluC+UFWaIZfmLiG2rhjWV2JUMqU6nhlbgwJpdIqnUJRYzihIKfLvjsVuxekBVd0gV4uh&#13;&#10;7ZlQ8u66UdvuvzKTV2LUxqCXndH2AhTMLiFOmh+JExsr22hrUJhnhzhvnOXUhoHxbF6LMI5SjNJ6&#13;&#10;d5Apdk/3lRiVP6ZXkVi3AgWiP6qzPeTP/EiSDGC6Gm0FCmgjmGbGVmJoU1m8HJP8SOKfqpD9lRhZ&#13;&#10;TXJshSWYofR0N2MrMShIhATMTBaWMJFPpqQXmec5JdgyNzQ+Fbuk7JKb+3tll5C+U9pAZeMzJ1Mg&#13;&#10;xW7g1pp4wJUY7XNUyTcc8qWNslmG6H0lBpN0iCL7M9l012fubje2whIceKp0HrdnjA1DgZvLYEmJ&#13;&#10;0YjoCcQzYytQuJmSseLupgZ7fCTaaERgsKSoq1Mt6sHwr59azK9bYgnE0Hnni9NdTNmp1gl4mZlM&#13;&#10;UBjewJ2pCfDUnFeIw0ceK2JPJihQGOgGq9eMLcVwIXHghKeXwpmx3DisCIAanCwxtOGdMXZJ8VfR&#13;&#10;xkyaPVliaGMqzdiawEpE8tnEOigwFVPChKDO7JImsD5RTM9Uc3gqMbRNnSWxS4r3qon6BAVzbFNa&#13;&#10;wDBR8XaHGK72R9VSssXG1c5DwIwtDYxbDDUI9OIEVMXVCW0pPhf8ghzbkSvARNdbDFf7lDU2Yyss&#13;&#10;OaLO1CXCPxgfiTbcauYOqFKosCeJGxksKTFm8jAFtveRq4qh4omYbkpm3RKChhqtYosYSzElaCNz&#13;&#10;yuySEmNslBoyY2sCK/kMqq40IbD4yKHeExMTM9kEVvIO70y8mxBYa8PqUtoSFKiUx9WtZjLFCO6S&#13;&#10;ZmFOQBNYCT0AeWKXlBja5p1vZrKwhH083dn332/Fe2XduHGETwFgjAWgSyL5w2omUwxt3N1KW4IC&#13;&#10;fkZKzJr3W9NlH3jhmDgOL6EaG3mspjFIizE2DoB5UTWBFULpFC0R69ZYQhKJ4YbiWKyxTUKfmckS&#13;&#10;A5XJGTLnrQmsQLlifLBM8ZFoYybNbVq8V54qvITV2BpL5uGtxpagwFLDNzDemeK9Dglmgk37N04T&#13;&#10;WCmlz+0tdkmJjbYpeSC0FZZAnKGJhNGWYpPGoxpqYEDGchOhkshVYlClQGW1SwpLQGXnUyjeKyEE&#13;&#10;Lhxzuov3CgWGfBC1JxOC0MayKW0JChTHf4YzbtYtxdDG/5gbpwmsuIJUWW3+diw32tjKZt2awEqK&#13;&#10;3r2Jv/E6T23Tk8tEVvBqhRj1ICgWYk53iRFXBMrM/Va8V2rIUbROaUsI+g5t9cYBSlQWyVPxXnlz&#13;&#10;E0pW65aggJOFxFFzv1Xd1SGwPinLvAqvEli5nXIS+7dpiQ29ije0wMkmsJJHqNoPU4gvNteM7ahe&#13;&#10;wlVGdYhqcI/N2ApLcJdQdcyMLUFBVwGCedpj43Qb5GoCK/lo/5+0s1m25Tay86sw7gvo1H+VotkD&#13;&#10;j3vogT2kaEarI2RSIdK27Kf3l3sXaiNX7XNPrmhNqJtnJ5BALSSAXAmg9KoSF2Tm2oqYzAmsvFoY&#13;&#10;F6p9jZKkxneDJy+1LfmSWF9U7irhPrm+bQtJtpUc+j0nsFZvispq+JLY9xVQkhNYwWTpTiXeYMlt&#13;&#10;C9qiUlv2JbGlrcxvKe8V+DO6K2uudK0q8QTmgIovSWr0ZLVtvVMg0Z8FbKm2Xq0+m6a8V+6o5M3U&#13;&#10;Um3Jl3AH2VI5cU3iY/e5yUqp3VKZ1WI9GY+tfr16zQmsRGypsDC6k1p99ZoTWDkeQ95lpba0LuFd&#13;&#10;gWGoRENT3is9SW5uZWWe1J5tq0TVcgJrXB9Xqy2vS3BcpR1VumyVEcClPaW2ZV8CajCygJLsS1ip&#13;&#10;lRixdLlr3ZekC1c5olS7o43X57uBExM3kY9K23qnwErhqMWVU96r0bbeKZAntcdVBV/PpumK1/CT&#13;&#10;7HIqbUu+hJcUp9J6MqfLLlWUpARWVkHknFXaltTYmzIEKt8tJbAS5mVnVKot+5JqdCYlsA47363k&#13;&#10;uZIaSdVEnirfLSWwxh088TrP1yhJaqQ5cyV6ZQ5ICawwmbXbe/akBifMixml2pIvwf/UvHK6uZVT&#13;&#10;bDDQJZQkpxAnH0p+Ml35ys1EJEeXaut9CY8xcgS04pVz3ms5wyrnvTLflE6k4Rd7P4nrChrh6zkg&#13;&#10;J7DG21SV+xRwwqk22PWxUltOYCVZtnSjCFBKtTF0Kmf7uCI+qTECKrcki1p4hdIuX/JeCVCWmJWs&#13;&#10;FocyK7daslhNbYvjOJV9QFYjFkFCVwElOe+VUUMaUsFzZbWY80ujO+e9ksC6lvY4WY1zu2zgKm1L&#13;&#10;vgRIlk7K82Bc/wGIetRW5jnvdeTsQykrQtSCyq/MODmBlfMgcd3n1zOOqLHJrJwAhW3IXcIloSVM&#13;&#10;JjWW5nOF6zhy3usHR9ArWUiiRuib45Vfo+TICazMOJxS+ronRY3MmUiq/tIrc0iu60myxwgsl2rr&#13;&#10;1eJMeBxCL9TW+xJWCpFRV2lbrwZDCyFWiJdw3C21jWh0xU9mNVZBcyT6F9qW1iURaa9kRXB0sDOS&#13;&#10;FV5kOFRq651CHHlnL1zpyV4Nto9dfqlt/bqElXkthkc0pm9bRDAq2WOs6Do1IFKL4WU19gHV2nqn&#13;&#10;QG1EQwueizzvzkhcCd+7MgJS3uvAyaYS28fx3lxbLTpzpLzXuLQPt1xASVKr92TOe0UvNmJfzgEQ&#13;&#10;x6ltkU9UwWRKYOXu4MBypbbkS8LGSryEPO/OyDhLXorOZDV6pMabHimBlUvw49rQStuSL4nFTGU9&#13;&#10;ycUjqW28GFFhoLMafDdB20KeOcHuVBsxhcoeJ6uVuXzms1TbxI20hZ1wViO/hFOSJUz2ToFpgyNq&#13;&#10;pRHQq0VtpcePyTvt28YttjzdU0BJUmMOIEJf8VwpgZWTraVLAI6kRWW1hEZyeLumURfXYFRa1muR&#13;&#10;GcrMUZlLU/pqnK4vLYGSFim29GJleZeSXok51nxk0hrp+khx/npNkpJX48bWkhtJWiRGf5QOW7MG&#13;&#10;7L7ZzrsYldsZs1Y5wnWk1FUCjLwjVQFI73uMlvVOhAfGSNGpVNZrcV6U2F3Fh6R8VyJAtSk7aQEQ&#13;&#10;/lepLOWt8uAiR9EqTUtq5RRsjmN3CIlzaPEI9dcLhKSGDwH8lWGd8lYHtm3BxRdqy04Ed1AJbx1T&#13;&#10;v67A9ZNYUqqtV4ubXHjLszCwU97qMBBirxxX5BRG9wGojT1qIT2BrPBOjeUIa63KJJrUqK2WEsp6&#13;&#10;INWGhyg5/6T2TAkt9WTvEljYMUoLBCbjsjOS2pjrKw45p7uycY67+gqYTK7kke5aalu/rmBoP3YN&#13;&#10;hdp6NdoWjStgMuWtstkgLllBSVIzaku+hDOVpZRQnuTJ343JreInc7oryUd76bsltTpKUt5q3AZf&#13;&#10;OvzPoY/ctiImU95qmS4lvJFrY7NRGQH5vlZyZOO03NeYTGpGTyZfEiclSn5S0l2rXjnlrZLowWNT&#13;&#10;ldGd1Jjf2BJVRndOd4X3LF2SAsmTvhskX+WJDl6S6NSg7+EFSm3r1VgpMAdUUJLyVrnRlFVyZaWQ&#13;&#10;1KjtMXV8vUxOeascVSGYVsFkUosJv3T1MARK35NcZsdBkMIISGpxpI80soJXzumuRK5rweukRm2R&#13;&#10;zl6prXcK9CTniiuBi5zuygasdEU7RvU9ubLAKK0nkxooecRyCihJvoRFEG658t16NWorbkpT3ioL&#13;&#10;PCbUEkryuoTgdYXAPHK6K9HMj1IoIanhuYq+JOWtch086UClnsy+pBq4SHmrpBZyKVGlJ5Maq1dG&#13;&#10;QMUrp7zV+mya1GJlTti7MN5S3mrcbbOVAk5JzaitX2CEJ4k3ur+eu1OWbH2Fl/JW4+WSqXJRFsGi&#13;&#10;zilQW+3gJzvRTo21MvGcUtt6NaO23ilQG0aWauvV6qugdM1rPVSe1BjdxBQq+4Cc7grLV1uXJDUD&#13;&#10;k71TYP9GQK2QqM/d9t3njtoiY+PrOSDlrfKs/SN2+vUISGrUxoxT2XXkdNfHbrHiJ5MaKInla6Vt&#13;&#10;aV3y2AmXauvVHpisHDPleG73Afhu8aJXwZcktaitdLkN+fypNtYllQO7WY3vBpRLKOmdArEgxk2p&#13;&#10;bb1afbylvFXiXDD/pdqyL6lG5lPeKksnomMVz5XUWAUR5ir1ZL9ZIT6JKym1rVer7wNS3iqhAi5i&#13;&#10;q0AyuZKZtNXSkiulrUa8trSaTFoElbn+pbJOSMmuPKbG/q3QsqRFbJ6PVtkEpKRVjmrHUuZrH5m0&#13;&#10;qIyWVXxkylmlM9gXVSrrvU89xyOlrG50fokISFpUxk6x9M16d8B7GaUXoWAOO0/HlLFxkVfB+aeE&#13;&#10;Vd4BLl1qQxQsVcZ1eJWDg+SvdWo8zQszVflmvRZX0BLNLnVj7wtgU4gmVCrrtYxu7H0BnpH4VqWy&#13;&#10;XostG1x6ZZylZFWgH37n63GWtOJay+j9r1c+KcUVR1C6X4N8su5Lj8EAlCbQlKpKwKLG3CQtkq5p&#13;&#10;Wakbe1/AayqhVejGXmvkLsahciKe69K6DuGxqtJDGVmLRELYpsrsmfJUF9xVKW8xaXHdVDwpXQFI&#13;&#10;7wt44m2vXEVKHkHXHySpMsmUKut9AZfEkN5d+Wa9FpWNcZFKAfq9LyCvbC6teCS1FXdVYhpSaiux&#13;&#10;4LgeoIDG5EH4aKVbhoePlNq6fAxDJfNH1OKxyNJRKfR6d8BjI7i6rxsnalwYXMuARq/fmsy8VVUJ&#13;&#10;Rooa8wVh3QIm0etdwsSJ/cpMI2pc4ssKpjC40etdyUQy7Vi4pUTU2MEe0StfDgL0+oUFh7NKl22L&#13;&#10;GtWxZqq1rncMBN9K2bRU16vFY7elfT16vWuYiNJWVnaiRoSKo1aF1RZ6vUshC7QUkhS18oMS6PXu&#13;&#10;gbmDp5ZK465Xi8fc98r9AsNHylaNO18q6QKixvPlvK1YiFug13sV3jwvsaWiRuBo527NykDI+ars&#13;&#10;UirpCVTXOyNmcGbjWnW9V+ER1NJl6VTXqznV9V6FAEvpVXeq69W4iB/vUGtd71V46YEoYwWZOUEW&#13;&#10;3qd0YwlmJvdAKktlrSdqHJTjTrzSjJBzXcmYrTzkQnW9MyJUwmGCWnW9VxnrrevV4iqEUr4HZib3&#13;&#10;wFWJlaNaohaXjEK3VsZdzlvl2hI65cuVEavylCVbh0rOXGV5X7kEjOp6Z8RShUOchRQr9Hr3wO52&#13;&#10;XQphbFGDbIUjKc3mOXuVCCX31lc6M3kVHCbBjNK3691DPG7NBQyV6no1kMlIKM0IKYOV5yxi6V2p&#13;&#10;rndGcSU5u+NS63qvEs/JV+7V5NsltbhOp3LBB3rJPSwc6qhBJanRtrXYmck9cPyzcgMxViY1fANP&#13;&#10;lZY6s/cqrGlL+0iqS2pcIsYzSpXqUiormZRsEipQyWo8cc3uulRdcg9UV8kQguRIarHCqZxHQK/3&#13;&#10;KkwIEzuZwkDIalzEXbp+jOqSe+Ab1MZdVosbtSsJUFSX3ANQqaRuqhrM/lzJgEIvuQcO6lUujFA1&#13;&#10;kse5o78EleQe4tH20mY55cFyr0v52yX3QFJYhfygdUnNqK53D0TqKhlX1NZr8bAIV13X+rL3DqzD&#13;&#10;KleQUVuvxWltrrEv1ZZSWrnhsbZQSVocsuQLlObWlNJKSn3lWoVI9e8Cb3HIknMNFVSmlFbu2Kyh&#13;&#10;JGk5tfUOJa4jKc3jKRGWt+UJUJV25SmlNd6IL2Q40pPJC03MIRVyP8jM7guwEaktGpJWTI9bESW9&#13;&#10;N8EpVC6EiTVvZyOpZBOXqpZQ0nuFNR6rq0w7KRGWrBhGQG289V5hZdlWWsumRFiyYqC8am3rvQJP&#13;&#10;hlcOFNKTvRZxVt40LLUtpbTCAlauxRs+khbX2/EKWWnhnFJa67UlXxKbgrHWtn51UsZkSoSlJ2lb&#13;&#10;yXOllNaFq/1L02nSoid5gb2EkpTSSui5thJKWqzXiKvU2tb7Ei5uqi3zUiIsz3FziKjkJ9MNruFd&#13;&#10;az2ZfAmXYWyEBQuB55QJy7a/kk3ACOg9ECjhiFSttt6XsDRkWV9YMKdEWJKXCcfXauu9AncNVcge&#13;&#10;2tZrGV45pbSWa0tapCEHkVL5bimllchezXMlLeZu1iWlnkwpreXvlrTIaMUrlPxkTmnlQbfSCEha&#13;&#10;rCfZsNTa1q8wSE2t5MGyX+i1nNp6X8KsWPOTOX+WdQIpJCWUJK9Qri1p4ZLZ2ZZq671CpHWURndK&#13;&#10;hGVdMnMbQam25EsIppdWQSkR9jG6ayvznNJaRkn2JTxfVuHEI/GvWxlC8VRyT0Qr8mdLrzyi168w&#13;&#10;yiMgabEu5zGT0neTG1zDAxXmgKTFbDrBrldQklNaiXCWQjRJi/tsubKi1rbeK/C2fG2lkPNnedW2&#13;&#10;dC8e3633Jfjy2tydtFg6kwRRuK+X2nqvAJJrLGfSojYChyXPlVJaJ2aOGkp6D4TJfLdabb0vidtp&#13;&#10;a7X1WmQiczFbaT2ZMmHrozv5knjksbbHyUmtj916YbwlLWOtnLNaoQRLc0DSijMUvBVVGd05rbXc&#13;&#10;tn5nxIzDM6e12vp4STxfVvIlKYd24Nl2Ts2U2tb7knptSYtcC3IJS7X1vqSMyZQPyyoI/1qrrfcl&#13;&#10;5RknJcQ6tfVeoexLUh5thHrjctrCjird4Fr2k0mLh1NIIqn1ZO8VylG1dO8rGbFkBpRqS+mtWFib&#13;&#10;35IWRzQf1yAWejLltxLErjxzSoZXv5rB/7ARKHnllOBK3KNyTxG1JV9i1JZ8CT1ZY8bSxa/EgvDM&#13;&#10;tQ+X3EIwYyUiLiXUkitBGk+tL3tvQlICD05UFnkpOZbWcQ671rrenZQpgZQdy2tdAKVWW+9OuGq8&#13;&#10;lsyWrn5lYUguQ2kaSJmuW+11+Tin1G0gwAg3rJW23ilBlqFTC5kkLWojsanSk6TOdVZWQ5RZC3cS&#13;&#10;8YiCYwaGXW1x72hlkZe1ImbIG1ql2nrHAJNQCmLAtHc2xlGFuAjua1cJm9bpVRewWYt3KliZ1L5b&#13;&#10;8ibFsAKL/85GJtSjxuoTkUt6cVng1wtY1SIcURrdRHa62ohhVGJPWWkgiTAGTuWz9a4kgkq1piUt&#13;&#10;XnSLq+UrtSWnUFy/smHrOiTmmziXXqmtX5kEb1fryaxV3eeTkNJZWV2/Zi32ixznKn23nBRb3C8S&#13;&#10;R+hsBKBsO0rDLSW3VmO9+LdUGzk8pb0wc3Wnh3MtsflZi/h8beYmkNNVFglopQGQtPDQcfNrBZIp&#13;&#10;sTWaVjisxldL/odkdo7Bl2rrPQn3FZXytBlgXY9w4HBjpVYYbSmrtcq/wbj1la2MgNLclu59jeSG&#13;&#10;yiYfmqivbDyY8Est6z0CfHBt2k7ps3HqrEQ9EDTtbWSZXHJaSYs0US4Vq7QsZbMea+mCWYZ170Ui&#13;&#10;V7r2zVIKbGTfVO5rjEVS1yFxKrQUmOFwd6fGKC/dHURtvRrzTCTOFsCfLnCNtI3KaW9q650Prodr&#13;&#10;uEq1JX/AaZbKwT9q69W4dbH05CJqvT/gffLSYTxRW1n9lyhTctO770bKBndxVxZbSY2IU1zNVvlu&#13;&#10;vUcY2cxWboWhbb0avo7csVJtvSPhuGwtxZ2IXdclbDXiRdtC21IOKzkbS+XofGyU+9ogHkq7RIjj&#13;&#10;To0Mhb20v89qPNw3l2hFEk/72sBk6VxJVmNdUXqSii7pncJIZKZyn5Wocaq0dHoetd4pcOyCVKLK&#13;&#10;CEhqcV65FL7j8HXXk1wlwyMhpdp6Ne6C5pBbCZO9LyFFJ/iKwlYqJb3Oz3dFKiOg9yXkGjB1l2rr&#13;&#10;1XDKwKTUtt4pTCvrqFptvVrchM6Gr9K23ilMO7XVejKp8TxJ5XYAhmXvFHBc3AZa6cmsdkCtl1bJ&#13;&#10;KXmV2li4lWrrXdDE4wy175aSVyNro3SMmOzkfuCs61bzkyl5lbubuGi/1LbeBbEG4lX1CkpS8iqE&#13;&#10;HW+ElGrLLojYfGkEpORVLpUsrrmSGhx+nI0qjICUvBoxuBIXQNin+24Eqmqn4QBTp8ZTvVNxBPRq&#13;&#10;3P1RHQG9U6jeScAw7dXIyl2PWk/2ToHX7cgvLaGkVyPZg8M1le+Wkle5+5X70iq1JbW4IqNEPhNT&#13;&#10;7L4bx755HrhUW6/GImishS5S8ipDu3SLbgR0OyOHneh56bul5FUC82xoS23rfQl3c9YS2onNdkay&#13;&#10;wyETu1Rbr0YQrrh6TcmrRGpr9xEQsO6M5I7mDw6tFnxJSnkNaqQW4k1qdBAMbam23ikc+JJS9jAJ&#13;&#10;Tl3bcK8c1Ks0rfcJHIPnoYTSZ+vV5g0auVRZ7xIObvAdS4GZlPHKk1mVF+xZ8fSLEoJw3FpRwn/S&#13;&#10;42qf0klCtr1d70OTcO6kci4z60X0ojSV5sxVzpLy7m7lsyU9jgvX4kA5c5VlWo0uZW/S9QkXvpTW&#13;&#10;JDlxdSIKzagpbAKSXpFOZFXcWVi+0zZW050eIdDSuF77pQWVjaW3Hams11tXiLrCuM5Zq8zZhNRK&#13;&#10;3dh7kbGWwsUk0XUHuY+RjFKqrNfb1qHkRFKmK+s1YqClVWvWA/ulj5YyXVnmHVzXUmla1uOBwNK4&#13;&#10;zjmrdCOX2JRqS94nYkcVjOSc1ZknxFjIF4Za0lvZ25Qq650BO0Y+WwkjOdWVLWmpsrSqMCrr9WQz&#13;&#10;+qef/vzv/+Pffv/jX//lpz//9Ff+z5/i//38z19PGf/vh59+/fcfv318iz/8/bfff/jnj99+/u3X&#13;&#10;X3//jz9++W/MRv/39c///vENdYpE6yzme8p83l55sJRZPfbKo6XMV+uVJ0uZ3uyVZ0sZF9srL5Yy&#13;&#10;LrNXXi1lXGCvvFnKuLReebeUWR/1yoelHBRzr82/LYwpyDyUBZ2bavdwFqxuUveQFoxrUvewFhRq&#13;&#10;UvfQFpxoUvfwFixnUvcQF7xlUvcwF0xkUvdQF9xir86/HdQFW5jUPdQF/ZfUPdQFn5fUPdQFQZfU&#13;&#10;PdQF45bUPdQF85bUPdQFJ5bUPdQFyZXUPdQFa5XUPdQFDdWr828HdUFHJXUPdcEvJXUPdUEYJXUP&#13;&#10;dUHlJHUPdUHpJHUPdUG2JHUPdXFjSFL3UBdXgCR1D3Vxp0dS91AXhEWvzr8d1AVxkdQ91AWlkNQ9&#13;&#10;1AW1kNQ91AVXkNQ91EUUP6l7qIuwfFL3UBfh+aTuoS4C50ndQ13c/pDUPdRFaLtX598O6iLEndQ9&#13;&#10;1EXwOal7qIsgdFL3UBdR5aTuoS7ivUndQ10EcJO6h7qIyCZ1D3VxrUBS91AXUdOk7qEuwqC9Ov92&#13;&#10;UBfx0KTuoS4ClUndQ11EHpO6h7qIJSZ1D3URHUzqHuoi3pfUPdRF5C+pe6iLWF5S91AXUbak7qEu&#13;&#10;wma9Ov92UBfxs6TuoS4CW0ndQ12EqpK6h7o4Zp3UPdTFuemk7qEuDkIndQ91cR46qXuo2wR1/Nv6&#13;&#10;7oI6TjA76nGYuDeef1vqgjpOC1vqgjoODVvqgjrO81rqgjreq7HUBXWcuLXUBXUcobXUBXWcibXU&#13;&#10;BXUccrXUBXWcWnXU49hpjzr+bakL6jhXaqkL6jgoaqkL6jj4aakL6jjIaakL6jiYaakL6jhpaakL&#13;&#10;6jg6aakL6jgLaakL6jjc6Kg/jif2sAuBV4AAL44gegUI9OJUoVeAgC8OCnoFCPzi7J9XgAAwjvN5&#13;&#10;BQgE44ieV4CAkLMxZgECwzhI51kgQCQvySvgRljYjIUikRNsVhNupAUCrwBFIjyGV4AiESbDK0CR&#13;&#10;CJfhFaBIhM3wClAkwmd4BSgSYTS8AhSJcBpWAUpixDkrrwBFIryGV4D6RJgNrwBFItyGV4AiEXbD&#13;&#10;K0CRCL/hFaBIhOHwClAkwnF4BSgSYTm8AhSJ8BxWAUpsxIEbrwBFIlyHV4AiEbbDK0CRCN/hFaBI&#13;&#10;hPHwClAkwnl4BSgSYT28AhSJ8B5eAYpEmA+vAEUi3IdVgJIdccrDK0CRCP/hFaBIhAHxClAkwoF4&#13;&#10;BSgSYUG8AhSJ8CBeAYpEmBCvAEUiXIhXgCIRNsQrQJEIH2IVoAQImWNmAYpEOBHPAkUirIhXgCIR&#13;&#10;XsQrQJEIM+IVoEiEG/EKUCTCjngFKBLhR7wCFIkwJF4BikQ4EqsAJUUiydwrQJEIT+IVoEiEKfEK&#13;&#10;UCTClXgFKBJhS7wCFInwJV4BikQYE68ARSKciVeAIhHWxCtAkQhvYhWgRAk3dpkFKBLhTjwLFImw&#13;&#10;J14BikT4E68ARSIMileAIhEOxStAkQiL4hWgSIRH8QpQJJrMCe8Z5ih0CCwLlDzhFWGzAEWiyZ9w&#13;&#10;h640wWRQeI9DCzCRCGmSQvncIGn2gSLR5FF4CEMtMJEY14mmsLDJpfDspxZg+sS49DNbYCJRCRUu&#13;&#10;B/G+QlzNmSwwORXuy9cCTJ8Y92dmC0wkxo2YuQATiXHHZS7A9IlxbWUuwERi3ESZCzB9YlwumQsw&#13;&#10;kRj3ReYCPCRyMU0uIASOU+U6KC3Am515HloL8JDIc9ZagIdELhvXAjwkcvRJC/CQOMZVif1nDIH3&#13;&#10;FQSJ3GVlFiBIHE2OhWPz2gQTicqx8MS814S4FDB1osmxcI2sFmAiUY+GcKGk2QRFosmx8AiKNsFE&#13;&#10;oh4QGU2Ohfuq1AITiXpIZDQ5Fl5IUwtMJCrHwnME3me8HRUxORZu5pMmmBwLLztpASYSbwdGTI5l&#13;&#10;vB0ZMTkWbv3QJpg+8XZsxORYxtvBEZNjGW9HR0yOhdtXpQ9MjmXU4yMhsCYWPUAymhzLqEdIQuBZ&#13;&#10;oD7R5Fh4pFc70fSJepBkNDkWnklXC0yfqIdJODdtdqL6RJNjGZVjCYH1GfVICXcImQWoTzQ5Ft7p&#13;&#10;lK9gcixcJ6EFmOtEPVoymhwLd0+qBaZP1OMlo8mxjHrAJAQeDhSJJscyKscSAssCPWYymhwLd+rI&#13;&#10;VzA5Ft7k0QJMn6iHTXgJx+wD9YkmxzLqgZMQeF9BfaLJsXDjmXaiiUQ9djKaHMuoHEsIrD7Qoyej&#13;&#10;ybGMevgkBJ4FikSTYxn1AEoIPAsUiSbHwuVwggOTY+GOVy3AnJ31IArXJpt9oD7R5Fi4tF2aYHIs&#13;&#10;ox5HCYH1GfVAymhyLLxJpE0wfaIeShlNjmXUYykh8PpAkWhyLNxOqX1gIlEPp4wmxzIqxxICqw+U&#13;&#10;YxlNjmWMB+xSFMfkWLjgUAswfaJyLKN5TmVUjiUEXieqTzQ5Fq521j4wZ2flWLjN1GyCzs7miZVR&#13;&#10;OZYQWJ2oHAuXlJsFKBJNjoUHCuUrmCdXRuVYQuD1ge5YzNMr3BmtTTB9onIsPFZhNkF9onmGhcda&#13;&#10;tAnm7KwcC7fhWU3ggd1sQQiczzgpxxICrwBBIu8gmwXI7DyZ51i4UFT7wPOJXK+oBXhInJRjCYHX&#13;&#10;iYLEyeRYpnj/qZ/aQuBZIOvEyTzHwjurYoHJsUzKsYTAaoJyLDxHbBagSDQ5lkkv4AqB1wRFonmO&#13;&#10;hbvS9SuYSFSOhecOzCYoEk2OZVKOJQRWJyrHwv2RZgEyO08mxzIpxxICrwmKRPMcC8/WCA5MjoXH&#13;&#10;zbUA0ycqxzKZ51i4BFgtMJGoHMtkciyTciwhsD6jciyTybFMyrGEwLNAZ2eTY+GGWPkKJsfCDbNa&#13;&#10;gOkTlWPhVnuzD9QnmhwLF0RrE0wkKscymRwLL8eoBSYSlWPhOSavE5VjmUyOhavApQkmx8K14FqA&#13;&#10;t2PhFnMtwESiciy8y2B2oiLRPMcyKccSAssfKMfCq6RmAYpEk2PhPUf5CibHMinHEgKrD5Rj4V11&#13;&#10;swBFonmOhXdYtA9MJOqVXpPJsUzKsYTA60T1iSbHMinHEgLPAkWiybFMyrGEwLJAORYetDILUJ9o&#13;&#10;ciyTXvEVAq8JikSTY5n0mq8QeBaoTzQ5Fu5rl8FknmOZlGMJgdcERaLJsUzKsYTAskA5lsnkWHiH&#13;&#10;QTrR5Fgm5VhC4DVBkWhyLJNyLCHwLFAkmhzLpBxLCDwLdO9sciyTciwhsCxQjoWHZswCdO9sciy8&#13;&#10;2iBINM+xTMqxhMDrA0WiybHwgJY2wUSiciy82mM2QX2iybFMeo4lBF4nqk80OZZJOZYQWBboORZe&#13;&#10;OzQLUCSaHMukHEsIvCYoEk2OhWdRBYnmHWGTciwh8JqgSDQ5Fp7A1iaYSFSOZTI5Fh4TzhaEwOmD&#13;&#10;WTmWEHgFCBJnk2OZ9RxLCDwLBIm8JmMWIEjkMSazAJmdeYXULECQOJscC2+gKQ48JPJwrRbgzc48&#13;&#10;WCwFmBzLrBxLCCwcKMcymxwLr6ZpE0wkKsfCe6FmExSJJscyK8cSAq8TFYkmxzLrOZYQeBYoEk2O&#13;&#10;ZVaOJQSWBXqOZTY5llk5lhB4FigSTY6Ftw0FyibHMivHEgKvCeoTTY5lVo4lBJ4F6hNNjoWnw7UT&#13;&#10;TZ+oHAsPjHpNUI6FB6fNAnR2NjkW3pyTPjA5Ft4a1AJMn6gcy2xyLLOeYwmBBSTlWGbzrjCe+9Y+&#13;&#10;MH2iciw85+o1QTkWXk01C5C9M2+MmgUoEk2OZVaOJQTWZ1SOZTbvCpuVYwmBZ4H6RJNjmZVjCYFn&#13;&#10;gSLR5Fjm21MpJscyK8cSAqsJyrHMJsfC07MyGk2OhRfPtQATicqxzOY5llk5lhB4nahINDmWWZ9O&#13;&#10;CYFngSLR5FhmPccSAssC5Vhmk2OZlWMJgWeBItHkWHh/VpBociw8zqsFmLOzciw8K2/2gSLR5Fhm&#13;&#10;5VhC4H0FRaLJscz6pEoILAuUY5lNjmVWjiUEngWKRJNjmZVjCYFngSLR5Fhm5VhC4FmgSDQ5llk5&#13;&#10;lhB4FigSTY6F169lOJscy6wcSwisJug5ltnkWGblWELgWaA+0eRYZj3HEgLPAo3imOdYZuVYQuBZ&#13;&#10;oFEck2OZlWMJgWeBItHkWGblWEJgWaAcy2xyLLOeYwmBZ4Ei0eRYZr0rLASeBYpEk2OZlWMJgWeB&#13;&#10;ItHkWGblWELgWaBINDmWRTmWEDgWLMqxhMArQGbnxeRYFuVYQuBZILPzYnIsi55jCYFngczOi8mx&#13;&#10;LFAq6RhKCDwLZHZezHMsi3IsIbAsUI5lMTmWRTmWEHgWKBJNjmVRjiUEngWKRJNjWfSusBB4FigS&#13;&#10;TY5l0XMsIfAsUCSaHMui51hCYFmgHMticiyLciwh8CxQJJocy6J3hYXAs0CRaHIsi3IsIfAsUCSa&#13;&#10;HMuiHEsIPAsUiSbHsijHEgLLAuVYFpNjWZRjCYFngSLR5FgW5VhC4FmgSDTvCluUYwmBZ4Ei0eRY&#13;&#10;FuVYQuBZoEg0z7EsyrGEwLJAOZbF5FgWPccSAs8CRaLJsSzKsYTAs0CRaHIsi3IsIfAsUCSaHMui&#13;&#10;HEsIPAsUiSbHsijHEgLLAuVYFpNjWZRjCYFngSLR5FgW5VhC4FmgSDQ5lkU5lhB4FigSTY5lUY4l&#13;&#10;BJ4FikSTY1mUYwmBZYFyLIvJsSzKsYTAs0CRaHIsi3IsIfAsUCSa51gW5VhC4FmgSDQ5lkU5lhB4&#13;&#10;FigSTY5lUY4lBJYFyrEsJseyKMcSAs8CRaLJsSzKsYTAs0CRaHIsi3IsIfAsUCSaHMuiHEsIPAsU&#13;&#10;iSbHsijHEgLLAuVYFpNjWZRjCYFngSLR5FgWPccSAs8CRaLJsSx6jiUEngWKRJNjWfSusBB4FigS&#13;&#10;TY5l0bvCQmBZoBzLYnIsi3IsIfAsUCSaHMui51hC4FmgSDQ5lkXPsYTAs0CRaHIsi77HEgLPAkWi&#13;&#10;ybEseo4lBI4Fq3IsIfAKkPzE1eRYVn2PJQSeBcL2rSbHsupdYSHwLBC2bzU5llXvCguBZ4FwLKvJ&#13;&#10;sax6jiUEngXC9q0mx7IqxxICywLlWFaTY1n1HEsIPAsUiSbHsuo5lhB4FigSTY5l1XMsIfAsUCSa&#13;&#10;HMuq51hC4FmgSDQ5llU5lhBYFijHspocy6rnWELgWaBINDmWVc+xhMCzQJFociyr3hUWAs8CRaLJ&#13;&#10;sax6V1gIPAsUiSbHsirHEgLLAuVYVpNjWaFUEnkfAs8CRaLJsax6jiUEngWKRJNjWfUcSwg8CxSJ&#13;&#10;Jsey6jmWEHgWKBJNjmVVjiUElgXKsawmx7LqXWEh8CxQJJocy6rnWELgWaBINDmWVd9jCYFngSLR&#13;&#10;5FhWvSssBJ4FikSTY1mVYwmBZYFyLKvJsax6jiUEngWKRJNjWfUcSwg8CxSJJsey6l1hIfAsUCSa&#13;&#10;HMuqd4WFwLNAkWhyLKtyLCGwLFCOZTU5lhVKJc/OJseyKscSAq8JEsVZTY5lVY4lBJ4FEsVZTY5l&#13;&#10;VY4lBJ4FEsVZTY5lVY4lBJYFyrGsJseyKscSAs8CRaLJsazKsYTAs0CRaHIsq3IsIfAsUCSaHMuq&#13;&#10;HEsIPAsUiSbHsirHEgLLAuVYVpNjWZVjCYFngSLR5FhW5VhC4FmgSDQ5llU5lhB4FigSTY5lVY4l&#13;&#10;BJ4FikSTY1mVYwmBZYFyLKvJsazKsYTAs0CRaHIsq3IsIfAsUCSaHMuqHEsIPAsUiSbHsirHEgLP&#13;&#10;AkWiybGsyrGEwLFgU44lBF4BwrFsJseyKccSAs8C2bFsJseyKccSAs8C2bFsJseyKccSAs8C2bFs&#13;&#10;JseyKccSAs8C2bFsJseyKccSAssC5Vg2k2PZlGMJgWeBItHkWDblWELgWaBINDmWTTmWEHgWKBJN&#13;&#10;jmVTjiUEngWKRJNj2ZRjCYFlgXIsm8mxbMqxhMCzQJFociybciwh8CxQJJocy6YcSwg8CxSJJsey&#13;&#10;KccSAs8CRaLJsWzKsYTAskA5ls3kWDblWELgWaBINDmWTTmWEHgWKBJNjmVTjiUEngWKRJNj2ZRj&#13;&#10;CYFngSLR5Fg25VhCYFmgHMtmciybciwh8CxQJJocy6YcSwg8CxSJJseyKccSAs8CRaLJsWzKsYTA&#13;&#10;s0CRaHIsm3IsIbAsUI5lMzmWTTmWEHgWKBJNjmVTjiUEngWKRJNj2ZRjCYFngSLR5Fg25VhC4Fmg&#13;&#10;SDQ5lk05lhBYFijHspkcy6YcSwg8CxSJJsey6V1hIfAsUCSaHMsGpZJ4phB4FigSTY5lg1IRC0wk&#13;&#10;KseymRzLphxLCKw+UI5lMzmWDUol94HJsWzKsYTAa4LEEzeTY9mUYwmBZ4Ei0eRYNuVYQuBZoEg0&#13;&#10;OZZNOZYQWBYox7KZHMumHEsIPAsUiSbHsinHEgLPAkWiybFsyrGEwLNAkWhyLJtyLCHwLFAkmhzL&#13;&#10;phxLCCwLlGPZTI5lU44lBJ4FikSTY9mUYwmBZ4Ei0eRYNuVYQuBZoEg0OZZNOZYQeBYoEk2OZVOO&#13;&#10;JQSOBbtyLCHwChCOZTc5ll05lhB4Fsg6cTc5ll05lhB4Fsg6cTc5ll05lhB4Fsg6cTc5ll05lhB4&#13;&#10;FsiOZTc5ll05lhBYFijHspscy64cSwg8CxSJJseyK8cSAs8CRaLJsezKsYTAs0CRaHIsu3IsIfAs&#13;&#10;UCSaHMuuHEsILAuUY9lNjmVXjiUEngWKRJNj2ZVjCYFngSLR5Fh25VhC4FmgSDQ5ll05lhB4FigS&#13;&#10;TY5lV44lBJYFyrHsJseyK8cSAs8CRaLJsezKsYTAs0CRaHIsu3IsIfAsUCSaHMuuHEsIPAsUiSbH&#13;&#10;sivHEgLLAuVYdpNj2ZVjCYFngSLR5Fh25VhC4FmgSDQ5ll05lhB4FigSTY5lV44lBJ4FikSTY9mV&#13;&#10;YwmBZYFyLLvJsezKsYTAs0CRaHIsu3IsIfAsUCSaHMuuHEsIPAsUiSbHsivHEgLPAkWiybHsyrGE&#13;&#10;wLJAOZbd5Fh25VhC4FmgSDQ5ll05lhB4FigSTY5lV44lBJ4FikSTY9mVYwmBZ4Ei0eRYduVYQmBZ&#13;&#10;oBzLbnIsu3IsIfAsUCSaHMsOpZJYnhB4FigSTY5lh1IRC0wkKseymxzLDqUiFphIVI5lNzmWXTmW&#13;&#10;EFhfQTmW3eRYdiiV3Acmx7IrxxICrwmKRJNj2ZVjCYFngSLR5Fh25VhC4FmgSDQ5ll05lhBYFijH&#13;&#10;spscy64cSwg8CxSJJseyK8cSAs8CRaLJsezKsYTAs0CRaHIsu3IsIfAsUCSaHMuuHEsIHAsO5VhC&#13;&#10;4BUgHMthciyHciwh8CyQ2fkwOZZDOZYQeBbI7HyYHMuhHEsIPAtknXiYHMuhHEsIPAtknXiYHMuh&#13;&#10;HEsILAuUYzlMjuVQjiUEngWKRJNjOZRjCYFngSLR5FgO5VhC4FmgSDQ5lkM5lhB4FigSTY7lUI4l&#13;&#10;BJYFyrEcJsdyKMcSAs8CRaLJsRzKsYTAs0CRaHIsh3IsIfAsUCSaHMuhHEsIPAsUiSbHcijHEgLL&#13;&#10;AuVYDpNjOZRjCYFngSLR5FgO5VhC4FmgSDQ5lkM5lhB4FigSTY7lUI4lBJ4FikSTYzmUYwmBZYFy&#13;&#10;LIfJsRzKsYTAs0CRaHIsh3IsIfAsUCSaHMuhHEsIPAsUiSbHcijHEgLPAkWiybEcyrGEwLJAOZbD&#13;&#10;5FgO5VhC4FmgSDQ5lkM5lhB4FigSTY7lUI4lBJ4FikSTYzmUYwmBZ4Ei0eRYDuVYQmBZoBzLYXIs&#13;&#10;h3IsIfAsUCSaHMuhHEsIPAsUiSbHcijHEgLPAkWiybEcyrGEwLNAkWhyLIdyLCGwLFCO5TA5lkM5&#13;&#10;lhB4FigSTY7lUI4lBJ4FikSTYzmUYwmBZ4Ei0eRYDuVYQuBZoEg0OZZDOZYQWBYox3KYHMuhHEsI&#13;&#10;PAsUiSbHckCpJJYnBJ4FikSTYzmgVMQCE4nKsRwmx3JAqYgFJhKVYzlMjuVQjiUE1ldQjuUwOZYD&#13;&#10;SiX3gcmxHMqxhMBrgiLR5FgO5VhC4FmgSDQ5lkM5lhB4FigSTY7lUI4lBI4Fw4eSLA+JWYTQLBTh&#13;&#10;MX4oCBwfEtMKcY0U4SESBYHkQ2JaIe6RIjxUoiCwfEhMK2SypggPmSgINB8S0wqZsCnCRacSL8OH&#13;&#10;ybygcEOnyb1QxA2dJvtCETd0mvwLRdzQaTIwFHFDp8nBUMQNnSYLQxE3dJo8DEXc0GkyMRRxQ6fJ&#13;&#10;xQwfSsY8JN4YUTqGIlzfqYQMRXirShRu6DQ5GYq4odNkZSjihk6Tl6GIGzpNZoYibug0uRmKuKHT&#13;&#10;ZGco4oZOk58ZPpSgeUg8dCpFQxEuOpWkoQgXnbAyaa1KEe7MrkQNRXj7HhRu6DS5Goq4odNkayji&#13;&#10;hk6Tr6GIGzpNxoYibug0OZvhQ0mbh8RDp9I2FOGiU4kbinDRCVMj6DS5G+q8+U6TvaGIGzpN/oYi&#13;&#10;bug0GRyKuKHT5HAo4oZOk8WhiBs6TR5n+FAi5yHx0KlUDkW46FQyhyJcdMLeCDpNPoc6b+g0GR2K&#13;&#10;uKHT5HQo4oZOk9WhiBs6TV6HIm7oNJkdirih0+R2hg8ldx4SD51K71CEi04leCjCRSeMjqDT5Hio&#13;&#10;84ZOk+WhiBs6TZ6HIm7oNJkeirih0+R6KOKGTpPtoYgbOk2+Z/hQwuch8dCplA9FuOhU0ociXHTq&#13;&#10;9WUU4a47lfihCHfdqVeYUYQbUVLyhyK8mDsKN3Sa/A9F3NBpMkAUcUOnyQENH0oCPSQeOpUGoggX&#13;&#10;nUoEUYSLTj1uQxEuOpUMoggXnXrkhiJcdCohRBEuOpUSogg33qmkEEV4rBAKN3SavNDwocTQQ+Kh&#13;&#10;U6khinDRqeQQRbjoVHqIIlx0wgfJ4sBkiKjzNrObHBFF3GZ2kyWiiJvvNHkiirj5TpMpoogbOl2u&#13;&#10;iPi9fJGQWOgk7HorwkQnsbFbESY6CWDcijDRyS7zVoTpO9kK3IowfSfrtVsRpu9kUr0VYfpOPN+t&#13;&#10;CNN3As9bESZXNNy4opB46LxxRYPLFQ03rigkphU3dLpc0XDjikJiWnFDp8sVDTeuKCSmFTd0ulzR&#13;&#10;cOOKQmJacUOnyxUNN64oJJ4VN65ocLmi4cYVhcS04oZOlysablxRSEwrbuh0uaLhxhWFxLTihk6X&#13;&#10;KxpuXFFITCtu6HS5ouHGFYXEs+LGFQ0uVzTcuKKQmFbc0OlyRcONKwqJacUNnS5XNNy4opCYVtzQ&#13;&#10;6XJFw40rColpxQ2dLlc03LiikHhW3LiiweWKhhtXFBLTihs6Xa5ouHFFITGtuKHT5YqGG1cUEtOK&#13;&#10;Gzpdrmi4cUUhMa24odPlioYbVxQSz4obVzS4XNFw44pCYlpxQ6fLFQ03rigkphU3dLpc0XDjikJi&#13;&#10;WnFDp8sVDTeuKCSmFTd0ulzRcOOKQuJZceOKBpcrGm5cUUhMK27odLmi4cYVhcS04oZOlysablxR&#13;&#10;SEwrbuh0uaLhxhWFxLTihk6XKxpuXFFIPCtuXNHgckXDjSsKiWnFDZ0uVzTcuKKQdFb86ac///zP&#13;&#10;X//t9z/+9V9++vM/fvn5jx/+9uO3v3374Y8fv/3x7Yd//PjtH99++MuP3/4SOj/9+e8//fHX87fx&#13;&#10;f3/4Pz9+G9eZd9H4aH+N/z+MC/HU+On//O1///Jff3so/fHDP3/8NswTh7ifDeJHXBjbwlKvX/7t&#13;&#10;16wx8kb0Mzo4rmRPXOH39rv237+fNYy8xPMMBcbv5ytJuv3u57/99vsvj4a86jx1l3kcT+J4XCY4&#13;&#10;ofatXr/8+X/95T9+/i+//L9k44KNZ6IjevP6vMuHnnqatAzrcmbR8Geu2X0U+/ozWZWnRx+xd3qF&#13;&#10;IVJdb2ueuQ7uRDq6I/87v9HZGTzMfOY+8uclWK7nJzz/jMa5xuDPvBdyhecKNSfdN0WTB/f0aBRN&#13;&#10;mx6Au9ocODgD+fzZbDPdfe5tO91X0evSAnbvenve2YA2BE4rhreRUGjzwYe8dN9852W5GjVN63O9&#13;&#10;dxn2Kbryl/0OPtd5nc4Ix7iMfNoW4H7hs6H8hN46T+0CQDRY+zWN9rv23+v3y3AmRcbvx8v5t999&#13;&#10;bh2XcMVLI0GsACo6tsW9X8blhj6r5MolHEZTA4MJwVwBM5xE4Ijx5yuerUu5DGE4CTr+us2vhdSX&#13;&#10;3/IA7me4H1Xuzk4jg5PlyzWs7n9lgL+MarrhRL+ulnfGzogI/buep/Su9nDHxhlHA7oL/0vDFT+4&#13;&#10;nbkczzHVnOfX9UZq/HzmmaKLC3rAvlUM87HGQY7nxwPY+SvAamDY9edPHUUDyQkmEltbZhR14vfa&#13;&#10;pNN+1/7bfj+TnNz7jNa+9rvczktrbSfCqYUJ4jHNv1q2TOvV4zM9Ln3KtzxZtLCxu5Lwy28JRULN&#13;&#10;zd7wgFI0L/+ecadxCXhKl/Mqzkl78Wc8UZtscitb28/WDgOHlJsLWsfXUxztd+2/7fcjtTQbAdc1&#13;&#10;4bbf5dqaFr77pGrHZZ3PkN3Vp2xD26tj/Jk+zS1j1dky7vkzs3z7jrmu/K9WMw93XzVv9KkUTadd&#13;&#10;3mIbztdcX4YxHV5dTve/9ndff83hYLw1R8RTuc+J4SqafmyruXHZluW51+n+TDvPZcrrzyWfQKCc&#13;&#10;ots3elP0hDWXYcxuyUOy2HrY+hy6uJfXruHrNo/RhVfRTffVqIM/X4YxgPPHmAa6oXmFrRl2a3ND&#13;&#10;2vmFp4F5qyG412q/a/9tvx9xHFfP0lNtM9F+9xZHUwyNJ3nI57oBZZow47nJ4M+4u8e8eDV8osuv&#13;&#10;L7LiFd6Pzfc1szA6g5ugv+m+ip63djIy/syCIvn4abkSlbs/3/r0fc3L0pIKOt1Xzcv+mnveGIbX&#13;&#10;v2aIGLXNW+e6Wq+3r4MPurQqXzOmgXeYaeXm2lotPLdzBkn5XKxTs4+fEF0TMg+qyBQwMSrO5CwW&#13;&#10;2jTzAeNin9Kma+bb1/M49atPGR8XUHA+z7ht9+dpvdYRrHReSQ1fj00a2d6/YqvEDiPPLhNO9lq7&#13;&#10;cyPSk5F+1cyi6loaMUu9GNZCzbT4PM9HzU33VXSP4Dd/Zodz9dj152Jvj0zAzR/hj5+hnFfNLMWu&#13;&#10;7cybP5Mndc2oV5fUah7j2141M3NkVzfS28Dm6WRZpemfY91xabdvVax5jH1wK/rhj/s9Gr6StXT7&#13;&#10;c4PQ1SUsB2LZ+zRsx9s4c21sRVvNd/AOOIFraPOmh6yccP7sGVvNbdDV2gxFwoKz6bIYzdhGcFzf&#13;&#10;+T7cB7rk+hi9z8m+I//r9CTkm63Xl9pi357cL1nK7amvmBd0+cEBkPYWGR6W3xqehHXmPrT+ulZi&#13;&#10;14fkNPF2MvksBx8zfg8D5ozxTOHjz22teevt5kVbazlsfQU02JFdOa3td+2/z9+ztHwN/NgjtIhZ&#13;&#10;+9m7LuXuo5YNx6YFNMpOikVVwxi7iCeB0Vp98Otr9R3joFWYK8r/Om1lf3T1130nheO6thIsIJ7L&#13;&#10;3qtaorOXW46FXX3QcMnxy08Q18leeaczrhURKM1Lfi6Nb/dzsENmcNXRs+OersgDpzTy9g23F9d0&#13;&#10;PJ0As0IeTp9uzHO3fr6zh4ED+OdHnJlAr4zi19a+IeQE3syHPY/yjeyqIuICmoFr+1377/l79htj&#13;&#10;C53MxxSz+fd/v7GWaRaFC2yLlVZublurhd1DcxwzU5MMfiKTbAKe3fj2z6zcrj/j/K40sq+n1Jmz&#13;&#10;C21/TVfGFqcf3XOEKk/fMHOLtWyoZj5Ac5f0Zjyo8Oyd3Mr8r+tL4LHO5Ta68/OO7TYShpmN6ZlM&#13;&#10;xYd6hE6TYbiiM7uePz+myLc1fyemCtLPPKlx3kaW5aftn2Jn4T6CtnQnShMBzGed7du2/54tjPBN&#13;&#10;myFZ503XVRDtd2/7ZWGp0aKIUcszmePqFzbk25k+jtlMR49dx+vPMxGgc3vBTqF7cjtj4fN+2aYB&#13;&#10;D3aCLcDRtjWf98tGOKFtnGIOVMy39p79wtaivRE/MqZej2a0330+4jf8eFtJRdj4AtzLuHedCm7b&#13;&#10;Yx/jzA4jh5vBYcQTH15qZj3xZEJal/JwWsSfn3/tR3SuKP/r2VLc6nRNBQTTh7R2492biAOczvHm&#13;&#10;Ov8TPvm7zv42UaR93sHqCTOfRsUM1L5lbl/+17O1rIziKPGpytSWC8aTtk5+E2DkY15ReebbV75M&#13;&#10;hm3611ltHxK9BbePlSY0o+6LAFZSVwQjln51z8mtgnvzjHeCg1sP272khEFixdK71fDw1woVF/oM&#13;&#10;at7WTG87GZxcO8oYAbKo6cLD92pZJDZf/6I+atUS3mhk15u1FGP+Cn5dX+8aQGyIrl1bRJTeTxJt&#13;&#10;8J9Dh+69ABEfpuGw/exd57ACgIFpI4rpKCEwRvbV67EYyX8lZH9tmLn+5nJiuaL8r9NWArXXKuTy&#13;&#10;EFfzBx4BvVYEOsPyfPcVGDRn0I1h3vxHBLGf+bmtWjz/cZ5gY4Jsk8/11w3dZhShgud6sASFDWi3&#13;&#10;bfTMuvy5WLwKxuU1jM38MncyMT0W5c8PBGXU5SKkgf2uk2P93r7tTMAoL5E2hljDJ2uuiBF3q4VP&#13;&#10;Z41c0XemHSKDZ/YA4R5a1bYD3592CKvg4s/mBu2WdpM7rvZatjGU8Y6dzbxdGzTLc9ph0jd2IDy8&#13;&#10;G9uZU1U7gzUvfdn+yqfPRo3MlG39wG7vuS0qAQPf0p6jGmdWLnlrw6Kl3Z8/zjjivAN5gKpVG5vs&#13;&#10;9z4if6/n6NuYRtsOhPjOqXrhMYDeVpn3v372XXNFnwNjobMa7oIiu+Jo3wfGyoqjzUoTw49oRvfp&#13;&#10;V752i29MrFWGBIyVX7eg4RQzZVuFis1pRD27iujQ1PbqwW3nYFGM1muE4QCfa6vWkSt/bl4c3mV9&#13;&#10;mlwCBqscllUn4pixnqcAroLB2OUx7kb1fYE3odeea+5Ca4Fyc7xTRFdSbDZ9gnsnswZus0HsvhiJ&#13;&#10;5WoJmLTZIBYcuRtxj0vrZFby0aXdl/8UTtLaT1fvke7RoqvsKLcrd+6FxzaBnqMHhfO838julnni&#13;&#10;bGj7Wftv+/myNo5kmmmnTsu3nx9t0TcFidq+XvvZ5yNr5PRkkN8PL0Ycbrwy0j9rCnkHhFZOv4dG&#13;&#10;hHeeH+2q7c2YGDnhzj7prIfhnAfFyP0je4v8Ei1gX9p/MFbI/PmsM+azJ8hKw2JklRFxvEcLpwjC&#13;&#10;paIHIidX/PXVeW3YEF8NNvPUZo/yynFMrczIeX7FgZUDvurUZQbIQ4NYAyeBzwH78mqvmomWXXaz&#13;&#10;ggbP1cEBYniVrbU5eOg0KPkzC8RmGOzIc9Z71UzEpzkwwBoEeb1mIh0ttvYa0lfRYCcmu+fHYCEp&#13;&#10;ZCYv+jFxtj8/YrHlmomRDc11TtTyjCG9aiamevU2d8rmmXHgmVww+qx55ronuqdeM2v1ZvXMN31+&#13;&#10;qVfNuNNrBXLz+KBvIhfkrBlsX6M3Yyr/60QYYQuC2KcuoyQv12BaKfrsTpiTuI+ERr0MY2Q0L0lA&#13;&#10;Y3/GDUujagAWV7LGzH4wr08HXO4V7Z5vazJIXI6+NMOYI59h1FrNRGOueZuejQVp3yi88drIgwic&#13;&#10;5WlwoMFXEs3MVuB12cTX43ljcrs+JDubPOcMrIFe8UO293m5wbYHu9t39paaJI/EIvf8zmRkPEfk&#13;&#10;9SEj1eH6kNdy8vVnwotXYDOmxgcMir3NGdxrgUwDh7RKgiNar3hDhHzExa0skq82R2qHMapYCbW3&#13;&#10;JgnBsdTO35l6gx98Lr+ZUQUGK/tyjDn/zMcyvCfu8toVzzuLvzxsVuL+bSp7E8zFqbH7PmuOfarR&#13;&#10;20FPN79NeFpCWRw24MHRs82M5vOa+es7Rw7npR13mhi9TdAiNguP/iIHUKgLIrKRzdX+HHlqadAR&#13;&#10;2b08IGuIz4IPb31Y7G4vq29cDdkC/Z/5kBmAEDmvFFdwfq2scl1tbXL6zZks3fOkUWTavS6+ab9r&#13;&#10;/71+vyxX3vKVmccIar9r/22/Z61zHm7AtxOYaV+i/a799/o90drWvX3/td/l1jQtwhGNF4gouAwB&#13;&#10;CL9rt/7mk0YEsu1BMdBCS6TUtBXCOyBCRLet1RsYQ3a006lEpr0RwoZiumIEdyZl5cNe7urN0GWE&#13;&#10;NLtfMeiaJ1xZkl8TC6kZMgRWFrjndQXBGETcp5+WVl6Av/bPpieEHpguFubuZEkIvHICgbW66G2k&#13;&#10;yW1f6Hp/9qDtQxLzPOMUl8Nhv4BjPl3dm2kp0pVbVODzGa9h/EQ11MPaNoWwqawjoiM/H2sEpV42&#13;&#10;xu66+dtW7tuxw4xKwPQ0nZCCLEQ3Yl/X9PGuZUs7Izjypfm4p425rvyv1j5oNEbqc2Z6s4oAR23T&#13;&#10;MOOVZekOHTc3T/QK/9wQ3Nre6owsipMhRosd8Rd9uhNLbjYS9Hvu1rpv8L5lvId1cWq34BPTMVlK&#13;&#10;rcvvS8adafVqGfu0ZzD/1rK3NfPjF0P6ZqHL3rPl5BGAxiGnsbkzibQ0CZIcIa/rXzNg0nYdr4DN&#13;&#10;NULY516OnX32SWa+/syK8mJHCZY/fUqxzSDhWtXhIWR9hAu+kmiIXrFFyW3mW7UZh2gVq+Z6m3lr&#13;&#10;+krfuUfOBtB9HTqAyY8P03tCdgaxlnvgf8KPgrPn+M5fVhDMho0F9qnFJ3quyTpE6u9nptHT9zBh&#13;&#10;7M+wb/f7XNs5TiKp7Dz7O07sHXIomQ09G8cTwRPD/tlp19fk85IHddqIr3RWfuTBsMQ4dTkbk7fk&#13;&#10;BDHY1rROI56Rp3rmxBiwpzbBk8++5qcRLTZK1wBiZnsB8bMwELzC2r4HcfAXx9C+Q/vvs2eZl+Jl&#13;&#10;6sdH5+e4o/Ojt599N0TFQvdc9Y64sSsc8ZltBLU433F2BxpsEqW2VuvTOP39nQaT38d7Ey19mPJf&#13;&#10;j3a337X/nuVz/II4ytn6d/Z8p/Xc5vLSZc99ue5PW8+NPIDlrI256eLYmlXtv8061g9tJzUSzb36&#13;&#10;t/2u/ff6PWvbE6ocKJivO0Ha7z5vzUR2XQucgujY0z7H/meNYRPHgcKzLbGlbmkSra7236dtE8a3&#13;&#10;LAIiSYNhWhwlupL7mAROTg2P8ZltoRGb/AeoH635fpg2fn9NgKyfI2khr2ze+ST2gDw32mqJPLDk&#13;&#10;Tvnzep3NwfVKRiN/JrTVtCNjoe7ng4xrFywTxyRXNE0h/JlwahuX7EafpEHzhpw2A1bnjpLfRmLc&#13;&#10;134eLRr7/zk7FyTLVVyLTqmz6tZv/hN7ayNtgTA+ab/oG5F12tgCIfSXMHFRy119nbzR/mtibOtD&#13;&#10;FzQUj7vBKV6LwgoMqSkEG8o5EU2X7/sIa3rhW+Ddvz8cCcCw5T9hZSKNaHpNDImw8flbGu2rvD+A&#13;&#10;fPyn85rYIGzT7w6gHGa5ycRnlB3badZ4jv3A8kEu5JEgsopLtQ+/n9rPn6i7KbHxoEwmPM9fX2Ue&#13;&#10;eXyvVlWxKjOr0gjFHJRbM44oZkJ0JqynRLBNbDBNvIE52w6oLxG94D/i7fFJZlwNuzzMf3N+7DHx&#13;&#10;oRiOlX4h6A7LL/GOcaF04EafCHvy9vKTxPf7ufwJC7R7CtDk3x0XdQKLhor1lR8msyHwYWyhUclR&#13;&#10;EitRtkk7Ffg20SHi6Q8uYZgNX791rOLFVYbu+LCKTntsCHulSqtgQ7istZ6aVHuKy+PFauW5MIOC&#13;&#10;cnq9rsy6qXXAVztY9ETn4vzAIfR1ppwjkqFI6+0Yj6gqbT0Ebn3esFNUVb+uFo+HoxTgabkW7nsk&#13;&#10;Ixp9TnDEKkVp/TCrt2BWVdi2tyrZ8t5CjDcJXJ3w8a5L8YpdRW2LuNuige/D5dmo4d/pbGy70mTj&#13;&#10;69SDl1zzV/03+dLdCjzsuFNCiqd0QAr76KfMvVdyyTFsd9DLnaLwGt0ll4Zp1h1NkMRvG6uKmPfD&#13;&#10;jwVdrn5VsVU4t6+v/woUkelbiuZPLJA4ST5nxBdK6cMUI/VkJR95SIyLn5T7v8iNRhBXgIFkHF0K&#13;&#10;sdClKuiMRnVW6FSLG/K3lRsCev+CaiGxvr7+K1eLamFWN1+t1cJg7YT5SZQoVOh6iqDyCZ5Pn4El&#13;&#10;RcKWwGG1SKi5nguS0c19gt/uLQ4ua6rUPv7uSaOKVWVLeqI1rLYxduruccwEOSqcGI7NR6uV+8op&#13;&#10;y1jjuNnWvYU/+O4jJAtE03Yevz85OD4FcKTx9BnYUS+Xr6Kf9QRFgoKT0VzP7diVfJfTFNLmGVh5&#13;&#10;ET1jIug9woxflhyp/HBJDJMU6daovvkUJL8QY4p1l+D9wqpoaCTvW9npKVvRXZo8oVavOpeQ2IHu&#13;&#10;qQ16tFrMXjhcfpjdi+xar0dKmVerGrWvJm1wyPwxh5s2yzOwiGxTMiW8W4XWOikVdHcxJpekuRTh&#13;&#10;klnH0hlE/5UK2V+dgljtAayWY3XtChafkZ1K04x6tNr/yHJytAOnzGZiUVVSFXoHvQk/kCs/sGiI&#13;&#10;TT/e21XToyXOv+1kjgyc3PkrJUNRZp2oN8u1V01FsdxN8fzfD1WmBJVydIJcQJGH+W8Ov1uah522&#13;&#10;sGMLha6dk8+YbmesLOFHW4iD9BNtoJfYl3KgK5zH5vhvCXY9YmUF1PEkVcZKBCI0O//UU3LpLd9o&#13;&#10;LUcw+DHlIEr/OgSAFgCPWDk+ikMFLJG+2V6mwN4ZgH037y1Igk1k7QdP+pLPsNjZNCFNIUFIesP2&#13;&#10;qt64FpLt438oqysIlVyQq5b6aXb4vjw74vz4wROtt7PDlLMSKeK41m92zOSapGIk7/36R+Vet3nJ&#13;&#10;XMR/H6wM3otW1yQCj8no82PMrReSiHe56y34IDlmyo1fdx9PKdqaHyNnu+rKY+btx1BKFSP0VfZf&#13;&#10;XvNvdXQY+wLf59MbZHxRaU+zfySstrNP0iNve80r3XRY/ZchQ/I1azh9TwpCn8KWStEAwYh4FvVW&#13;&#10;oX7M7KQncDZvTmjc8gwZN7fDwkrS64YxKhWGqT/NYeuKNZ7k/9D3EzJ+mpDfF5a20T8OP1Q6vyWi&#13;&#10;TBr2OP9N7PyAwmzO6rigy4eC4XH+W+OJdKecRdPMtLJFENxgAm7it3Am9IgTmKCrgB8jvPYtggNa&#13;&#10;V0ELU67eUyVI+XW49BIfiOMoWTBHI9cXujNDgi67QwW6g/uY4pEEL1Rr9pbT4k8rp7y7hVG2SQob&#13;&#10;E+NAjEz3Rne4TWtiGGwRPLzs/hnbJLekwom6yacbj9+YABys+a54TPmA14zGDOafY1vGoN/lzfBe&#13;&#10;Tmw3xkey2QaZcrEM+bN4xr6ADHnBvQOdqMmqolvRqaYm5mzQgIq42mPybb1mrCviLec134bnRGXw&#13;&#10;qISPjEWOBNam7DjuFQ5HZ9gTB4Aj9L0ii8EJHApOEElo88Z36CYj+K2RJDfzbrwqTzK6p9MyhuzC&#13;&#10;6m0oYTNSs1XAWH0H2mNmU1wVe6gCRX2V/VdCxhFADlqSPoxvi0tgWCIAfTIoW9kmRsOXEo+42IKX&#13;&#10;PDsZBF5/lxzBncIJa4sCn2kIoGzw6Y5t8g5gGDmxf1+/b0zPjWMq0bkQqSxJ75HHnXH0m3rNe/ZA&#13;&#10;TZnbJyGGR4FHWwhx8JRacAAlIWudD3EkL1OeJIzVzSeAyoZTx0jAF9EtOB5Dz+Z62Ax1Dvoq+y/T&#13;&#10;BeH59L3I6CQW2XeH/PFiieipEa8q5kJdvhs3MQw8+wR2WP2XIYOkTPnhLICvDfJyFog1/f4a6CzI&#13;&#10;wGLZefYhmzdrRrCLw8qw4oDjXdo+vZ5/bIJgiRPyHdfpq/yk81LCYJwrUFnnePIt06lxRWej9Ct8&#13;&#10;kTE0e295nP/O8XVeVRsXcnDRGPbxIDDtU4VOZ8zH4z6t5g917Ul9v4mUwKGC7u9Xg7cp9R/FlMmW&#13;&#10;zjcK2ol3SkLmnSzKs1SuQTt+pOuk71vlEun7rl0jwGedBJ6P8T7evpxOzyDxiKdr4p0YZfDrezxq&#13;&#10;fOpcsApUrEHTy/hOIwUFhcj0eCV19h6FOFlgHbK5MvhrxmSWE3xZ2RkyBzhjGNKzL2oJItxHlDz9&#13;&#10;VIgmZGyX0nmwL0JoPIQMclJnxvjg0/30/0Q5MFFRe6tg/rrZ+EUdk0No8LYpqK+y/zK2Of2mdWUu&#13;&#10;bRyPlDFEzsA2JZX03egTI/upyoDIcQN/SbsdVv+VkFUH6Djw/4gzb5KQJVfzS/CBrGtrhqqruAQ5&#13;&#10;9SadnMFY1hWwJvTSZTD+DG3e8DThAtlip/A7BKPj14Syb7C9nR3J0vJn0qYjlJnlLFzG0+Uv3V1k&#13;&#10;AKDrJGY9zn8Tm8pYrDUhfCqq43H+6/EEwpOY8cWhiQ30LvM57hnBX8tW9HKypjrmcJeyaYE5dOFU&#13;&#10;QeuE0A1Vem268HC6n6llmyn3Xv/FYZ1vScZ+xgS5UNLIYjzppJc8sv378ng7CPlbFP3d9/GzeRU4&#13;&#10;xkrW+rtnzKEk2Ts8SyInaqiI4+jFpDEeYIDLCacCUR318jGKSVFPh9V/xU7DEeRC8LsE7bZPrwmL&#13;&#10;+I97nguGIZ7BnJhqLmG9Ic86LK/dMH/Nw4s1rcKPeMvj/NfjIUb7v7EJsgJ/ocbLePxTmd6Aajk1&#13;&#10;LY/zX3+fQ2yfARb1zA/0uL4av0URgveMyGLq+d4z1DR0f6OGAFkPXSHxSBlOvKNVKUHrAeZoxgYB&#13;&#10;x26purNSMzxT/805/pW9EMowfjh8L09kLFoNDCWEKOU0pGwMmq+VIWIKXXRZ4L9GjZRs4fGNOdKm&#13;&#10;ndyLJyuTMZN6HiqS0hQ/0wTaNTkiCWUtwzMGjnumaoCU/9H7oDnTIEXKpnPP0LvUyGI9Z4gk8sAN&#13;&#10;kzKts150hkz3Tp+Ua18FziwTS3JQIkyPOEI9uJnrMdrbC8hogpWdeW28IDZdGZWjxLOjRDpnTYz2&#13;&#10;z2Ud9lX2X0l92LKy7AbbUlVJ96lSPESo0egkeTgCtJPMcACnpYadhn/yxZoxEKun9yjl7Ysii16t&#13;&#10;AsbEiG+i47Z9phAKn6wfI4wfUTBVu9UUEKbzr7RmU6T/+myu5cYS+fvZ3MdTYOfEP/QhXM6fTwg9&#13;&#10;CzibuQrCll/fnCj6PZTmAj8j7feb7+MvdyAVsTE1Ws/7SBN09atuOLByJXiuRwx2JcMhdqZyBYom&#13;&#10;mrzBFrzRKD0Dc+q/v0uboVJYLpTP8kap9Ln/kB15hdv408pQgJHDqxRuNMdkOcO5HbjA1e1qWTg5&#13;&#10;2hBPkuSP+wypM2S4Eq6gUA8uCQnk0ikc68doDxtkughUFht0VSnPHVb/FZhFNQSyZ41V03eTgDOQ&#13;&#10;PTFIsEdMeaxOEDkxPBQvTjhxAD7td/Eh9yNM2SJxY29hpUOYjgiZ0n3Vjyth8Jk1RgcjeX4GtlG9&#13;&#10;tKnrRn5B4KZgZdtu2CamWSXg5HLSljppq+O3/0psc7lVdQ1RPmFEJ+eiiO+ZYRLBIOzeJwa/sQSa&#13;&#10;kdVnayaGry40sWbU/C0MQfFUlQpRo0U5RIOML6A6/eJB1o3Kcf76KvupZRwh9dhh0MwJNqY8zn8T&#13;&#10;O83Ohck8O7XNeJZ13E+tgoKpGqp458+GU3Lc3BsqgiSeY19Z/+X5rrEbIlU97YbQDoqV3ZwoOF06&#13;&#10;8hjL3NhR/s4Z8o4jsvByH/G7Ykd8Yzdi/JS/ih2eXnR/97wyrP7yVxwCxGv4h0+GcVlkPGLAcb5Q&#13;&#10;ouWAOFLLGTICwv4dYrSZO1KfJoPDN7kiuzgu/eiq+4IpDs0Z1ec5ZDrjQ3PjhKDYEARscg1lE59t&#13;&#10;HCD8U8pqaSdk9fuj671pNqAMYDh8QsYGCwt4rllXa0X6OCnxRGA2yMiL1O+IazLzmzV/iCzh9iPS&#13;&#10;IN6AbwSd2ft169OkvZULZb5+EacIXN3ac1DsN+M/eFwV3Mhke8oVFEzPPb2fHf4dUy9M5FuLHwcE&#13;&#10;NlKun4kGb1xWc6RU2W4pOdEvqbhqdjfdp/lSHoKRTLM/Rj8Lkc7bNEMxzjus/iv5DukCam0T+yXi&#13;&#10;6ZSKl1KOunwsxbtRqkKA9r8ysckROizzh4TJW7/IA8mPLrvgcf77cY7f45TqkVqZ51YnAVJTykxO&#13;&#10;AuutrwzadQWjKo+m1tdX9onWKMfBcBsAZEpVJOGe1vAiY0X6DdHRJ82Uk/ALMTfHx2Fe8LLjEVZr&#13;&#10;KUGZXdZ2LeP72oz99S3oMLw6E4/rY4IDmyZLsQmRy5wjntsX3qh20tWSbctIYTGo8vlpYkGbGgLv&#13;&#10;xz3ux4SN3pwK8n8cL1ZFdvhj5poxCBwSJjN/V3RJzOCOq4Cs3NvyXnT89l/GNh5jx0JBltTWVZ9U&#13;&#10;LpIFC/9Su9r+mJikiZo00fKldVg7XRAn8R4BIHnAt3RB5znLRxwlshbbVKRQeCoIue5KJAOBSKIf&#13;&#10;r1y/z7T/Mo6UCJPvopLoQscGGRvH7BBFdWtHhrEvb1HsDsJmlqB1WP2XIeMJd3AFhSJzeyZdYGh4&#13;&#10;41XEvK+ZrA/n2FB0kf2zwHOH1X8Z8pL/QAiQTeprxlpPqw7BTbi50wXWFmIz1wxjK6nUYfVfCRk3&#13;&#10;Q6VW4D1FmWmQOfGEKOLTnDjUqO0xZODHMNmY2GXNG0WS6lnRNT4qe50dXihyG09XGNyMuT6lNlr/&#13;&#10;9bjjytacEnpYSBdudLRuF/7Z7oUTR69YOMEKdJecY4fVf3k3sXqcO6T2W90XBonOPBpy1uR+ahNb&#13;&#10;snBoTjbTmzus/suQcTxY3mNApl00KZiDacaHmN4NIBIhCRcFnpt212H1X4ZMNq0JBanw3xY9ZCZ4&#13;&#10;mvPT8qZ2zZQ6U/ri5+PHmgaH3xdBSN9jbRsdnWeKNUWkJlQD9O8d/St7B4WbyU+JJPek5NuwiFAs&#13;&#10;LhR/hkxE2nlh+L4g/b7xJBOZaaLn0bihP24CUfuTq+2w+i/vjpxiqS2h8V1StxaBCHWqYrVR5DJv&#13;&#10;VLtXWb5UJZYwxXGF36x/GsO4RBpBZ5TxBnmRlyir+AZerFmNCnLNv9XZYINMTNkoAfG/dv1iFTN4&#13;&#10;r5/Z3Mh0X1ULox6ZFSznA2fDRLWaqjLLmOMy/rybuKUyIqzKBPw1HWmca2hnEDjJhdlHbzIBvDZO&#13;&#10;b0aHxQ3yHKeoQy64H2VgSMt1u7j1o7KicBZuPcZwmc9cOxJCVBMb2Omr7L+SgtdULyJSWxECn555&#13;&#10;emrCHoporVmtoSybW55Qh9V/GfKS44fxtd31qACW+22piyXRgI6SJYOI8GtejPWMX+BjdfUmnS2w&#13;&#10;3fdP4z5JAldr8n3NSub3Y7SZG23xvGYSXKwCU3CpWEfb56V04pAJSn0OmlcQIB61GRfvsPovY5uI&#13;&#10;ZGYjaEcRpB0yxGvt7x8CmgO+Toy+yZW1q6b3Xy94ZCt1kBNu+/TqycIhu8kFblsgkhRrVhQtJvZs&#13;&#10;nxf/HnEZ3u0KAR4Kwqzj04QOrhnpMyUInjUy6B6fKirxqq2fnLmbrk0ApQoNmVY2vK9TRW+KavNO&#13;&#10;qnX2knu2ZlwnVctEYgZE0jZSQXrHC2FnAO+PYWquG0M3y8uZHkJGnUtNRfn7JP1snybWEBvJYyBv&#13;&#10;jwkp5anisTtIPIRMw6jUzogr4G/tpwrlbJZDUX64bQb2YLX/epvnhNana7UkEiQ6wHdfM0El165z&#13;&#10;7ze+7+0xEwtOAjksfTr6CbY2nieZkA8JFgmTzmflbfQ4/63xCCvHHSqYAmY9rkPLt+SKT48kAWsa&#13;&#10;PvSV4dGvy7JmzWpR8Nou50PbmTNkPKyVXUQEY8MpFoOU4IFyUhzSQTEhw50dZUGAzNqwDstr92qR&#13;&#10;9T4WOCbopKqNWnC0jyc5BsUmJoEdEjbQp/EopbnTlOKoXv7z9wmZFA44sBET/PB9XQKcdMgxm50w&#13;&#10;PO++eq9ajrNkgIdkMpzs1Z+HrAVEZaNezCndARE4AHs3NuoZMvqO+cy1pBaCIwLoY0W+5SYmxSBc&#13;&#10;zsUs3twAyTLauyrCWwVdf+zq5KIu1YmmF0T4yMZB7EtfZf/lcwhvMg2Qx4H20yETJU9LjhNzyYmU&#13;&#10;/enIOCHIzKh8CLlxKVXOdMiNAcKZNy6FmlJ11WxLyO+HkHG2piOc1cPhNmxz6kxC9DbhtPaJgaPU&#13;&#10;WdgX9nnM+yFk5b4mbSN/2ar+aTR0l+3h98n+0HOf8b9CGcHX0U0jsvAQMlF1n91DWu0o3kvaprJn&#13;&#10;9/y0gkGYW1gCzyArKuwkBcwTTN22Zl2saGFFyicmeH9M7lh6/tF3uPhoPH4IGeq0cCfrdOuwCUeq&#13;&#10;MjlYhssDCtsU/3IqB7bhRxS6jL16CJmgLhSpnSK4TNH6tij8bHZKEFtMRl2Qpb7necbLBuQXFEbA&#13;&#10;STf9BuRDqQruVpvJpCvsEVo8LOQ9xNstc7/zjv4rOcl/YNtxL3z5MlZWHoafgRyH/LT8tv24Q+sq&#13;&#10;jRvzngHcZ9gWBp3LjmK6NYnqNhsHdjvPpOc63wTmSTLPi32mX4jyjGPWSJttn6HXKoYicW3rSIEZ&#13;&#10;i32de0UGTXL9h2vGpLYvgfplZTU1bEOAJl75M4JJTQpDSnozCOmg5enth5BXrwBRoO3AStMxheHt&#13;&#10;TGW9INMyhnzJwBieORUZPIbMJlcw4OC9XgsaVbyzMRp8e1BoQKY/qVj8c8iLvxMht5cJ4wZy5QDe&#13;&#10;el0Q2zajxZBIy+Z8Poe8ej3x5W0aL/teTka6wMJLO2ROhusGR+TzDWTOhR2U9Ii/uEbZAR9YZelu&#13;&#10;BNhihb+Jm5332Zpg8hDcwkoxGueJ0zTziTzOf2v8EgVlXy4a75FTgTNbEbg/MZX62WmPdX1J51Tt&#13;&#10;sfJ5b3D6Ia+CbCPnIZDJkt4tTt99NJlCrv8i711c5ruMUvybjM8kg0fjNaPkY2NGex7lh9g4FxAr&#13;&#10;djb2jHMw/XxzNcddINrnQh9UUAR7l5FrOoKicxsHW5MZpBzenKmdXnSlk/FIBvOzGg7dzZ1ZmNAL&#13;&#10;9+v2mfbHePJb1rw0xMrKmJHvC6/dZ7rkLNAbgA1NnuFx/uuTsI4nA+USNdvGN/xVPJ5ZedzNnunA&#13;&#10;5PlU/kAPHbSPVlJC8f6+pbqs58gHPYNcGfTlqgPoRE7XDRMfaBOFBCmbtEkAqfK9J21u0H5hGWS7&#13;&#10;IbqSkTltbcDj/Nd4V7ppUT8cyFLF4/y3xqNXpp6DQ1enLmSBx/lvjSeUmRQLwjN+tezTZfyMwBC8&#13;&#10;mZLd4477KqdvzYqQ69fGEZfHh7OIkv3XusiHs3gDec4XHxj7JXwUyeBBKPSiUe+e/lX8UZR2Z/l6&#13;&#10;7cYptXvFBVD98eR+swec4Nwz3L6zbaq/e7MyZK95sDhUPysQ2vIYIbQtHPZobQWqz5TfC9c4QyZI&#13;&#10;4UQvemokL5g4VfwvJwaJUwbcUX53ZjqsD6cOw9S9c+GV1Jb7DM1T17+V+0Kuty1r3sPv0GN43z6m&#13;&#10;S0Xypvn2M4zhW5vvwqQ31bFBpvbrqx+P9rgQ+hTysmaykzbXd5sYWlZvt4YLYJl3ndunkMktSc41&#13;&#10;qbqoZP20ali3nDou0dLVbKGpwTzexGpX+iCbmxh0I0CiDPbJ473mZOxkgAxKC0LpKpUp12mq/zKF&#13;&#10;YQH4ZByUVpJ87FQiacDJXhMlIuZcM8YG3oPkGx1W/1WQMeWTOsm8IEDZ14wbpB7DyTafPFhwNACX&#13;&#10;PLq4T1SH1X8ZMia/nQ2HXA0q8uAvsZEzZXeumeqASkZizW/yEFSE6zSQQ+oLsVXSigMyF7ZRUNhR&#13;&#10;gnfCngwSfclNeo5tNrlycAnC5C2ptag1X5R8KKi3QcYKcc028Tel9LyA3N/FIts+DddPEsJ3IGOn&#13;&#10;iTvcAE6QmFlMz84zIk3pceNEEqmDlfRP4zCojVSPv82qwT9oMmAriE69WPOie84cpgXbM3lXgCM0&#13;&#10;vTye+jEtQSSaQhp3arasNVWTnmfuxW6nXQymPM5/78abmjyuQ6u3mJsPB0Jt13eXwzFTpmtl7Wi9&#13;&#10;5RcE8Zx+KIfD1qKNZEe3S6TiB1tvYyfkdtkXR5lwNhJ/Rkfsj65XD85OZHtrS4flWkyQChKW1ciM&#13;&#10;KGB1dYFNcw3YcTfP2CZ31ToPlbR7/RUs5LedVieJJOPTtolURe9wh9V/eZ9l9FqalUU+N5KPWeRQ&#13;&#10;BIa/sa95fQy2AyUPsb1A1vq2ZE9yWyZksLO5KqjCc6gCvRS9/Q22FzGLRKGJx7aoKYXZ070wbJX/&#13;&#10;pFfTSuvFPi+6A8m/mUe6YHtRH1FVtySyVXto2mXf2Xv9lBJgwt6DwFWrX56DqZ2aJwR1MN6pZYxX&#13;&#10;Bckna0Gj8/gweuaw+Zsf5kXqdJpROCbUbyPgzHn1FebspAIFi6JEgj1bdxFj2Z5xPGt7jwfyYFNh&#13;&#10;ppgxu209olpCUyq1FYvA8ZI9vrx/8CXl2Osh+iw5JW1CUvfiTUru5+1IfWXGVa5Q6aRhxEs8VgTI&#13;&#10;o/zXo/HwhAuRam/SVD/vFrPJclFGX3dr//Yye9Lfdkroq/B8UOyCLR3Q8RGRy/6QqvtCz23brivc&#13;&#10;2hbg8E9FAJUAZt4erjSIm9Er7CvbsKIFhj35h9A9WsTH80HeeF6QxeipQ/ub9+eDdCi5P0RY8t9W&#13;&#10;Dcg35wPXIlxzvEUddld7yEwmEpcPdY1cwwVJtzDUeJMMsPHw2flQBml+lpPVU3tURIiE0GfVwGTD&#13;&#10;PwHS9KrDO+66QRpX5gCEeqIth2b5Hf5RpVMDZbSaJXzcrYUG1/l4Bp0uPB8wHqs/LFDaSDAAyGDr&#13;&#10;OU9oSEko32DcsAMaETui4vEOqjzRuL6eD/QE50xjkOz5TMBifyc9bZCg10yvIUMA/WSDtI9mb0ON&#13;&#10;QidSFvk2r1N3N9kifke9KvSO+ap6syTrVK5tOA7nQxKQE3MEYllWQOv7038l/tR1J2FiJ0WUuz6L&#13;&#10;KphatkrDuvZBOpX3+QMvP8FUoWzGCLn0SDeFLeukY4o7ZSKytp5nxI3dbEUGS3HgDqX/SqpUOnqs&#13;&#10;kzh12rFeJ+lbbmdA5riCM+uE8I7CCEWV44auF3wAVxJWrd7kikNFZNbPEqnOo05ImrhzfziCWeNN&#13;&#10;mF0wiWe8h/hjevcUeNi2DC8DfEyfVR8FFJQGFF3TVoOM73j3GVQZlP4wKh27uy5VFkVgUArBFibH&#13;&#10;61tNyTn/mfh8AduPFwdA8fJYidQ474qHHWlAcSTPQ9vcl8+NCraQSZFROnVbw3AvD4AEJkWiPL3M&#13;&#10;8gQWo9bpCQDYengSu3cYFUuOvV6BIo3tZCNPU+f0MczhSo/ZEjboWpiqUeIooPJQv9tcASDTIRPe&#13;&#10;yw6Sj9a5fBbBsrW4XZZCawxa2LR1TiRg92b8/ALTWxsHmqwZe7FxYWX5Hu94lP96dCXkKJGtnAwe&#13;&#10;ddw3XWQaJCbdo6tRWHn4hRLBUvTbejhmSZxkuKeCfFnPCSb3gU4ixCkWcbziU9im9vGgHKT2NJ/i&#13;&#10;ycoJqynTjR3qJSdfJKCczYcUb1dH+qAxD/PfHE7DA+pW4tzJBeyqew/zXw9H3Cepkc2eaSq3u0Se&#13;&#10;dNmz8CdFXT5OBkmHdajJEBgkCfCb0ZzD2JXJGZepHLeDwts8uzRpUsMQ5lP4xtpK6Ug6qBp5toeT&#13;&#10;vdfDZySgpILYRpIvM7OxYJKGah8J1hUh1QYUzT9FFRyMqjPjr6+t/zIdLK/WThXY9cPYbT0bk5wz&#13;&#10;pWInUWCGvgGLp8aCA7EcM55gwbAZNgdpEyur0FFTrOcs+au9in3ZWKD4uxOzVHi+yYn2VHdWJ9l1&#13;&#10;tPZfieRF1J1EzHK6Gdkz6BpneCeAAFVy7wR2EaXX1WKmp9ary7unoO3r24694p21q4tI97D+silw&#13;&#10;wfpVSyDXFuMtaOyqYcjhZ4AvVRfSp9N8PelEy2G8qlOLCvdSS4OUM6XkoPyRVpgRG/ixHJMrX0Eo&#13;&#10;5Fl7q40ujpmrkovbN8XpQT1GA0095K3W/VGZl+sqNo20DvVCWNepVg358N5TdKIjYshSo0QpV6OF&#13;&#10;wrgP5o5MrHiTIOQb7kl8XjVigsma9lwmkJBatwT6liR6Y4X2lX2wYlEgsykn5qmCAiAROXNrxWp8&#13;&#10;8Oo23ifTf+NMEhOSqaR1kfWuuEB83aP89zj6Wt96mxOH3YGCO+BwtknJ/2YVujQ+fR5yIKPAfJoX&#13;&#10;o1FV8usjAfrjaHJO0j+MpJPr8fNoTms0biE0oF4Wn0fTWCzXiQJb8tl47LseWCWB71cWAMOKt0pF&#13;&#10;EmwpJR5LU/MMQkaAt/hc7sclu/hNHjkeJd9Og6W+9XKkAMV1hEDYUlI5NjR1iglxpqOq45Hes9w4&#13;&#10;qAs7u7qNj5ss5visysua2oMvxvWDWBZqchR70LHZfwVuUfD5bnwWFbInsZL7iRQeD2nrtZUPKNyS&#13;&#10;xQUkZFIqfYTpfc3zoRtXgksoZvmNvkoxl1MsMBFVZ9Mp67we5WfllGkp2NGEeynNXwW1u3oxbkCM&#13;&#10;kw4CSRY+rucIkzh2KmnEGlWJtJCgEi6S96mbVbgbTZ+YiG4jTyJLXoH0iFaW66jHNQptnTiGbBoe&#13;&#10;iBcwbJY4Gqia/XH6yvq+kTf45ox/w23ueTkKO5fGjrmp8rf45+TlfZbJH3AaZhyHt6g2WfHPTaru&#13;&#10;XUv1HsZof/ildnbCBfknSn05nZsNF2j3WfqMqZEMhz3zKP/Nuam4IFdE+n313fOo43qQpcYCTs/O&#13;&#10;BxAUNFCLKatne4t7K1sofa50FXqTGaQ0pNT4YdC0TW1owkJOkUmoU/7HhcD/o0VpOnBIs8lLuS80&#13;&#10;7PUmVtSIIXzWZJfPKItH+W+Onjd9MrVnfU/GTe+JJtrchidgHrvRS3BsOy7Unl+18m8JlCd8jXec&#13;&#10;YoT5jiRPOvI6/DfWAyu3PBt5Z44ce9SJJthLrlyIU0uVb4+Sk8QImcVDCashgmuxo/VNPNTtxmdj&#13;&#10;zbBzhuL7sT8cfIjq83oQPhnt0X1/kaJ3eyLwGVhfYzQZfN98G2dVLo0e/eXR8XyPuCKQmZYShKtO&#13;&#10;MAu5KtKPfBzs7yq7lZ6TvJFr2VH8TvzgCHORASqBaUeE7GD309cNB1gv64QWGXBPb0eY5HukNMVl&#13;&#10;qG5c7bOjP1XQ+H4AYPy+/GScqCc0QQtRNQ8YH3xwZlFJEpPiCojkwOSnfUOQySE/IJD00fcNEUST&#13;&#10;qnyIa6whGP3WbVkH3zuv54RD4j1YdPFZOfOa91nJpUbwlRHTytp8T4VVXmGH0n8lP1MzmMQk3t5+&#13;&#10;yQD9mChdiQmN5gXrppIRbfenykbr7HQoxnFCoxzS0oQejpfTeS+NyQyQR3vMhciI0ppiEz+LY7W2&#13;&#10;RSLHa6NR1boEhTjVOkO7zCmVsrZQra4uItc+nxILeX4CIU9mm6+ieG+OQRi06oUHWPQwZtDAagOD&#13;&#10;DBBNusYzVtoR238FegFL5aI/jJW1fRhKtQNvFN01sH9xnqX2DS7e5FniGlDoPpEsP3T/MIXUqdig&#13;&#10;Vorhrau929e+vg+EQYjehZvo80wjsPUNXcBQ3bm83rKUwr0Kww00sj29iTA3OUDE8ZDdiVDDRcXo&#13;&#10;s8/dURdS+5IxYfrmYPpUA0oyEbpf4guOrkrFQTFMKFSih1BpPJ8SiCWHGJkrVYFunKpazPLwiNm+&#13;&#10;tg87Q1AEtjQmzeEtI+abnVF7liyvw/MW57ymhIYM549Pon41BRo3srrfjYcYMAVvm+8h1I+LWZVk&#13;&#10;8SZOocbP5Wgl0ywemsBqQnQkcEEZbWlDG322L2r6k45Foqxw7/VUqB94MnT2ZeNLiBfX4fzFuWaK&#13;&#10;f7BOdatPWiB80hVRfNH4N4PGaHW9kSdtMN0mkOj8jYHdZ5BUT6hOqWUi3Sv9idAzTxStobNJit/R&#13;&#10;h+NFTuF5mV2+UMqv3vHjmJDQHnHNW+2PSzKcfCUKKE+Fv3laDhzWF+hAbpuPQkX87r6l614aHeEs&#13;&#10;4v+LueHefYFCdbPzZ6W+9c9yCZ4/W3LR5MmdXfRSCJgl/R6Rpxqzp2p6lYxq8+aQDPwDnXihXXQY&#13;&#10;WlYETI7hC12EWJXaqodYlGrePout6bDWRWbiWkbpijdhyUibEAJ9B/uvIE9VxTtRGYYSdehGH00S&#13;&#10;nHFOPZsaZyzrpJEEsZQBUwfnhj5PMOkISQg73xRVtM+qwVmcQsLWW78TGjW4DJwo+8yS6lD6r1in&#13;&#10;mqEmo+f4bg1cVGPgZjoc8zDLjASl57hNCuwvqO8RDZFAKxes9pMbwqXaLuhTdYHvzIL/dRqifALd&#13;&#10;LN7EwHyBW+KOanonmOoyGULAS1H/LKvJbFlnqzgdyjkDkh/Z2jg4fQsuvCqb/t/yG9UG2GpB/6oI&#13;&#10;6Sd+w7a5/YiaSfcsNMgV9T0WS/Z55zd4Se3fpEPeXZ8Dww4qIb6rsv2BPRKtwoF9ux6ifE4uho8+&#13;&#10;6yhFDamzzeQC6xkVFNc65XBEhpo/iewXDmjQBL79ODXP6FDNDGNV9PjI+yZME4gYHCvxWV2817Qy&#13;&#10;zP3qJAZNvuArMEhLWnUd7kUKxLNdTxr3o60HAwwolW6cGrj9i1x+6fSZkKJrXbaloHkn8ZHyQ455&#13;&#10;gwmVpXpJ06rkSI9wix5NvUHMVsTYtoxGelVDypp6mR1u0rK9/vLm4A7PYEImlk1lIHk/kQ1unKg7&#13;&#10;ebsDlkiJL9NCV0z76BFMAqCqNNWuwPZxo6/okyvdZpeSuBsNqX1o7gpZEVlk9gymtilIU32rOy9D&#13;&#10;87P5TYcsCofbhJih38QJUZ7eLhn6r+AAkoGeLeKn988mPc1xaSTYdpMcJqCv8ESXJotDE7qss/Mb&#13;&#10;KhJVUTKwKlvDPm+P8t+cG0w5s9VR166+1z6aOBAEGQyD1j/VRdijPhguci9kpRkue1zmsZJvDBeG&#13;&#10;kqM2FkNyUuiepkpiUqhwsZeIga5J8FCBgfHmiG0dMXfaLUpnlMEeb+L4aYSHNUKL43xId+D9IWI1&#13;&#10;JoTn44WE5bNI68ArxnzX0piQ/F8xIZT2dkwo41W7lHiI7jzUqQuFHNcJzuwp5UqEbSmKQHpCEF7T&#13;&#10;0pgOKXyJeJj/mSrPMGHTGdZWY/LW6ZnzqKTKsZTTwyP9dCgf6A+l0zGO4aN9Rn/ohtwQFlNCe2oM&#13;&#10;gfQ3VI+gBRUo9H0hIcJpRYRUXtTqUXv035fJ2tgtmkeQOV/vumlYsGglY7awzBvvYcdYcAG5Qa3Y&#13;&#10;FOVOmLTLSFlPM6wujkACW5rnzKflGf1hjfv+XiR3Z/Dkq3NNXiJebnxtV03oZi/7yj7QAluKph+7&#13;&#10;ivY6dpU5f8OLKAL6nQHxoqCakq5Yy5YbV1rA2lNfcrFkbqcMlfIZjjCWKvBPLVPTBJTNaiegup11&#13;&#10;HIE+BgyYqIAvpBVeAXKVckfhRR0md1Bi3XUSKySoUXvyIsK0b+q5/od/KrM+aQHfL6+A40GTMSFs&#13;&#10;t97NAx7Cm0Hz5Vd8htvhJ4k3MZb62eboKnKuHcP27UoWblwWF89eOSvV4TuFJ9NGeK1EjXZRSfRs&#13;&#10;Zt9qtdJ3Cl9pLY9WSXNFN6dEoUL7WGEiysv+l8+hbfUfNaOMnX6p160qKkTbfSvDORBYP+iSamIZ&#13;&#10;qP0a19gll95O9sHdSO2OnDhD67nqr3ifk4ER81B13sJNKIFzBFKdJW90rD6D4JqUfMhZNWDSE7AL&#13;&#10;gNWVAXF19kZ/PWWK6E2yVJjc43VS0KqA53iTOGSnIVqauEjq4Ofg3GYsghxBdKLnMPH+2HNw9XMM&#13;&#10;fhETomK0aye0BlPB7pgtHP3F3c8kK6gd9HiT/exCB7NYFyDq4dXgpR2Q82jRW+46A1hjjZ1UILCM&#13;&#10;fjwcxo1H+W+OJpSU/q2flAdfKvIuownfx2ThM0VfHnWiLC4RIYdgvEO1yKbyoY7J06nV08Nl84hi&#13;&#10;jJsF60C/2GU1XCi2z5uNU8CBpSEKJirupaMSfCUfwtZeWNcoE+oNOz4LTXZZg/9P7R7jIZ/tEyL+&#13;&#10;jPE2HhLjLax2bPZfsXso8IrQjzexjnpdC7fFOrDDSdt7ApEOZCQQgHyhX8EDsfsCJiK1c4ql7PcP&#13;&#10;YaXu1sAVoPQZzRYXZl5DfOH8pqVYofITUo/+A2Yqfd+j/LdGu25wlksDwaNOOKStjT32uKaFsYWh&#13;&#10;wtlcTngonid5Jvm0at0DE5f1HGESPkmeieWw64ukFjjwQ5hq04XARh4YCkzvsj683sQKWjZfEd4J&#13;&#10;FeUJXLCyjUY1hGmM0WgjYdcso4/rQdwbAnTYHcRoxq6dBLu/NoVofQhWXth8y5twh+49pkjAKfto&#13;&#10;P1sYBmenL/nWrfOVp9NX1n8lJpd6TbIBvtoxxgHk2gS0I5VGrYREalAaX4QfMiTyjFZmLcU/PPqB&#13;&#10;oammVu0GXoNs0DsfVjWIahWDkB7BVIfPYCskbivOs6wEtSL14kMFBg61tCIhs1dFqXjFHMDGh7T5&#13;&#10;+4lF2l2F0o46tU6IrATrk7DzLDt6tEycdg4ZqQlnRy2B5GRWBI7xzLW9xqmSu4mmRkHhc+ek4nNx&#13;&#10;FvVVlVQsuF2WAv62olY1B8w3dc93EN9lnf0w4zNLPkOY2n4l3vEo/w3y5ixwjHTyoTPm5lV51OlI&#13;&#10;LHWknO1svGAKXOpI8RqqVnJZLA5BWGZA0zUc50Qow44ZyiGY8Ur1Q8dK5YO369ExDzIGm7gGP6c6&#13;&#10;aj4ZI2S0aKp/+7T6eVCUfcmWrQtcyp4PJYequoqlEC3NJoaX3TzBhG5+Z3a9LsoOdcEYh6bwuAys&#13;&#10;6u7ibq/glNXZEcohIIpFcoUdSse4XLWZ4wWv/O4a5sF3A4mM/hPUvexPh5RMlSAKobYhcP6gGHTf&#13;&#10;E5w9o4scs8x0r8UuDwmvVcCsQ+m/DHN+lvhud9fjqKgJ8Q88DwvVwtl9w/gHAXyE+VmuT40Ab/1W&#13;&#10;O4mxm8b2B0Vj2zddWZSNk8he+f2Z9tXoLc2A54oTUiz3jSs6aGHf0AQrS9+K/Bzhy619UzpYHEz8&#13;&#10;D9mN/BHtK38tvbXSL7uyNjTTID6FAjfNdBiKg8q45ya7xzyDSc5GJv8Qe9vvBcAmzPQK2iJuIVb5&#13;&#10;PlJuYc6qjD84SqeO/ivokzi6b+lV8/su8MjCccaMKo4364Y4dZrGBJMykP9sneQ6pt4Jf2HC636y&#13;&#10;MrfVxWvLBVntIYLDtTeEzcIx8wgm2HM69tX+W7Pblare8j3IHFP/ZnENHFciiqe4xW1pbYKKogyz&#13;&#10;mzTx+v3I7BSmpvSf5eyvAXqZ42eJddpPSg2c+TOs/LYUfM7uCqbr5Lr2rLTTdB4rGTwo4RFusU2c&#13;&#10;H6W61I4+3C02SE/5HlRUxvkcp+b5Otc0EszEzhNAtZPWaOuw+3twkWfqmdxIEaV5tk7MynQwQPCb&#13;&#10;dwoPLLVbg0xY7+bXUvpR4vatuwxZb9VCkdZGJhwV5GzAvPrviCpnizFksVyWT+mWJHWnLxLUU2x8&#13;&#10;IU1QDQ8PmFc/JfpF8oS37k/MhtQY8E0rlLjCXKLlF3+sIlyZ3DOD04/2U443J4iJg7azgkbpLJyr&#13;&#10;35kEG47SQAKwI33nEch/fwl45It4fRpEeAvJErGdh0RMpWDHQ7nsn+8mGimGacAcEnLFLJojbSiC&#13;&#10;uymGsE2IeHAKXoUm3sCEJ5jFE1TbPguBJWXCaDq7wHrAaxYsgRBMiPNHqJXxZIK/Rna4ZciJecQC&#13;&#10;+larvMWpGm9DTZTepj8CHg4ZLlRL0xR4YWwZDTt7ay5sM6y+jNtiBFlr6jx907SQhu5AgdmPGhUn&#13;&#10;2qM+BO8YbZFr+fVN4A7lXpnLQ4XfNGWqmVT9pEeEd/vewjgUo9EzpTjlDPuq+q/Uk1Xr7ZQ46Lsh&#13;&#10;kiQ4V5KJJvqzf0wmALKvXlwH0X8lQBr2uyCDiTZ+Q/IAwjFXyM712agJxVfax0R234AkdJsCRIjb&#13;&#10;PkugFFVoYI4jsz1EC8mTSM7UG/sDCnSKbL1pHUTBLQnAsZOSUQ2zvwjOTnF3k4Z4Ri3meQb7aA/Q&#13;&#10;1UbdiWl9CsENItcjo1SQ9LGIfMaEnp3+Ja8Ag6DrsTrf0pi1zlEK1WHiEkhPJyp2aBIPYR7eLNxi&#13;&#10;J9ZnyRTpuCXTwElT5ES+0O9YyvwsNNTpdvnsNdq+Jlc48+LhOpecDaRWJ80120N1fA23LelAd60H&#13;&#10;x+pU03/5eBKK95Zd1omFUIV00sk7TBI60nR7iVsqUNQab5CJKaH2E8cckjQeYmhuMKGwNJyLwJ7h&#13;&#10;VnWfpj5YTd9P0hjq2KNUbrhdGAasb7z5ECYaQZrF1yOIBaEyscGHlPbZcYt8TtZfJ/shTFxdGbUi&#13;&#10;ILQJfRyOhCIGzCtjJLMBP1Q8lCJ7pCHLQEsTEpxX5Tff8agjxeGosWEwFOa2cGQhum2fRJEGEsJ6&#13;&#10;Ur35DCusjHKIu8+SpVbFBLnwgonP29fo3sP0ehMrREWpBwxoVBQOEmaeHuW/Hk3kaKeSZfQRh8wJ&#13;&#10;M3JAGBnODYfqEJZiARbdr1dAPyNaErv8kgvj71Wz0HFqL5xChYbp7r+mGBHzcp7yvd63YYXidLVt&#13;&#10;FTQC4N8Utes+eGtRjK6EIn/ziMP/foDFYDRKTWi9W6RGqjppgIfzbbmAqLjpC7tfzxkm25H866oe&#13;&#10;oz/Y7r3mnHHO1DNkTGjx+3co/ZfP6DzXuEE3zyjlBrgSxmevKXt4oqqfCUh4w/k4b4mha8oeMWPd&#13;&#10;YaulnB4Wz6QoNdSzZ2ec9EzXwhId/9qYOOGV5CtlYtUZp6kXWfAxIVcgPoQ5ZeDVrOM6cAoRxmev&#13;&#10;BiH52moxLCRInzaP6DvYf+V+EnvFZIg3OYd9nTiIHOlTbtimDWFQpJODHocVDepQfGYMDe3UYQ00&#13;&#10;cs/To/zXo1lyzk0uvAqjeZj/5nAG009iLEVR8xC8C++7Dkfd8nDyfjZxsw//gktG4BuUUYG3De/r&#13;&#10;9pRwVdjoYk7xUlEK2VBcQBUzUEpwr0clK62y25Vr4mBWB7TPkh5Sv/OT3APxLQ7UNywlGYI+bKYF&#13;&#10;ZR2WF0WOp+U+bDok0lwU2fJpEhIckgW4mgpcPkFjoVgyymBYGc9OB1y1BCvej809QbdwEuPiw+rv&#13;&#10;0DUgQrmw9HzKOl8wHzxVNFLMV1nt9mFYk9cjs7KvltxGIoXxLu7/0MGfrVZZJ94Z/C09vqzKOHrC&#13;&#10;xoexRDbPCCzavYeY3qtsAszOeZETZTXbevATpCefGhrx5HVv6abD9sakZJf6dHci6r+SpHTdtI8u&#13;&#10;J2ZTNNl4exKIyIvbN7DqN5eaZjk+HyL5rxzYMeOLnxafL6G8/PDFOSwLWdkWYrkEAbO68xlYerPb&#13;&#10;c8Wl9Vu0RJ0F3FFI1xxj2qyrRYi5RxEaB4FoPX0IlsCGayY5Ir1mklwh0opi96hf3LIbuTUd4y0o&#13;&#10;Gc+2shtOYDdmJDfbfAmqzJc8zH+DCBBbZDwHQ6aXzozBediJchBQ+NNdSUGH2cZD4YB4FWLaNCqi&#13;&#10;enDF5foUzx4S/4mVorf+5ysnCchgA31eFsVdruXTHRnJmtiyj+tSUqhzSFQT1hVv9gA5H+omH1Xe&#13;&#10;Q1/ZuNUgCBslLbnWIzJRZpSdy2jNP6Ht7dMK2ManOTxbuRpvD/1Dx4LMLtzzlpN99/qvJAAcS87o&#13;&#10;JFOARW2QodDMf+fUIDm3NaufaaIE9neXamysGybWlaMxVLqlLb/szsfxCDCLEo/z3/o+yVUpkKVz&#13;&#10;h2Xw6fvo416FGkbZ++LvHjHHcXUFphKOsr+NZTIcE2M3ORl55yn/lsf4Z01MyJpgOc+oBZlMM/uk&#13;&#10;NBFikwk/oEOleQxyGHS6PyYlK4kJQ/IdZKpUzJ7xjCmbfmGUxPJGr4OE/GPTF0iEJwRUE6O04szR&#13;&#10;ztgmGcxhL1iWiu8a5OXx6D7W5JVS8LUBcUJg4De89AbynPW8MGtu5HKhm2Ln3c0PZPwRSQa0KZm0&#13;&#10;22H1X0nHeDCFwpg1p6trBmAb9dWfhnd19zGP0fb9NokEL/xevAvxGl+CsqFzIQNF9XrKHG9zMnKf&#13;&#10;4RkZ577Qtk9XrZZEnpyvWqTGDi+n9gZHozHHwJEue9tSTGCMzmbHxTByKBvZ4FEGq/G2MknPFLnP&#13;&#10;VCleacWg7pMrJlpcZnodX5eAqjPsxY65jFfptWfFVRk7P9rHw5YLc+qu/g1/7Psjb942/xtMz7Ov&#13;&#10;WGiPPG8kA5fYuE6jRojrLPdvIK+E7mv65glcjwm2WFeRtxMIYb6B3A43kLdzsHId2E43VDauA2Tv&#13;&#10;Y19l/+XTgLmXXj5l8Cnk3wgXJas0ApkAG7bxfkEFye8oHvQOd1j9lyGv75LO1yMnaInLp6UR7JCH&#13;&#10;RZY86yW2dYDNNw78bn1MTlW4syYZrChBaQlj9cJ1zmvW5ZfGFz7FHrRgI5fNQHruTGZ9WznB/999&#13;&#10;Vr7rts8LZK2vWyZMbDQZSO437lsJTtRX2X95nxeZSCPNLcmJT0+Bi/tXF1Q0AlxOBvmXyt5/AXnK&#13;&#10;RIq9MTS3T+N3SjKgSkt5lg3yIvaIeNBA6gXkhQtxW9CW690EF67TvxeJOoWJ0sfe6WzgMKUbCXZb&#13;&#10;XAedbXiCxkYS6NoiWCiTKFYpp8g0lBnyHNuLIqpGvD1yxqdZVH2aBLvx6TpVtCBxzyQC0iRPvthn&#13;&#10;em6ofGQsim3ORrDz00ofTpT8hgBDKVseo0XkmcQpIt/54zUTjoFwErIS65oHaVQ6ZTKKKvOkoK0U&#13;&#10;Ni6wNmR1Zn3BPakcqpQP1WFu7BET0iGL5W7sueb2GPy9WrOylGPNf9TzuB8bjhFpDfmYlK1NPhMJ&#13;&#10;dok00WRiCm/WTNDDujkychfAq92MFk5RcMc2z13WMfxQbyCr13ruM2HHnW/D01WsNQgQNW1XWThn&#13;&#10;tHHPx+rXaL2p88v+K7mnMlGtOZ4+TaMnuEdAPkwMkz0jhkrFwl3xgra/wzbGrMngsBmLl+L9Po+o&#13;&#10;TCyKmy33jVTuljeDCoqd9LGEbPHSpXb6mjp++y9jG75t+Yy9sdW0kGY0Yv5jYnIvbtqQenjajsI9&#13;&#10;nJckXTSDTasmd0kmVXyUfKQQBvdaPuNJBvZ4+Kq9MP7ueWX4DmzEkTCgcEdjRQr3pjcbGayLrfpj&#13;&#10;/DeGycrCe3NZ2RkyppFP7UDaBhmZZA3zhHJKWy2RXu8muoPd++hpJPj0RWmzvWYYfy/h4eEyb1IN&#13;&#10;XkQ1IZQFnciFXdjR4TO76tEhF7d8d4ZBOZjUucPqbfaCXyDxlZAX1IQU7t2f2DqyALyRRKg23yIx&#13;&#10;ABYdb8PxmMZzfgFbhwvmuySg74uie4zDGuon3Ns0IDL++FZtxTyUs/BYCtOg/Y9pmyVtKTJ8mjUn&#13;&#10;SmjrSYZ5IwMaRLhehU3hfZ+nTs39V/ILdc4xK+Kq7WyQU2IWpdMt7aBxuhr2U0UfDd/sTeMVWi2c&#13;&#10;1+xzbZhIhEIkO1xFrB53nik9AhNHOOMxMLepUHLoPo/EprZSXXgiSmiGCDgoWVX77PzDn11zqxrx&#13;&#10;rXEYVhxRuNgdlfjgz+67Qy+x5Dw6j+kJvED22o0jnebwbPAWuQneU4/z3xyvuw4qF4pw44UHH3Gq&#13;&#10;OF1KC3xTP7fWbz8oNapwDu0Qt1iQohvylemkwiBGm7gTxe8zJTiX90CyDUSrrbl5nP96ZQ0KKtPY&#13;&#10;90W6nFe2Th05GE0Ciq77wgl9d2Jq2IRvvokTcGmaLz1FHwbyOBMTMqIkfc6q+aITbaMWQgdutwdO&#13;&#10;uWlyENOFWs5rJqRhQiTrn4z4/mkokxhTbBe7FbcCzYnBOxyAw49JAZPevkDed4fc2sreQzv9LoKA&#13;&#10;Pwv+lZMgab9sFX/Xf3P3iQ9hhOR4BHw1M/I4/63x4CA0VfJcOJrmSB53xBx+IdF+oAY2EvptoYZV&#13;&#10;ORI7bjLf9DX4s+ym8baKgd9wfqKp6hwS7xLQ3RxjFMaQsJOPiaNsrsQvgsCptqPpkZrqs9FX6bUn&#13;&#10;joimIk/yo4SsYznLidrHg/c0fFkeAVbTpMd1aIaiY547gccv5WHhlKp01UyMhY+Gnp1rKm/VMOkR&#13;&#10;RsHaE2pU1UNGPyEz+LJrIDxT//UcKRXPVmIa/49YWNC8x/mvx7dZcVAfURe2u5qN5VIVoG7nUg0/&#13;&#10;U33mKF0R1bCvWswjJs57QHFe+hX4NHVCnRfhaHCao+iQ1MU+MalxeVbh9dl278IRzpChmExIIgRC&#13;&#10;tVBLK4S1YTMkL0LK0LynQ0atzbg5QgiW77hBh7XvDtlF2ZOf3VQlXmLK4/zXu4kSa+nH+FmN5HEd&#13;&#10;Wr6lVkbOYZUqtmnGNGOwKkcKBE14+mYTrnEnUR5DQZ5jh+UZGOYf0pYivYu3vFH3J5aF+fZ6JWmQ&#13;&#10;2b5hokMzlF8qUkk6VZfPnpCA98s3MsvfhFrS9ux/tDGxJECIZbn7M2ohx7Q0LBJOUzsrXkEMpDQs&#13;&#10;LE361HfI5N2Y09CV901TFCXHoALHmuEyW8Uej5lYqo2UNWcO2pwY6VeZGUTVMwLXukzHb99NmDYw&#13;&#10;kzNi3Kc773Y3GU+eaKaeoErO2l1/13+9jyLR+j49Xk1jHtdn57fY7zQy1Ak9sTiXuiIKPrtFMika&#13;&#10;xWRMPN5j4gayaqPyXRgRuIELGzLL59NeDu6F7pYl+Ue6fb6NxlQ8ucPqv2LNCEJMCr/LZQNdV1Mv&#13;&#10;Sb6Xn4b2I51iTkz9tf1YXnBXz3VY/ZchU02QTgNK4imKb5wZXONFqU9jYG8oIcJR6VCqlT57xbzf&#13;&#10;honxnN2R6JqFifRZ2ikI7HaZjFeG9AMuAn0SakipIW9Sj4jLW+C6jMjkas5XCAGb3ptN/viNLrWt&#13;&#10;jO7Ecn4MCQtwJMo20338TH0clXehdS0n8Lhn+PSdjcNbXDeyTR0Z6T3jLGxNCGQ+OeWdtwn1W3fo&#13;&#10;sPqv3Dnym11V8IMOCXDAdkKUaG+ll9oPsLY9VjuzwA6e3LssgyNkJDetQvwuFdh9zUtiK+4m8qf3&#13;&#10;idETzpDxGr9JCKQ/uGuM5ebCVuqLgilkgo0gK/t8ZRpEJu1i5THTHG8/kkbcOc+skyv8Qp8PD38d&#13;&#10;e9ru2aF33AzdhFQYAyfmvh2//VfuM9potT2YOzUh42gzo/yFttbVOTgjb+fZwaF/56XfzoLiELVH&#13;&#10;KknyfD3Ofz1HZbmmNktKiFoHd535vDL8B1Zy6fKTOZpzZei9NsAIGKi1VdtN3XaRPIWYoLpQBcwO&#13;&#10;q//K+XLXnSKfgzeI6Ya/oSDTRUNx03gMj9sOtTRKi4CRWmoe2GFtOMJogwv5o7JfNhzt48l4mDun&#13;&#10;WWzjOzTvhGxvT11IawoZfni6Zl3IoRZOErT6hyRexM6e45Rg0M9iOEUD89MwOCvWJzrFQwn3C8hF&#13;&#10;xg/PJjwYn0HO2tQ3IWPGWFeYR2B5rCImv22MPYS8Hr7DmqEtm1rovtutGFSpycrxmhEOb7CN4992&#13;&#10;GI0yuQhMOzUXpSas3ueDcFBRg7GNb7nOd6ep/ssUNi9uO7J3XC11qHF5d52QtsJMrCAz8RcST61s&#13;&#10;Cp0nwbKKtCtKJDsMWfLwBb/Aje8uqjjMTCMT29jMRdu4c3saMDOBPk1hErVnyNv5x/2PSZDUgWsO&#13;&#10;3a7z1H38ev6kwg6K+E5/wUuFpzqhiC1uwnpWKFFtAw8aU6+FI8gmj6J+6UYzO9IRJitegIQMfjfB&#13;&#10;hXfELUWBjFzbIINyW5bjphqvtsPqv8z9SV2p/aAsLpoEz0Wx1dkhTpAvj4maZ6aAUiEoRjvyyG13&#13;&#10;CBw5UMRb/O877o/WO6FACT4n/u5xZWSoSLcITsi/g9JqZbjXyoIgHQXu05jGUkEo5Ylc+OPKzpCJ&#13;&#10;G9spqVL9Hnak0V21pODTyKjOrvA3KjqR8/bEnvFg9c0qBeiwKCz0YnWHxygZxf3r8TPIyzUmLAoF&#13;&#10;pJMojABrKRalGpgeG8SJQFwu18wcMHGeYxtL0PlQQNZtpG0jl2JZHjONbWKwIPt65+OHa54VvMdP&#13;&#10;IwS9GWhvWG59YpCBvZ7z8QWyaTzPK1USvndLMGlhn5jyOP/1eC6ptM9KDYLwxnTOeaRgShvJo8rt&#13;&#10;kjLakTaqypNRKh883I91tIiMl2967shlZWfIx3eXT3OBVTLKSSjfPH4KmZCYF0WnmNADlk/jZEkt&#13;&#10;YjKE5TFBrdRf5qF+CBnqNw1SC4xS0AiF+2gRCTtDmJAR31mVq3AZWlbucMdv/5XUQdW78geT18i4&#13;&#10;2iATW7RAvLJQInmzWwGNBt5Y7D/JVXFkgTzEfHcuCou9RNr1MU5OdwRgzRz6F9oi0tP5aRwHjmWn&#13;&#10;bdLwq5Hd6fFsSrG8fdnn/RQSo0AfSDwv8/U4/819UbejYtS6Ydn80OOOu7kKFuL7ali96sHoTb4A&#13;&#10;DVku6dgfo0VbarGt3Ln0nI5gofI/xPquqpFunysyuypWawcixLKuIwoe1VfZfyWmCOmV81MifRMs&#13;&#10;5Leq3XRM7PBYVzBY1tbj73YTlYnEGX+UvfqGB4u7O1Y35mhfy+fdxEldOnphpU7I0lGAxGbIuHsE&#13;&#10;1OapYMIUgoNfVnbE6dIf56Ru0otc9QmB07+oRt2zhGmryuN8jCy3dtdh9V+m+3lJGKfLdF9rVrJz&#13;&#10;LUqmRV/z0rXm09k8Ql61iNOxX9SE0+NF1CNic2LPsL10smHWfneuGVNmYvvKrqCtEg7FzZ5BRso7&#13;&#10;qVVcFP29MQR6H04/3uExhkjxi3r8EDIuxPKPXNdMesn89JUMCJdOeUn23BsKW3WTA4+Ut6WcYagi&#13;&#10;m59tSC2TvtygPsmdpvqvpO1VxyVTTLGkxp1XFgq1beYKgtqXVeBpAGUveCS4nlJeN5p3yOS0OZOc&#13;&#10;iAO+gC42uOHFBUJEYvDMvDjPSBQ1MBi8gDD13giBqHcZSnijVTizooQsLfVOj7fRdr9erJkAn3Nu&#13;&#10;cUcgnPqacfxVKhANoVTZ1yAvdfq6lyGsmWe03YJi6JGbTkX6S7F1atFV2dsgc5LM4mhiI9uEx48g&#13;&#10;q5u5298pqp3VfuYkJHkhURKd0il7wEC5d6AssE3e0av6DLUtIc4/dopQdeY5TshKTPJjKCiM6fl4&#13;&#10;TQnATfZCj2RnVUGakJl/N+9I3fk/zs6tZ49juc5/heBlAFvf+SBYvjHg5CIIDBgInEuaorYEkCJB&#13;&#10;Mnvv/Ps8a6arp9a8I816HQegvj1vTU13V1fXYVX1zdRhlPsr6tpmmzbF4IMGNcp3VPFks02mTj1h&#13;&#10;lzETz9Xl0vZq2unXmNXU288qMj1AS8aUgBYgNZavM7A5TOLB+Z5L3pwzuK4qQif2AGcfMxg04QfW&#13;&#10;7wbTtopBNmbEqqpcGQF32y5fPReS/GnVW9Gq7gAmBgZicGb2Rnwt5AwOtwLXCpyumbKNs1AjYzFY&#13;&#10;CgEM+2LQcnPqIVWsrCbLBeeyx1aNLSwXQrHOFHkl9ddc92L9rv7dfg/Eo34Pl9q79bv6t34PLKPQ&#13;&#10;EaTWR1KHr6rfHZ0j4Ng0d4MLEa69YLEVBySeNxIfMMWnxVefm2X1kZNrbG08b5AWRYunuerjbQ3Q&#13;&#10;V4UwpmJ/OC3bYz68VpAv0y0M62z6KP2vmikihqUV+Yydbw7mkCkZH0YkVLFSW31Qg5XoAeWsczTm&#13;&#10;LNh2OaLcAqYbqPqryeZPb5HpeVnhmnPMt6jUgZhnJ5LxvoYzYKNaSNoJCZFonDnWprqmsmy3y2/I&#13;&#10;6RXehOiwjJp4zMTTqu8V/wG6zHf5ouyHAOIKjMZsc8ycI2z9VcLAUAgZmXPmxC/PCv9UHR77mKlF&#13;&#10;m0AYiiDVla89RuPwuDi/gtDJOYOSAZFQ54hudLHZBgjDq4eEKbe1s84ARgpNvOwqpHPcdXehX45k&#13;&#10;m6yXkIWDFjWzizupNdwGhiJPb1OC/oZ6fDcCMeoTQ86K3BWtbgazdUa0QaLUh12Cf2SXV7yM1J/0&#13;&#10;a7rO5CBppVLTyUK6klqTRIMzBtQo8S8Jo9yRbPf47g1UkY2ZW50BIq2zLT93tTXmq7GBNMPLQsqF&#13;&#10;3s027tKM8ilG8ge4osN1Nq9l0k7OpGEQweJcr94e9yjfpM7GjMW1wSJmZqq9Wiq1OF/ktdSnaj6W&#13;&#10;G3LFrlKZSa3zFvnYOKsaqRbyMsQB1n/Los/H4ZjRJFsu7yI8Qs3ZvJZDzQZ3moRNVWU9REBqMTLO&#13;&#10;9JRBG9R0XuTylMkrVUEN7z7VB7uJt9weh5zRTDPRPb96zrY6bW5JxgoJbY8FcaidcWXECCzxtqsu&#13;&#10;fVthEOvoP5htdWOr0317nI0Z7Ye1V7N9sWH5Hwh71uML2UaV0ORsPJ6ByQvOZY+t1giHELZvvfSR&#13;&#10;K+D36OH97xVsnb8v1x4u9bv6t96vtl0VZSCYNv2h+l39W78Hv1XG74bgae8/1EeYMtXwjzy+kjx2&#13;&#10;mErtTnGYoLgpLUgSPZrGzE0M2MXMHXOWK1qzfoldADIxfbZLYBuZqS10JAxXro6ANukGgFW5owDc&#13;&#10;M8egJSxTT/VHnw+4UnRcT1HG+WnHAT9NMWLVu9JyVNymibSNzPBQoWSZNEqxXhHGJbjCkbJ+MXb5&#13;&#10;rpaePKgs8NVi4ShHSzdT6gU4TllDOhJX3zZaXXyKqYRwunadbFCrcnNWtqh0H60aztV2RD8pDZ6a&#13;&#10;FKp4rmSrmid7OJwoE0s22F6giV+wcSs9cWWEC2ACC1gvVgMIm0bM39FxkxAAq2f2KpHLuiUQ+PB1&#13;&#10;o0Wt1RmzIY9rc6qSeZtkNJyvLbtgfvJcoGxtWZ3aIpfQZaI+CkUMkdobdZy380gVLGiNAUVskZKq&#13;&#10;lmY7LPq+ySpZWZDGpYoIh+/MWIXbyk69FldMSYd8kKEx9jqB8A+OwlQZyxlnH4aA1y4CGiQsfCrO&#13;&#10;qAms0xoUUa419lArrKrQuvqKcDBTYpJFfAhxm9QolXwj4aPjRdSgLrUzdUlbDmYGoueHEWm9KZFf&#13;&#10;sHjHY96fYJjlFZMCeXOK79LdzBMR1BGS9d7Dc0eBoWnJyouzzcqxzktLxV8eiBzJsyJhg+BGAkw/&#13;&#10;BxThiHwdwC6velwndcZZUTo8ylWCJ+Z5LhdRic2UOXiMeE9E0IQdh5z1ujmdTLYdbOxJVN58rOnu&#13;&#10;mlOPFZsa312PQ85y3Kb9tAywb8vFQJ+P69VzSvhSxWn+S5zVgGVao+Q7XPMClCYGNsd8+ZgM/MxG&#13;&#10;a3ryaBHdKMgDzq++eDXmt9rg/5EYgCriRtd6fJ2EkamrDklHdiT3SYLU3796zvZyycd/mfO8SwLO&#13;&#10;FwtJtG7irzCLx3RunO0xuc7ckCRhRvC6zoVLzLw6MG+a5OLDwK+qCmssxnWzbdl17U7fVZyTmH3j&#13;&#10;1TxcLag5ZtUjbHoWQT/WzofaU50qK6FxUGODBaV+TOugpkOwcQajOj/synoTEilEVuvVCguaqpDL&#13;&#10;WHmtLRy0cQbBOoMMcoGvWGcO0VngdnDMCjdaFg/pif0hDT4Pq2d8NxGFK6xoDriGawHV6YFlsgW8&#13;&#10;vEQIcfR8BwkArMLadHzXGs3MtCdtGdUVaV3IC3eFT7kVUGB9jDOzAxkJRDO15wzdXXCuc3p4sECG&#13;&#10;Jm4VG3rcwAJV/a7+rd+TTywbRaCQNUzXfn8owXI3atduztQUFAsrAmHdbS3auxFsqIGzqa/QziwG&#13;&#10;rZaL9jKgqSLaMtd0YPumpmnk9MY2B/JiTo/HzFbcTNSShG3MgI1rSqRa9nKEctps55LCkDNdZiZ4&#13;&#10;8MLbpgUgry4Rvdw74Nhn7egWBMg4K242sYUYOJ6/IHbfoFEHj3XpWC3GtfqCm/bK5z5SRdvNM63o&#13;&#10;bi6GzrBpO08VGo5ZQfP6arxdd0S5Bomjcj7WwWAqlIx8dXimZE+qPPdUVNYzjRqcvDUmPgdF8W5d&#13;&#10;C8arLw4sO6Tn42zM7S6pw1czkLlh56u3D+t2y3wcciYnUx72QeyM6v+t4ujSMDFA73yccdbilAu+&#13;&#10;eSFzUPRF30orpsG+PcYLnfH4ae5nnNXKcbNtFXkzEWI3byrukrOSo3O7X8sZy2Pz2y45y9AuxSxj&#13;&#10;y2WbPGnzQ+pxOGY5A3PbXMg2iRGa7g21fllXLK029+R0lUPOOlpLPV7uZ7A+5DeLc23Yuc5krTeb&#13;&#10;549le3eqQkW0uV5Kdq+iBvW7+necwlwqOJOim0XI+Op3hycSgSEt0WpASJy9XgPUxUziLvpi91ij&#13;&#10;qYFLzJbH4Zz25Zq0c9Lo8LVN+RTR+Xhx0idnLe2hjqyxV2weyZ0nAhbgRaeR/e+xMuaBPA34szml&#13;&#10;Txi952pOL9Q7kA/SYfW4zP5tZMjmzIleKafKyE9zcJ6W26uZ04LEbMf4fKxo3bZD2KdX2OZLYKO2&#13;&#10;/Yyuba9mMefWvTQ/KCBozQgqspfJEZA++I3pnJ0KNs6klaeSvbSpaEVI3LCoyyILOWOPT+kn7Onx&#13;&#10;BcLJEwsnH9OrCIUmL42yXBGUn/HtYnZCqbzYNCzdK6dhTKNGQeNbuEWh3loHzo/RXz4aLqk5ropZ&#13;&#10;Z4q65H2ygH4ipUfU3sJHyzUpeEiDlpzq9BBcJ/lf654ljkL1RZFepBKwJ+d4Jhy2Fh8kB7uvaBlt&#13;&#10;7iSoNWqtLa2CRq/o+WLBWevFF1gNZhWvabC9DgVCb3I1pVvU8QYgKbYU+5IRqaeEdm1tqUCeakcQ&#13;&#10;q/VptLZ4txu4hD20ogomWwI3M+2FnHv0mzsc6pYKXQ/CZB1q4qO1xWucgXFVsXnUERDhTIkK6u0i&#13;&#10;pT7FpZrBJQi+mYbzj0nnaJGTsum2F29PyZWMlReG5IqYDTcy0dtqXb2D8ZAyq+11MBdk6kourp1k&#13;&#10;XIjyOTl5dmApJEqdclaBm1ipOVryHnWegF0ccpGJFJNTTvbWbGq+mBbqc3sRI/OEJxuILpb1UUSY&#13;&#10;cuVIiyRayhYp+Q+zixnO9MuOJpl9OxcI8+AKkSKjUHqIjmqjLckcLedKnbuXWG/bBYqn5cfuE1nL&#13;&#10;8upBSqkHQVP2T+jksvIPnrLj5wbC71nTodHa4tBPoLaC7L56hKzqckk1XRV6oH8Ucj7ZsiPW/GDG&#13;&#10;lq6M5XlQwLcDWXLATMgWURTVvDa2ahFQMSrgDuo8k6oLgeNqA3HxgTBS/cUASUtWaXgJesaectlG&#13;&#10;aWxFWNYFikarNq9lmWykJVJknKuXceuluT0VrHzdBTi/6pySjxYjcmwgoaPcsST4W72dYUug1/JE&#13;&#10;gLNms0FFla9ImRCupiJgfDH5RGyjP5pkjvk1dztHK+Dk0GFyWK6QZKE95+pxynswm3IFrjIcH0Wm&#13;&#10;1SEqjwLAFlsOjSvCulS4THtIdzV6No7KuZmMk63saQNS/YKRLxr7Ssy4LL5S53w6ktEnGdjFjJ/L&#13;&#10;K3HIDVezTTQIPe+GXx9Jsu7GKkQZnVJVm9rWlsHAa4wHRekhbF3rWwcfiXSO5kNJdr/tHgRwFczT&#13;&#10;XVDfvYp//az+XU1MDuPZhVc4rKmS6mdHtou0fJ3mZBZZzz4ozM4JAiMDDx7GnjLTdVpwjeHm2jsj&#13;&#10;/2t8K6d52WLgIXa3E+oqx5pLjvpdV0Rd6Vl+6Q2e+xX7hAzGSxm8BK12sGjuA54ZNmZi1/HSPoo9&#13;&#10;tsrVheTUZI9xUv1Tmwv8HfHSP19CCg0q4Xoju3H/88O51N01a9oGtDrHlpVg64QZ+V/489m2WXRX&#13;&#10;4ciIE6jh5DmWyyO2umBxpHeBm4MnNLa6anGkIymzAKtgERc0nUrBtPllTRI7H9PijHwuucquOiI7&#13;&#10;Uf3MidcFwPuplkbcCIFj4cOn0cRQuZx4ugGky7fyv0OZc5awt46/8pAtB+bQblSRMDm2cTj+qy8V&#13;&#10;5RioX2eLYA7bjzgISeEr2C4lt+u8Ltd1+Is5F8aZCCwFeL3PBWI0LBpSGZwnyydfyPfhaNnC44BR&#13;&#10;iwFCcX0aJXajIkAdufjLn5KWXA9qhUUHkDFii7TPqyPUStwdOuDDhQOHrYCYnS3VPdto5ydHbHHk&#13;&#10;KyKiUj91CmjnAKWDhQflbKLM1dmq3el6FLMYaN4r1lYac5Iq62hsCQ/VJBP+2rXKYZqqecqfiVRt&#13;&#10;pLF1MKZHfywkFNtx3+Vl93OOktHVCWuEjMCfn1Z3iCJ30CwqALWDo6/hsAD11vp3fAx379ESYfk5&#13;&#10;k8qe+tOfU1sjs239OUdTdNsNKqCa87HE1J6YRmNQ88IPCndQFn3+EbGqRtVVC+zD8X2+X3xQ3KtO&#13;&#10;dGT9Sr7x6WxQADFGw1VJEQ0wdnPgvNaJ01Uiw9sgPbpcXdekVbcmj57fijkSG7NBoT1rXwNFAO6T&#13;&#10;DApDaIRfdeEpttruK3dzwM9vV2QAP+d0XsS6ycHhoDoRpoQb0uj07ZUkttxQ02k5QgXEUWWYHQ7q&#13;&#10;mO1y0eAiVXgIxNN8tujHvBrS9Pxh5nZPAUAOiVS73dUziBQOboQUxcIWJM64cODdj2OByYINpAon&#13;&#10;LnFzU0fK6AyQID3C0CC1zXx8/le9GJzfOKTJO7+4IU1CYY6W+d+5UIqFMDvrJ2OkXXGG2eoRJN6v&#13;&#10;Latd08hZ48FqRLQgKlevLfHzUR/RSOckqw97re0Umu0pCzRm6lqR4uZADsRVpC4lGd+MFVufYti5&#13;&#10;V85JOlAxbHJ679ZG88X0v9al5W7JMt0A7FPR2+WYfNWIeHERDXa4P8RpqpEyJ1ecX9gxw2njYgv6&#13;&#10;39prMdLKHgR0uAMa0M1v+F0gEpnpXIRfGNv4Wk6nXW0GG7gkiWjWDqVCeJj5XCYeJ2iAZ6LdqvtZ&#13;&#10;x4JulCUp3FZZYnTwkPmsr72S5zIr42sZs6kANVOr17JTVzGZH8Sv62uvu/8bg6vMRY5aIiZdhnTB&#13;&#10;bU0fP/MP6g/Z7Vco4EZJyzpBxttZ1j6Ia1l23Tcw9gbOUBpxBGqz9dzmFhdeqJTGk/+h9idV/bsw&#13;&#10;LXqitjZQEtWarxaO70g/DunKOVx+0Mq8fJnVdhrufo1pM2woxRFX1d9+7ZzWvS/JGkvDnOAA2nho&#13;&#10;GjpeqOp4v0CkSTb2j7rjno9HG2vIFybSuOmsfaGPx34tNNPgUL86HM+2U+V8eDOOtt9UYOdHclsf&#13;&#10;3DD5a0fjOeS5SZMswV0oddsYuFnq79cEBnMEPstOVafGP5CJI54cDqV5qTkgRmmv1X0t47UodHRM&#13;&#10;40nIqywPVkNVu0fjrDlepYQrl8tI4jgEDTto6lf1b/268ohUcpDe2//6aDwqKy/JmF9VagkP5rbG&#13;&#10;w172Ux5nZqRD5ToLoX40niOeGPWl8uWVum+GdVSBEl2Mu+PZHpIfvIYnSzNWXI0P1sjfHCeLOiaB&#13;&#10;7a7CnrZuaNUKTsT6o9HQn4GV363b4axsfOgbi+/4Bx+B10sDJHu4fT4pmmvKr3TB0DyUuBbDnKm2&#13;&#10;Etw/uKu96g+fWc9yBH1k/tcqpey8eaajKTxc0CaOPB/ubh8nR0adzLhpOG1jVp2L/7XyVPe1scAb&#13;&#10;Za3+nz9k15bpdx1PToLSMcQEpO2bUPWHKPRdJ+1GyQXkV5zM/bWaZxMTWQBjEgBf7OoZGyXqcPSL&#13;&#10;iE5mFF0ZGWSW+H99nI0nQe1dulgZ/joD2SO3dc74CrqOk42zdq/FnGIflxatX9W/Y9231ds2djv3&#13;&#10;nNOgIVY7NQXDMSWODzgfTgU0Bak95EK19WzI5nCjJCS5v2p0m6bLoxVNUfLJ7JIbyfdEp+SUN6XX&#13;&#10;9sR2lMxxbruJDMxwdbNxbjuY3a0OEG1P4DyVSSTrcI1YTJ7EmsY+JIxNNDceZ1Mpqup044N43ajy&#13;&#10;UIO1Xbst4sN1+oLN4j2HPF3i0L91KnJ3KY3/Bk39qv5dZY3DhjlY7BBKM+WCrmdo/epIPuUfDPmk&#13;&#10;za6qB9octhP7BuCAR9LbuQt2b6Qno3XjzKkDUs241p06l2ZRUasxRfumXSC2yQrK4A+snqNxdsm+&#13;&#10;Y2lsnE114I3S+alPQtukmFkjYhKNs1OCedrlCzb9SZRun8NoD6cdlfFslBeGKiZQuXeXplLXvNKG&#13;&#10;JT0+m/7X0HFNZ7PVduPceDKxAws1F3v7Wuo4qS0YEutc/K9LnhceHMI4Mm6kLfALl9cWT6JYFQrh&#13;&#10;zsbRSjKb222cHIe7Iv32WgLlgia1jdQfTnc94tkpFb8wue0PFW2xcTbpUx+0idH22fS/Ls6sjbKm&#13;&#10;r+2Vg4fbKbA9jMbJWVMaGTdll2FpSvfhImLW9BBxOnWmXLWej8z/WsfZfI7LyG9zZS4Dv03TAm26&#13;&#10;JomoLMcwmy4Du80dBNEuQFGToRYnQV9sfrSPzP9ax7n1KJUHpBu52muVnxsmEPkHlYC1h4ysziyV&#13;&#10;85HdP5rbOl9WbgQwx914WHIYuXXO1a/q3/Fr1nokwA5/fTQeIo2lxgjoAfLqnwy+q26SxKUGAGqb&#13;&#10;grR5tdIgRsbj/ORXxK1Od3TKMKRrW+AjV+kdu1KYYvsoZS9mQpScfE2KD8//WieIpuGFxxHyZYdB&#13;&#10;ITZe1TKwFWDS2LZQ8zMn4BoTjvYj2f/yNwQC9EggJn2lkIj/7gHVW2SX+3iJyx3KzNFQOa8qRy58&#13;&#10;oEdgWqiZy9L32HH0Tk3v/KCLcbrkAcccd9wiBWTzy+esX9W/6zIgyeW3Y4pvsJj61dF4WmyNy7LG&#13;&#10;ffUlMC1kh6HIOdgXrkWxVBR/hU5rKgTUyK6nsNz5YewBXcfs6DybwsPkGJiSizk8Gmcze6nGFPii&#13;&#10;qZCmuwGp7SJnzQdfcEe57m6uID1slbtvPPtDXNGdPbfZkFuOKxpnO/o434fXUOvZbCtAcroor31Q&#13;&#10;84dpArClT302/a+x/TdrBaT7uLOjeJL1rAghJ5KKsTtPojEVpeDLr9iHKJU6oy6TRfhc9VbC5KuV&#13;&#10;WN+Da1nxH6mIfDX/AdU2PBfkZdeH6B+EvFvdGpUOOMv2rVQobx68z6X/VYq17mbABcQw9XNiSX7s&#13;&#10;Qro1zGZ2oTp05QrTHkmQrMYxQ8RTkApbsMVqXHkimWt4dvLk90V5nZeswFf5uheOMLu1XnvpsTYL&#13;&#10;klIWdQFLx9l2CvbGHtayGYnop13+s4UKcK+HSEdz2xx+2nno9GqbAZePyV5dY7wDT/J3f1S97JZV&#13;&#10;iXhuPj3F87t7ajdLj+CNxLt9zqaliTpfcyxvRiCGj6Kt7aU4UGi6dYyoJw/BbF9zq+zgmry7GGOd&#13;&#10;ZusO0VeOjadWe1R8rutfv6p/x6+XXKzY0z5PtwH5j4+2YB/N0hSkjQYkDFiY5XWgyT1ptSVcQNOO&#13;&#10;awguxnLEkINtBC1JhO1Mwy3tB7YR865P7XZYvyJJKxgzYriZDVw7T66/v5QtNexJWvLsDAB8uZFI&#13;&#10;USXEFfFwlUmueoLI0XCoS4dsJhQHFHLXP2az98B50WtnrJ5Poi84UZRhrglYeJJNama5SpNmdKFe&#13;&#10;6YyGht6MdWJfNN3qH9zsYhQM3+wPpzWOehYmbRVG5+J/1akw4UA0Xb9b7ymsCVxAO6udidtEnw/j&#13;&#10;Kbe1HpKCvYInFt5waCiIeHZwBjAQqkeWjaBrBHY8gU2P0hFCA+OCwEgw8QSFs9H+Ijg67mOc4yQD&#13;&#10;PYaC4brveUtCd7gGNEXWfYvx3IIIHJVV7KELRCmvXcdJ5/kdrIMsuKpX9LWke5RGTHkSJCwYKwfu&#13;&#10;uAW9xok5SipqfS06azWR5kMsOgKMC0907Zoki+aWU6vKfdBqarPU9JpuoRjbhkqloUsmT0ISNU5Q&#13;&#10;X1d4pwIWDJ+Mbnosn/HckMtE5vGA7aH+pzEJxMLXXZaNExkalhlNJjH+7LXM7Ihdq42kWzNIeV2G&#13;&#10;DvhtwDoynhv2G0QTURLjibodFihhmV2JAR3VSl+RdL/mppYGUkeYsFiMpzye9ZTE+hzo/rmewtOv&#13;&#10;c0uE6ZpC0OWYGa8l9O6XjoKuJ0q9iKZcgp01g1cwbDqVzq2OZTS3wF/R6etrEaI121BDAeRciAO1&#13;&#10;0fDTA+QXwO1BiTI+1n2l61dNC4PC3qoPNpU0656uX9W/49eEPsaJSA+6cdMAo6pfHelyJeaHjuO6&#13;&#10;jYEpmOPBm6pp0tebKUUZF8KyjocCgityb2DwiFwMSvay7Qma0au+XCpFcAO3Cblwip5Z4yGolmOv&#13;&#10;osY7ZkXg/3XeFS+ccYL6Vf07fw24YnBQIm4344dziCM3NNKim0yvYGtULJ1+PqOmriZYqfFRaUHC&#13;&#10;n5jN4OZc/K/1O9WEfhiegAh0nX3Tn6xkZazANI6LMiZPpHQcXNgYIzsXyT7ujSzmZWmI36+o7fla&#13;&#10;BGkoOs7YUcQ3HwphPWaVqMmcVR+Z/zXGudW8obx3XlKvtENW3LdHcivaSOBcEP30PGTrzq5sz9To&#13;&#10;mHxSUYm3uEwCGnp35YHiUCMYjJM2Tu+LuXWJ4/gjpLy+kFU9kU+r0aRYukZV7zyaQxJyShlr3Yj6&#13;&#10;0NiiywqQBe2j5SFL47YTUfEq6oAQfHs8h2grqYTltRxtbnpqW1fcBd/Wzz3a7dVtpaovjtB2qgEZ&#13;&#10;eoHjmTre8Z01K/XvKlNK05YX+KL2vrtfH80h8oMoLOMBz8eu7XPILUE4IOMhY7PNSAgVd2h9SKR/&#13;&#10;3akXMnHIk7h91WFxLLsc0sYRN3y8FgNuqYmo/YaV/fQ4MhZohz+wkXazQjVipcYJ4nN2/tlZo5h2&#13;&#10;LaHQ9ckcciArmSCZYNZ1rVbTWUsD7/Uh2R+3zSjVqKqWxbgYX+Zz5qOhqA/BXnjRRmUetvWj+ncV&#13;&#10;CO4TU65IHwZCYt5/Wz9yPisJRoNOxJVGd7D3sfAQxOfQd+w9yxcRW+CcXQWCGExWW8JyVMWMHMP9&#13;&#10;qVRfWt9GNHC4zejp6ajWr47Ho94f64QxMMcUcehyiq0PnxmsjZUjtbD61DbXznMe/tf4SvLPz8iN&#13;&#10;Zp12oLah2MLoxHVF6qUl2zDDW13pWkrCWfhfgyHzpiNWDKlpNmNGAUD5x8fPOAPKTGdqAumjoyYm&#13;&#10;8LrGRGbKTKkFqH/Hd6EMZ8eFDTtRPzocCqE7ATWXzx2TPueHwies/nVex+duz4CvDNOrFjJSRYJU&#13;&#10;Khcihpj3Lu1q81+aAwiObWtAtBAOPYUsRrO33O45QpHouRNpZ0QgnJdPI/hwofuP5+9PP5kdNsA3&#13;&#10;LIcpc7xurNdVMJ+w2A5l4ZgjnYSGwryQaI599sIyAixci4ICaYZuXWnc+5IkZ+F/Tam6INzEYHsp&#13;&#10;q2nbufH7g1j2x8/fPqxHw5d3339dovr6j//57fuI8H/7/t8/fP70z//07sdvnz/+9vO//vbx4/LH&#13;&#10;+18/fPrwLx+/vvnru48/vX33/v2H37/fvdWjdx+//Ppu/Z8ViS/G34pieXF72Q9/+/Ltx29f/u3r&#13;&#10;P/+T/us/P//8//7t65uv3z/+y2fezGy9+/39r5+//vT2/fevyxLpV3/79mX9Of/x5u+fPv7O//Tl&#13;&#10;209vf/3+/cuPP/ywMHv37R8//fb+6+dvn3/5/o/vP3/64fMvv/z2/sMPf/v89ecfOONvlv/68vXz&#13;&#10;+w/fvv32+1/+/dd3Xz4wBL3//f/6Kx/x289ol7dvfn/36cNPb//164cPv3z++unHN8sP36xrO378&#13;&#10;73w/86i/1qG8+/Hvv3z99Obr5+86IDFBF6vtl4+/ffkf/A9v3+i//rf+S1PGh735+09vn5VGeBlH&#13;&#10;PQFtLPqx/z78/fub9/yCYACFmW/fvGfr4ngN+WLXi5ne9P7/bgv27q8s43Iq/+XnZUHf/fiXn8dg&#13;&#10;3n/+/fdvv33/8B/M7y+fPr776e1/++GNIraYd2/+9gbTkT5U42y4IPo/nYjUNFjixze/QqQ89VAn&#13;&#10;F0T/oUFvnDgubm/OOXUiILBY88/nnNA2xomhnHPqROKEIj/nxKmwcVIt5VMwe50I3JkaAZ5zQgwb&#13;&#10;pxsad76cj6kTkeCjDUUwe2jfjZP6rT0G69SJlErEJj8fE5LeOCF7r8HsdaJ4TOjjxolg5U3AqROx&#13;&#10;TuR3gzFxOm6cUonoRLFEoAY2TvQnxVM/l4hOhM1PXOv2fJ0EH+ysuP88EAmjghfxtYRX3/EENxRo&#13;&#10;PR+WqurnF4oX7nwwrr7nuZuTSsuAVSdaWvshS+fKr296Sp0BUwSsOpFww9RHBaz6rsd1wDoOWHUi&#13;&#10;WFHh+Rqw6tseX4gYdDKsTsUWRisFqpa75LYlxsQmY5Lw6lSxYrrtWx9eip8Hc9ip4MW9Bg/BHPbN&#13;&#10;T7MKEvLJenWqfA779icXpFaNwbg6lcZFJfP5uJTgm1tSFhClDue8jIqSLrRucDje9e1PopRLaQOl&#13;&#10;YVRk6mj38xKMq+9/Yb1xYYNxdSrx4lgNeHUFgOPOgiW8OhW8sM8SXl0DEDbnCL8LxtWpyKuxXgmv&#13;&#10;rgGYQr4wkY1OBS/dPhrMYdcAGKhgEAKZV/3ylF6lEInBBby6BtA1DfToC+awU8FLV58GvLoG0IUS&#13;&#10;hLIDXp0q59U1AB1AUGzJenUqeKHng/2liMaceQ5/gPyBzBuVsu70wTifQzrFdF6EWh4Cq9qoxIt4&#13;&#10;csCrawDdXE04/Hy9hD2cs7Hu5YRX1wDwIgKX8OpUsWwo0Da/kGgoshHIvFHlvLoGIC4HKCWQQwU7&#13;&#10;5xfiN+kinmC9ugaAF6GihFenwhuW5x/w6hqA9SJkmsxhp4IXeiPQUcKNz9lgf+G8J7w6Vc6rawCc&#13;&#10;LgyHZA47lSIKYN7O55BcWxsXZfH4Nuf7y6jgRVgimMMH0xuYGzLMT6MmRiXcJwWGwbi6BgB6AW48&#13;&#10;4dWp4MX5kMxh1wDYUYAUEl6dKt7LZCXaepH0AvcXzGGnQh9i3AR7WbmQTeaJxAFUCHh1KrUXoL1P&#13;&#10;sF5dA5A8uiE/FPDqVOJFQ/OAV9cAGL201AhYdSLsITLbiWh0BUA2jm5YAatOhFu+2HmnvrK6wczV&#13;&#10;Wm9YCFh1IkU2sL7OJ1DB+MmKWhES2OesjIgIAOm0QAZVe7OxCoMNRhQHG5SamKxIR7C5AlVoVKA+&#13;&#10;qMIKTChBwRovFWy9BlPYqeCljljBavXNT/EDAhVsLfVznF+osmjwBQGvvvk5/qnaS+awU6kAjRqW&#13;&#10;gFff/JhQ5OODfSxMQB8XB0OgMlQ/M6lUw0cUIFivTqX1AqUdjKtvfzBOuFGBea0E4/xCySGNBgNe&#13;&#10;ff9zSt5QoR+Mq1PdAa4iBnDOS+n4+YUk9IAHBLyMCl4ceIEcPnW1QQgVXz5YL6NiDglSBLIhBGAb&#13;&#10;l/Lqybg6FeMCXJuMq2sAFRhR1nq+XoJazC+EF2jPwKUEB7VRUWhEqDzQG0ZFSBRrKNjLwhbMLwTf&#13;&#10;SAo9OCiNSjoKjRjIYdcAFOGCoA6msBPJTAbJE7DqCgBAkvI7pwav8EFzLmJtKPzwpErPZCOKz2SK&#13;&#10;XjZWoOUJsQej6kSrpRHIhZCEc1TYT0CBz1kZ0WI/cbie2k+Ctm2swFw+BSeXES1W4VPCqu99Xa2X&#13;&#10;+CagMLbvWwJyHK3no+pbn2oTSvWDCexEsCIElaxV1xc4afKrT4UdBG0f1R2sklF1dQF0XqHac1ad&#13;&#10;CM0EQiwZVd/4eP3Kupyz6kTsK3glrPrGpwNDFEoWEmeKbWxjqJJjUi2XciXC3ol0ZMmnPpfAvvFB&#13;&#10;L9N9IJjATkT1kADb56yEwNpGFWp2I4o1+0vXFguqMzjzjYh2larxDkbVN77uQ0qOfDBg21QwKjV9&#13;&#10;CFj1jU+FGwbr+VoJnztnHVZY7wmrvvHXO68CVp2ICVT9YzCqvvHjtepE+Vr1ja9YVYLWEXZpm0Di&#13;&#10;ztSxBaPqG1/tH5KgLsiozgofPAnOqLBwfiCYP878YK06EbkPomKBgasygI0VUpuE4I1IaDDwN+cT&#13;&#10;qHqVjdUC1j8flREBtVS2KmDVtUUqFq+d6C4VC9Wvz1FRk4lfHIyqE1F6SKlsYMYI3WusXp8CVp0I&#13;&#10;VnKyggnsG59gM7UVAatOBHqcRgrBIaJqrzYqEgTJBHYiWBEqTSTQNj7XbAg+cmpcqN59fiAVP4/w&#13;&#10;C2bQdj45hdfEIxYA3XhR+xPwsq1P9w+lc87HZVRLiVYiGV1hkFNQtj/g1amYPxULnI+LuHSbDl1s&#13;&#10;RpnxOTMno88MBevBLIIMMm6EJJM4q5Ox/xe4yqmZptsTt6W+fSEQxMY8XTQngxvxmWhsXQ3QglsN&#13;&#10;JhNunYwyI7oRRevWNYEalOEVJtw6GUcY9e7R2LoyoA84NRcRt06GxUH33uBoAY/U100l5YmB7WSq&#13;&#10;CRUgJ5CSrhDUxjzDrlHgugkX3Bhb4DqAf2pkeF6vUTjZyWLjl4Is4wacOcKUGRncuMkhmUkDenLR&#13;&#10;HdG1REqMDCcMJyLZAQb1RJDpM5fsbiPDuyTulewAlRjNY0ON53Hrg/1mZGvkK5rJrhTonUS5TMSt&#13;&#10;kxEPIFEZzWRXCqospstfMrZOhvrJAh1krvtMErpV+PtcKxsZ3ABvRGMzXfLAufgQmHRA7NpHgsRG&#13;&#10;SqJ160qBKgpdQpWMrZOJmxzic82l4utNJhVwf0pwy0bGTBLWimbSdAnlTtQRJGPrZLmUGP5zCcgm&#13;&#10;jvvS5XdOSb4DDAHK7iaUFoQJbo0s391q5zA/Es31HGWblwsmJlmuudQvY5KhlSnPTGTSyHKtrBvg&#13;&#10;Nm4qmExSmJQ4NbL8xFGNe+Om0odobJ0sP00NC6rGffRcCXaAkRH5o0VYkFtUn4E+NsINSeDAyeBG&#13;&#10;RC7RJerM02eSDhPRDuhkzCStoBIrSBf/NW66AzFat06GzUWwLBmbYUKx8MhZJXrSyMSNqtVAKxsq&#13;&#10;FKQrSYNETxoZ3EAoJzNpuFAEi6ZfyUwaGZY5Pk7EzXQJd/HRlTLYAbrpcy43XoeK0pOZ7EpBlxrR&#13;&#10;ejTh1snUlIJmiwm3rhTwFnXRZsKtkxGpwxOOxtYNDN3EQIVswq2T4ZsiJcnZrcYYcwHw8lmCxAoy&#13;&#10;Mrx8epBHY+tKgS4KWIaRlHQyooMv3MicrFtXCuruD8QxmclORryE0p5kbI4TpQlKlBPUHVbbAvCF&#13;&#10;5BQibj1eAkQnwuhw0WFnRkeGbAOo9e0UEhJUNMIJ5tGoqHulMV8Qu8M2Nma6nS1h1qnEDF0eiIhB&#13;&#10;TKkyIWecOKZOhvwTjEu4mUaAW1S4sLTcm9PPxcs0TEnUlq7x2chybkYGtyh1jHPYuREGpP1rsm5G&#13;&#10;BrfXyOVQt5VtbEuPlURJOlk+k6YRVNAVBRQMpUo5F6V0iZng4FHdNPeYbDcnYwsQaAxk0vGjQJgi&#13;&#10;LIg64bUFUHvHaAc4gpQ+kDS4DKTEySiMwy5JxtaVAq1CopqJpXVhk61nzt9kuxmIlJATvQ6SkZlJ&#13;&#10;ojvXAdSdO/jqzTK/Ub1zErAVznKjosCYWwKjaTSNQN1fhMO/dfQpph25ymRophHgxpQkE+lkWrWI&#13;&#10;mysS3a4UcXMyVUIm1pbuIJ/LxmJjukbcnIw2zUmpIdEK40YHriS9tyOjhxeOabBuDiglNBlBQ+lw&#13;&#10;2z8Sbvz/hFs3SfKZNPwqd8k+Y+8m3LoiUWV+JiWORSUKzUXWCTfTCfF+czRqvN8MWMpZQ7eyYLsZ&#13;&#10;FY0b6OCbmK3qpTo3AMBXTch5hNeoYKYu3sk8dpUAM+zWhFmnEjMivAmzrhFofAVCN2HWqSjPpfNa&#13;&#10;orUMlUpD0KjVC+9uk3+HXUFmKhiZQUypSqXBXjAyo4LZ6/1tctYYyBS7WuCMcwExKrURIdyRjKwr&#13;&#10;EaA0dJ9MmHUqYSSpJEiYdR1Cbg+fLWHWqQBL0UAwERCDmhKgiqrnURldQNTWJwETMwON7IHoCMXp&#13;&#10;wZp1KryaBVp9bvnoZq5Ng7wyjdGadSq5hypOC5h1XfCg+vlozToVpjFTEglI1wWkjeXlBdPYqeQc&#13;&#10;kkZLRtZ1ATU+Efrxll6y2+TnnqjBThFG/i8YmVExjXcyls7XzICn8ZoZVb5mBj0FMUFFXDIy0yCx&#13;&#10;NBr4lGhulrI3KuHdSHUm09h1AXua0Egysk5F7Ex99xNmXRdwUwpNdBNmnQpmxA4Ss8AgqGp5HiEf&#13;&#10;jApmxCCjaey6gK6zRHOTkXWqK9as6wLKkQj5J8w6FcAM4p3RNHZd8MCaPSYGj8NX77iTOuqAZFBU&#13;&#10;BJhvDEZmVBxnVOEmWt/AqFRMYVAkzNyRSQ9Pw7DSagEUa8LMNQgdzJPyBOL7TX8TR6cxf8KsU+E0&#13;&#10;cWlzIiD0edwOC6UIIg1iVLhaGDwRs64L6BKI+5mMrFNhXZFJjwSkWxN0M8FOSph1KtrK43smutFg&#13;&#10;qWDX+MyEmWkQ8q83CUycJElbM5DlZLITZp3qjtQyIhJofbUp3Uy5eBo7VTyNlBk0Zvcqrwum0ali&#13;&#10;AVm6w8+RrVdcnE+jU8Wiv/Qu3pgtd3gkzEyD0LM5ql0l9N2nMXRznSp2c/F2GjMAHFQbR4vWyRDp&#13;&#10;G0Aq5+K4NJWe8yhuUbzAycQtKugn82ZjQ61iT5ya+zsyugBEuSBdpbZtNbL66Ux2MoKVS8n8qQlO&#13;&#10;z9DODcc6MoudjDw7Qe1AQZK1M25ccZLABp2McgkO3oSbY1Jp/A7COlg3IyPzTQfCwHzkvi0bG+3I&#13;&#10;E1vEyfId4JhUUJs0bk7GZqqEa8nAdgX7Tbe0bfuNOyCe7yNuRgaGg6uvE25dKZCKo+FZ4F4TuOof&#13;&#10;CfwvynNhMXYyzNwo0Lkj0+bGnzzfb45JpeWJ+iuc6xInw+pXL6eAW1cKIBa49C/iZmS6IjsB4XMM&#13;&#10;9pnkWgxq65KxdTJ2AFMbSYnrEhI0SRkKyrt9JDubK6CCdBD2RCMDs0ORZzI2I2O3IaRBYISfGTfu&#13;&#10;NQPXci4lRsZ8sHMibqYUOHHoj5dw62ScOBgLiUw6JpXuzmjKhFvXJfgai3t+vgMck0r4Fy2UcOu6&#13;&#10;5BaXLQpCcpr1dePeLQaXcOtkSEmWxiY2atxorpukX50MW4ZSwmgHmFLQ9dzZunUyrtnTndOB5jIo&#13;&#10;Kz4Rt0glJ46RaWz0lEm4daUgpygKoXE0tQXAY+fy2YTbDpOKJCfNKLk5zrgtoMhgbDtMKk0bI3fK&#13;&#10;yHS/icjO95tjUiFiowY7wMjYb9zrHXHrSoG6hFCXGJQ11yXe5pSKKu5nTMZmuoRKUOzXZCa7UsDH&#13;&#10;ocA94tbJyGNz21bEzXUJZd2RLrnvZHAjXRCtW1cK7G6uuonG1snWy96i/dYNDFVBAMJM1q2TobYo&#13;&#10;6wxwirgmbZuCAdcVpwm3TiZEAMorkJIdJlWncLLfjIyz+5WQX8LN7RI6tEQzaVhWdjdI9URKHJVK&#13;&#10;QJianmAmjQxuJF+SHWBgVqQfbsm6GZkCroDXkpnsSkFpgyjHjDg14eLaV13ImHDrSkHIZYQ5mclO&#13;&#10;hmWOrRzJZFcKHJLkVCNuRnYDLCkpfGQ/tylB+u+jKxf2ZOqgFK1bVwqcN9z2HSRIKfSyjwTfks1k&#13;&#10;VwpwU14kWTcno0VekmjG7LSP5PrlpMxyT0ZbSCpzzi0Fh6VSA6FG+ec+zo4MwyTJkWIb2NgoDUxa&#13;&#10;4OzIcIOjbuNUf3ZuXNMu1ygYm5Fh4NGhIpnJrhT4RhRsEp80FCypALZbxK0rBeGr5T4EYzMyELf0&#13;&#10;FUnG5kqBfYMyD7gZGdUTKKGEm+kSug4rVxdwM7I7yvUi69V6o+IaqQNmws10yZKXTbSyAVo5OgBD&#13;&#10;RTNpuiQtegFd0XYA3O6zC2OMTAErVbGf6xJDpuJA647XYCaNjEP4nmLQhFvXJXDjSqEAP44QtinR&#13;&#10;kZ95VIZM1R3KWcTQyABBCEGbjK3rEownigOTHeCA1ntAKFHkyaCpmKE0jo7WzXSJ2t0ksD72ZVsA&#13;&#10;nJXXqGDVyTDvCUgnloL1S1UjDdJ2iUyaLuEORwCBybp1pXBLSEdHx7nm8k6r3HWqO6SC/daVAlFl&#13;&#10;ytEjbp2MAydrt0JH+75uVJCSpg3GZmRwo99H4uMYQBWjkORisgOMDHedEtKIW1cKi9uXgCRJUbQp&#13;&#10;UZJQfYrO1+25GxhABGkBlKybkWGW0LopGpvrEorfo9PUoa1LL7tkBxi0FSQ+Fn40Ntclz2iFaGyu&#13;&#10;S16ehOU8328GiVV+JMt1WDdVAvvEoxNdYmS4tNQMJzaXdWHlxEGbJ5aCkXHivL4k0BKaZTZR1mma&#13;&#10;eVRGBrcniuiCHWBIVUK2+IvJuhkZZzd32SV2iUFVc5vLyFBAyw0n57vbEK6460+Zj2NkRJlpZ5Vk&#13;&#10;Mg2sivWKPZnoSSPjuOEGh2R3v3RdgsXF5o7WzchSfDdpsyaT8vqUSj7f3U7GBUTEIhKZ7LoE2Iia&#13;&#10;ICbcjAx1B13CzQwM1BbHd8LNyHQna9Lagm5xfSaBGEe3YezJaJGQ9Mi8c8gqBqXUa7BuXQURZqH4&#13;&#10;N7HwdpjV15foMiduK+pTApYFVzhYN4O6KoZHhCwYm5GxTVEKyX4zrGseMTQyubRZdMbArqhX/Odo&#13;&#10;bGbOqNlHpEsct4oqIfiUzGTXJSAHlNxK1s10CXFl9YQ5l0nr98pBRQVBElXzLqwqAYuiM0aWZ6AN&#13;&#10;8KqenngQydi6LhFugxVIZtJ0CZDcqG0HyYa23+T2kVxJuJlSoNcHyiQZWyeT+xC1JiQ60j6SBBWX&#13;&#10;cgdS4mTqC0Zu5Xxs99bCVZe8KSl/KpNOBg71lSt2Em7mrHB1aFSUfu+dXx9BDtwFPg4hhD6TObdO&#13;&#10;hgOdcutKgfA8d8QGsdd7g8tSknt/l8TMsc1sbC8iTNatk8HtIYqGEg1zbpiTkZR0Mri9qJfDqfXK&#13;&#10;PjFuYJ6SCIaTqcsmtkLCrSsFopXEdYLdzaWX7SPhJl844daVgrg9JveqofOdWyglBmDFCqW6Pxmb&#13;&#10;kTE2omrJujnuFaUQ9Te6NzKk5DnyA2iD0aYEzQXsL9lvRqY82k2CU6DllXOjMVJQ4+xk4qaNc74D&#13;&#10;HMBKgB4jL9jdRrZwS5p3EHnwsckwSbh1MrhxV0iyAxzAymUc1Pgn3EyXYE3qyA9m0nUJQZ0EiQqK&#13;&#10;uk0JuV3wPdHYulKg4Q16MhpbJ6O/4H2EMaQ2v32k2utwvVgyk52M/cb1SUEEg9iDcQOFFK2bkeW6&#13;&#10;xACsJF/BTyZjM7L87LYWrmxSxbGDmTQymQlRiwvCyDaTYLiTmLmT8YmcyskOcNwrsTgMoWRs3Zyh&#13;&#10;CwXBiERz7XCvpGOSClPqV9uUUF5KUXay33a4VzQQonxuvRoZhZHEJ6Md0JUCBwf7LZrJToZlTolM&#13;&#10;4C1SN9WmRMeUAOPB2DoZUkJYJ/EDDMDKDkBKIm6mS54wMZJIL+lVGxuBkEhKjCz3OgzAisHF2BJd&#13;&#10;YmS5hWcAVrQyB2MiJUaGVqY3TyIlBmDVBdNcTB1IiZFx4lBYlew3x71iJxBZTriZLqEPVlSPwxSY&#13;&#10;lOCcJm28nYyZfI1qxO4NwMq6PRE3T8ZmdgnYPWJdgV3ivVgBvXKZa8LNdQml4EnkiUuMbCY1KZFM&#13;&#10;djI01wIpPbe5HPf6eHsfIVGJ9bWP5MTRBYPBTBqAFT3JuiVjMzI1dSP4mnAz3CvdKyh+CNbNca+6&#13;&#10;zzDyTQ3ASiyIMyCREiOLkd+kBNsCxFhsJ6OFIq5xYpcYgFWYsyjXQfFy+0hcPk7haN1Ml1Ajj7GW&#13;&#10;rFsni6sRyEG2j0T9ZFVbTqZIL620EpnsSoFUMh2DI5nsZGgtwpPRunWlQEoShpFMGhlX16tk4lyX&#13;&#10;7NqxMpNJHRVxrb4AN2zuaCYd96qba5JqBK4T6dywuDhQg7E5gBXbiWhcIJNOBn6VDikJN4uXcL1F&#13;&#10;1H4dM8TGFqKj7x33iphE18LsyNI+friw/SNJnIJyS2bSyFAmWczcO7KCt8mioU6mDpGRzbXvyEpO&#13;&#10;PpISU0FpQ1CSUn0mSYACD01m0sjSHs20zTVuYIEjH8fJ7sj2JYh9UC/GDbBm0tJsRwbgSlNyrrkc&#13;&#10;wIqIRJ2/UKb9I+GmtloBN7NL6ElJ34dg3Rz3itVL1iLh5krhEarkxHHcKzAkXcwejM3sElxTXT97&#13;&#10;7gk77pVk/mMUU3AAK/AGLJqE206XEGyPxtYNDKq9UQvR2IwMo4t7UJKZdKWAJxzZkwaXVVE+1bQJ&#13;&#10;N1cKZGSSOmEauPQdcIurEkV6HcDKJ94ldR300zJuSpJEYzNdApwoanh9v+vmqmvXk93tAFbyoWo4&#13;&#10;fr4DnOyGGDZK4Xy/OYBVl6NGsSAnAwAQoaNpxtIXgNWPLutyMlz15+h6EZJLnZu8h2i/GRnRSbhF&#13;&#10;M2lKgUgQILdk3TpZXLcIFtrGBgov2gFGhh9MB5/EenUAK0EdhDIZW1dBKC5aoyWaywGsnPcvSR8M&#13;&#10;KkXblOAJc4totN9MKWBwEepNxtbJ0Mi6+S/Zb6ZLaAH5GsXwDPdKBIPDO1k3B7DSd4lTIBibkVGN&#13;&#10;w3VKyQ5wAGucETMyItgY5slMOoD1kWry6MQxMoJjnFMRN9MlcSbTcK/kFsn2RevWlQL5brZOkoE2&#13;&#10;uCw2EPcRJ1E1B7CSDMhywkYGN1JUye72Pq0xCsnIyEA/vUSn6UtXChz4VMUm3qKREYijO3o0tq4U&#13;&#10;wAVx0WZQI0Yqt2surVu2u12XiFs0tk62SEnEzQGsy0wm55uRrTMZ4MzvDcCKKUP7jERzGRnmJPOf&#13;&#10;7DcDsMKN9U4scyNjbBT/JLrEca90OtetkucWnpGp5wlXqAQnjuNeY1yQkSEl3DKY7AADsLIDQlyQ&#13;&#10;kZH+f2bvJGPrBsYV3DqZ0OmUyCTcTJfkUtLJrpjJrhSEHsuwao57XWQyGltXCtpvUd0ix1nXXPcq&#13;&#10;/glqjTAnGhkxHfKfQeTJyW6JBEadPIHMGzcQbknTXCe7xZ2Lqu1wM5wb+JJAczkZmovTNNjd2LjO&#13;&#10;DZ8q0FxOdguE+wnj6dRb5Bx0bpgmgeZyMriRAQ10Cdd/OjfskuDEcTJmkkx5oJVppOzcuKEz8AOc&#13;&#10;LD4D2JfOLct3OxlW0E0UC6JFt3GjDUly4jiZuN2QbAqkpCsFZh8kaiSTnUx5rejaFvqV7MYWxcyd&#13;&#10;DCnhOrjAVqYtrHMLNZeR5ZrLAKyKH3HGnVsK2DztI0nJv+j2ufN1c9wrgfbbBD/JQjk3io2imTRd&#13;&#10;wh1mUQyPZu7G7ek1upDpwXGv+di6CkJKnkGLJjNpuuSJy3cT6/XB4LK33ArE9fIJN9MlwA2osU+k&#13;&#10;pJNRfktz2cBS4OLEtgB0pEW6kvPNyHQBFH2Zk7F1pQA3VFA0tk5GapHUZrJuBmAlQwV8MtFcRsaF&#13;&#10;eUQwIm6mS1ILj6xsWwB1qHtIOlXTLaCRKaYQdZVyMnBBJPMDjwp8snEjGpfglZ2MsXF4RzPZlQI6&#13;&#10;kuhrIiUGl0XZwS0aW1cKSiJElRYUBLQpIc4FNDTi5rqExsVJRRoBEudGR5fECrrrSkH9mkJunYyx&#13;&#10;wS3Z3Y57pQ8J53CguYws1yWOe6U7lEDVp343stRnku4xFLgGmssArGguapQSXWJk0uTPkUwagBVu&#13;&#10;RD4SW9nIsLmIl0RjM10SnziOewVRjdWVzKTpEtpSKBx9vm6OewXtQBlRws10SXx2G1yWnick7qKZ&#13;&#10;7Eoht/AMLptbeIZ75SPZO8lEdlWi5lBJlOvBUK/wAjCe8OqKBF4qdTy3XA3zKl6RE2xU8IrQvPRm&#13;&#10;6uqAitHIIDEqAndq/nw+rh1wlZaCyaY2KpBH6NWEl5kVqrlKVLGBXenRFN0OD06+zyGlqUkhslPJ&#13;&#10;osjG1bXHcvNokErBYm9f+IJHlcQjafvbqMQrabLhVPDK5PChaw4SWeF6dSrNYYKToYtWHxfd4TI5&#13;&#10;7FTP1H1ENoF1dqUPUba/jOqZesFMNrovQ6o/KqzmTG6zAS+1jQ/2susNEliRHHYqeGVek4NUKZSK&#13;&#10;wqtGpeYACbKVbFWbDdo6qKvD+eFsVLCKkAHEPzqvJ3glhoBRoeWjGyuoOu28nh+kAYJxdSqNKpIN&#13;&#10;w7TSD+4hgVcQ/G5fCC/83EAODZpKQVy2l40qn8OuAYA6RNeGgt1r48plo1sOQE1AaSXr1aloPvAM&#13;&#10;aOd8LzsolchJki4kh9bHJfMrsQEcyYoKSICslPEbL6yxZFwOSKVVaeSyGBWOjsrSzufQ4ahq5JbY&#13;&#10;h0ZFfYCu/wl4md4gqhDtL4OwxraNQVEpygRQFMihUSl+EZ3Lhl9l+xOtSXh1vaG+/AkOGNBXkyju&#13;&#10;2Rba41wfGhUVHbpZOlivrgFu8YIz2TAqJUyjsLdhUG/JfCa4dFyMPh1otpcEI0WLHyOjb00k9U4l&#13;&#10;Hyyaxq4EFMqJzGzDrd6CIVILpPM1MwAqZlsU8TYi7kNGFJP9bPBTZiMyb4xIl5tF15UDP2wrxr21&#13;&#10;kclhRLc0ho3u9eDI6rywl5PtbES0zKN7Q7ReXQsIKJMIonVpvaXSJIthGuwUCFwUCjAiarpIUSdC&#13;&#10;b1hVSjGekyaOZD/azCP0gE4Tp9kxp4A7kg6teLvGjEs7SWwHO8y0gHobJx6ENWjlcgdSUUFLOapd&#13;&#10;+zeiSyMTx6lopa/2oOcjc8ApPYGiAJ9TAdpSnjlgZg4LFgRJtvODzFCq4FyoVEh4deWB30Hzi4RX&#13;&#10;p1J6IRJ8x5rSRT/SVEbFZS90L03G1ZUHu4XS0GRcRoWJnllvDjQluxYlHJ0KDziCyxEQ6XLPkZR0&#13;&#10;P9tRsaHBNCXTuFME0YWPpAT6J94IPxgxM/Vxc4sNl6yZUcXWgPVkpTOSKqSCTWZK5ya1cxxjmqr8&#13;&#10;HVVqwTnEVBmTZGROFdumjjBN97RRxUa340sfgQMkusqoYmfC0aVquRXx6vojdpIcW/oCgCBasO7u&#13;&#10;xM6fdVS9Y1yZcHSdEzu13oY1DUIYFTcUZUEIQ5XS5OYxudWC/lNNURG4QJkGStEwpQuvSDa66kh5&#13;&#10;0UKnfSGgAQE3TtWUU1F7SC+q83E9Ogw15tWtFfFKYGr0JGjjwnvGs0rG1amAadLbIBlXd1oenlj1&#13;&#10;IFBK47v2hfDC9Ut4dQ0AL7WzC9arU5F2lhV2aieSo2tfSFCSWUx4dSrSYUptBby6BiCwSxAi4dWp&#13;&#10;7rnVmsq1gFc3HwhzY9onvDoV8ALyOQmvrgEAtNHDJeFlVNwOlOgN0KJtvTDro9vqnUq3hPKF53No&#13;&#10;oFPMeurxgnEZ1QOyEc2hYUcFY0j6p1FD1GaDvx6SwjPyS42KukuBT873l1EJ/JP4RvSKarwoco4w&#13;&#10;kk5FMEZV7cF6mQYQZC7R84Y1ZbGoFkx4uQags1Ui8wZQBXqLlZ/w6hpAYCFWOVgvo9I9IxGvrgFi&#13;&#10;HWXdVWMdZWjRWM8bVaznrbUqLul9gp4l69ulVw3TAqgu3SwaFS1judctWC+johWseiucy7zhRB/w&#13;&#10;fpNOUVgY7Qtx62/oahvw6npD/RESnDo5euN1D7g04dX1BiW1UZKKqu7Oi1v/EjAC6P5GxW3cspbP&#13;&#10;95dRUcag/tHBHHa9AcyahtIJr05Fg4MI+EBXjz4uYgFJb0enIucZta0Eed14xeeyUVGLFbVcfzRk&#13;&#10;KLyY/GQO3d5gvRJb1HCh9+Cpk3tzH41qKXIJYILcO9XnEKh4JIdGhfTS5y+QQ8OE6nbMpPMtXcvb&#13;&#10;F2K/si8TXqYBloq+YL0MR8qt1jQKTHi5BqAoIPFTDEUKLzCaCa+uN+6J2yRpPnBwNoevFN0mvEwD&#13;&#10;0ASY1PG5jjIEKfCA6KJQpqx9oYoUI9vGqOK9bABS6iNJ2SXjMm0jHRXJvGkAtaRO7HkDkMa616Cg&#13;&#10;AmZk62X2BmcKs3F+phgUFDvqJul+gEndV1lnZTKHBgVlp0SZUsKnnZcalETj6nqDgr/XyK802Cl2&#13;&#10;FM3kkjnsegP7kMYmgRwagFRXSkc6ygGkdFxWaOl8MzuZ/OxoErviABb3HN1khqvbVgyAS9QsnsOx&#13;&#10;U71qnRM15WS6TjdRiYYGBZOIMRVNY9cdBCujUifEoY8sXzMji9esqwEaAdF/N9FU1iMVpz6pvyb6&#13;&#10;1wf2LNFPeBkZKxYZv4YHpXkTd0RGvLr2IDnFNwY72gCh+SQaWTyJXXuQc5NeDHa0oU9RA1HkwQCh&#13;&#10;AjFEhaDAxto6E3nIeJkWuGFYSWspSvE7LxpZJdvZAKEkE0msRMLRVc6LAM2JbJgO4Fra6AIBYA5t&#13;&#10;XOpCH42rqwDaxT0l/Q1wrTur5Xquc0PA8KCvBKWjhIBRgaWhMVEwhYYHfQVREClfo9JWjoKjhgd9&#13;&#10;0Y2hyeFsVOTBs+Co40GpQkvaitOItC0XdRqUIidz2NWGwuYJmpmcbeelW0QSO8BQpHT/wkoMNJRR&#13;&#10;kdujUWIyrr7/n4AJJghjwBRtXDgCTEfCq+//J5zmyHDzBqj3d1GClKa47QspLX2OAipGRfFx1K3q&#13;&#10;0TCkdPIAWJ+sV1cbNBIXsOVcbxgYVPdHRfaoUTGF0Y1alMS1OSQ98hwFwIwKFcpFn8G4DAxKL/YI&#13;&#10;YUy3m/aFtNqJ+jXTtqZRPYJEipIqRkWj/6grItmhzmu9r/ncfzAqgrfSAOeyYWBQHDnBkAJe3drg&#13;&#10;aIj6QpOI6uMi2J4ARpzqjgRpUhVGS8LGi8gNhYbJuDoVPQgU2g/m0PTGE/jRiFenwmdGIya8ugag&#13;&#10;eCpqKIb502aD2104YhNe3U8Bm4IxmsxhpwKnQ613wMtwoM8v3JGQyKFRYSpzA0fCq2sAephkCW0D&#13;&#10;j4INVDvPc9mwVqUvBDkiPW9UtwRvoqSKw0BJgkeJRKPCuaGQNxlX1wB0C+LigUA2vLmp/N5ERxkK&#13;&#10;lHbfXBaf8OraBlM0S3TsoKMYKVEU8f9zdna50jS5cd6KMBvQ6b/qLsHSCrQA+XIgG5JuRgZmLuTd&#13;&#10;++EZAWJEAe4IzXfzHg6YyayKZmUySKaoHbzk5LesOaAT8En6q3AJwvoxP6l0SRJGrD3pSSwr+TGL&#13;&#10;Gp+9KJiteaMwTnNl6/ePiqjRmTH6LWsC6NB0SQ0E+Q3rGbIliPbYmv/JhWN0MgrWJWrEOaMjrKR/&#13;&#10;koAUYkPUUmxI+ifX9A3llqxrb1NwNkmVAEHe9eDnCs4oqVjVqBhMOpzQTVrmer/YgCXr2mpcYRcF&#13;&#10;mCVplLR9ssCT35eoTdfyxPdK+mfxvsRvpO9r7xzYDhG4SbLaJGsUJxrFDyVpdLL254q3735D1J6E&#13;&#10;iIL9Bu5lY+NnOjYEc6kafiP5Lh+SNMqX6E1pwfd1qRoh+uRMxAFZ1nU7oo2vqpHxnHy/eD9rLuLs&#13;&#10;mJgsa2uFoeVDmpbORYMJB6Zaf+2O931rQ9HjWtZ7rsWI3tbWSrei9Ojdc7EVvUePcGsRaI+Oy3yF&#13;&#10;91wcKxMvr1rQMMMvfd32HtKs9OC6m4R1UC0qIDndJHPtAwfFjCRaJDDcWtxJyOYmmEuyP+kaNxcP&#13;&#10;fPVQFHGtJ0+zuZ93si7J/qR5/YsM2mCufbihCC9qdMaHcVk4TUP56AVzbS1uwvpJWnCzbdpzQSEm&#13;&#10;Xc5U60GT9qTJA/eT6VycmJN1bS0aK0/rle+Yl+xP8m4zLy9aIJ5Gy8lc2wMQdJxNZfC+thb3rkYh&#13;&#10;h0OyP7l/Z0p4g7m2t6Ez7NR3B89wbzfuZC5m72tr8f0nSSKZa3sAakEn6y5Y19bikg36LwVzSfYn&#13;&#10;216KyYO5ROvNE0xqBOnBuzDPXD9JyEG1oJZoCZusa3sAmmVFO2x6mS0L0wZWEGtLC4ZzrmH5/r5E&#13;&#10;i3bgUY4UL0jmuv8k9WaqRYf0W9J8iZ56ey7utcaLBuvaWnMT5k9Qy3xIzii3Dkb1xarFeWjuvPv+&#13;&#10;W5bsT0Lf5LUm69p+gzggm4dkru0BODpEt4SB8fXk4b7IeU7m2h4gLYuF09hzsVWOfl+S/Tm9ThPI&#13;&#10;ixIYzHqoEN9dFpJsE22xRQl2mV7SyTOU7E+uRkoCRAy9DCTtnm6PCTYk+5NAZfT5EiWuYLpHFAc/&#13;&#10;3WUi4c1o2ytKZANxC1by+5LsT34nSaMR9vzLQN4X5TDRM9w7h5OuFREOtxI4pDYzwsb2ABNaDrIB&#13;&#10;+MHLutimcDvCdx8l2Z/joRIXJUqzLtpzJnOJB+AZBgw9Xcl0Xff5WX5fl2R//jZQSR6iaJ34+cj3&#13;&#10;SvYnCb4cSAM/L1r8vCjbTdYlLgCu4pV8KyVnlE8KSaPJXLLfwK9FL0xyRpnrnYR7KYLdr5lc+CT1&#13;&#10;QLXoAho1KOIGij3XdJ5PQC9a8T5KUz85pyRsCqeFZWG8P9SEUcpI7kGSHrdI6FwcfRNs7J0D2w1a&#13;&#10;8iSY31rxHlvyPm843yRxjhLutS5ic+QEBeuSvE/aUBEWCdYlWlwtPe00vvsoSRcl9E0JYzLX3qXw&#13;&#10;9mhwmMy1/cadHJgoRiTJohyk6EqSzLX9BvQB/yXr2lrkb1EknMy1/QZZqXPh1PezgySLQqbAtSVz&#13;&#10;bb+RptvAgywc/sajkj2AZIsSWCJbLFnX9hsTZ0tS6OmBuCw8qA+MYnqi9ftDida1PQBbm58opifZ&#13;&#10;ohMXTeqlyUNZ65o8wuwZbq043iuJn1y4MtWt33EoWr9x7OQZSuInGe1RXcAhWnF8XhI/h4NN7hU+&#13;&#10;RCvmHSTxk5A+wcDkGW6/gXlJSRHR3QWNGzs2ri9N5tpqwxJFr2s7gEkJHhMDbGy1Yb+iubYD4CQF&#13;&#10;h5bsbSRdNMwGwKL9DImzQXIk69pqKVsp2aKwsERGk/ihqJED+062NpL3yZWJBB2idW2/Qe4RG6Lv&#13;&#10;WwDJ+5yLZScR4zs2RC35dEnO51zIQmJqMs/ea0wnjWRJe6cBP8wxL5pqqxF9jVa1f/pUYZD7Ek1l&#13;&#10;atHHRPJE5+ryqJKTqP/6kVCxlHTU46e+lMi0O8mbS97WVmOzFgVfJU90GgVmYS9R++2xkkBj//Rx&#13;&#10;GOcnimBLp1FYiiSfkvDifoZEOqPqSlUjYTm5JYYbvnSuLKdH1aY1fxLY0IzPNFeJCoVlIp1Joy+X&#13;&#10;ZXySP5Tkex2ilj5DzfgkuzSqXiY4vtZFnmhS9kUvgKVENQt3jid+Q9Tu+KjofW0HAEH0k+3WJFGU&#13;&#10;hmlJLiBd2ve6yH6bXnXfvyaqNtkUwW9ZEj5nbz2X7wZzyQYlnUv8BknO2Q5K8kR/d9fJusRvwBxw&#13;&#10;nE/WJWrpusRv0GftTAq/KKTcr5mC5+RbKQmfVHCSnpd8U0RtbkpOsCEJn1yVDPeV4FDUUj8vCZ+Q&#13;&#10;ouT1RnNtv5HuQjVPlL4nc0nEd8yLGrklSWMWLoTdL5m5pqI1mGurTQeuJKiseaI8QMLKyVzb3cTP&#13;&#10;UBwAXmMavQfr2mrEXiKCyPJE2dtEJy9RowYm2kdJwid7UTq2R+vafoNi/aRJIOn1GxuE5aloSZ7h&#13;&#10;VuNjkQSHiC7KXGRTJQVtqjbb+cBHvTVPFC4xOnmp2oeIaPBdBgp7XQd77OTWTlU7OXJE65L9Bq0m&#13;&#10;omg5O/FtInu2hO1l7K3Fn7cktGFqhNjugaeHL7TJyLf7jkRT+3mdCffFLU8yGTfrknr01XWYGiHR&#13;&#10;xCdyN4lMRkZVUuBjapNhFrCwb8kWpYUJN7EE1I2p3bk5J3pn2w0wGSlBwQ6HCzP3A2ErkLhgents&#13;&#10;rTdF4EkjLlOjIDbZ//Jl3ZPRJJuPZgAQVZuwY+JAJGOUfv5PmOlkMvE7nHNIu/8aJ6KIWFY224HA&#13;&#10;45sagf4kv4dNg0zGtyzpEWBqE2+PViYehNtsojMLBUvbRkKxycaUtN6txaEqKsxSNfj9M4O+eBC+&#13;&#10;7FHfRXbYy8Y70E9CYW/pGnojYPSTHMdUjVbZk4cUoFFcAZORBp5Af6sxGefTYDLJAWUfQQV08olR&#13;&#10;NTIFIoBI6igOlYK/ZGWiRnj69UjO0ESx96tmth9ydr5/0ESNLDAyJoMKyLckgk5b9NlsBrOJ6+Hq&#13;&#10;Tm4+Sl7bdiKkPfx25Alm22qcG+ejlsy23QGz/W44g9m2GtmgdIsPzkskE8h7m0scgrOZqo0Hj8o7&#13;&#10;2IjJbEQJkt2+qjHbNA5InuQ+kPA40tm2GrPxwY5mU5dwcs9H9AvYatwc/jOpSd/9luSFsjaOkcl7&#13;&#10;E7XJGaa5RDLb3o1MDfAtqYjkgvf1uidyMvxJsDbxJdQsRNVNbHX+e7Ntp0AhFbRr9CS3Gp7rZz72&#13;&#10;wdq2U5iyrdmhff91a1rptIGOvm6SIcpsxEMTPylq+S9A2oreyYXHMydr2y4IkpJs4OT3JlmizEZq&#13;&#10;dPTetgu60Rds8nqD97adArNBPEZr22qQor9XIwazbadwH+omiQTig/cv4HnHUSaYlFRRZoNCSLYl&#13;&#10;onbjwEaSafAkJVl0ZpvT1/dfgKgxG08y+b5Juug8SV5dMpv4EpoMR3c5k+m1XkCOElG7sbee2oDv&#13;&#10;KJFE0/wXIGr8AkhQjVCyNxjMFv66JdeUX/fj5558AyRtNPdcoobnwidEs22nkHtlyTfl281siS+R&#13;&#10;BqX0r/5tQRf8AsSXPMgQhooIULKdArORfhf93rZa/iQlfZTZiFAlflLUblw+MpTp97Vp2ikJ9rPF&#13;&#10;/v4kRQ1SZwpyk9m2UwAl7EuSL45knvLrJi0xwaR0HGU2PF70JLcL4iv1W6oVPEndl9wJFCQokexT&#13;&#10;7kjhixOtzXzJb8PH4L1tNQho+npGs+0NBrtXIizR2rbajeMDHU4SlIgvoYFY1FKRlO716WA2Uqgj&#13;&#10;TG6nMJUX0+k0eJJbjcYSsEnRbNspEDeFeIlm22rTYjKLFEpKKbORppf83kSN2QjJJ2uTpFLO3cRL&#13;&#10;kt+bqHFNMcmeiVeWtNLZgxJBCd6bqHHNK8e3aLbtFCZl/p2wh/i3jUn6FpGrGPwCJCOVtf0mfH7H&#13;&#10;pKgVa9tOIY/OSAvT4r1tp8CT/G29E6xtq8FScHFN4kskL5WcwN+ku2A28SXE86dT3fdvgKSYTgbi&#13;&#10;tHUNZhNfwjU5hKKT2bZTmNlI8U9m22okO+PPk3OApJkyG+kfyWyiNswI3GqwNslRBSVEnpIvjqjl&#13;&#10;KJHOpOzL8VzRbHs7w4UIBNqTX7f0Jh1ocRAI3puoweOyeY1mk30Jyb4sLpltq4Es+odFs4kvma7c&#13;&#10;GUq2GrsSLiSNZttOgUYXrC16klsNAodMqwiT2ylw8xB5+AkfIBmrHJ/pER2tbTsFLnHkjs/ovW21&#13;&#10;Gy3YZ4Px3XNJ1ir05XQ2SVCyfcmdr9uENb/PJgmoHKfY0ydrUzVwPIHGYLYdRGU2ygWSCIZkruIS&#13;&#10;SPdIUCJJqFN5HfW+o+p/7RQITkIrRmvbG4z7g1NHtAvS7FWOi/SKTJ7kdgp3gt/E6AOUWP7q5L1G&#13;&#10;s22nUKxN1AiYQOIna9tOoXhvokZCScYaSTrqnRtr5wV83ymoGqGnR9L7kQ7CG1x8TLl1JplN1DjP&#13;&#10;cv9c8iTFKUzrjCg+KZmsdzaUHNmD2TQpleDY1Ip+f5KqxmaZTnfJbOJLoCQ5MSazidok2ST9C7n7&#13;&#10;dL833BY7jGQ2UWNjQo50sjbxJdSnwCMks6kahRzRt1tyWklqP+d+2OC9iQu6896ic4Bktc795pSp&#13;&#10;JLOJL4HLn7K2718caWQ6Hca5WC6ZTXwJ4YuoSzPJpRslcOtRhrWp0cmU7njJ2tQpUEYX5SlISiy/&#13;&#10;UTxlUH/3luxWgh6kqieeS9WY7YRK/vre6G3333mSpkZvDO6yS2a7OIUEJfCk20iC2Oyyk9nUKcyx&#13;&#10;I/i98Vves7HBOJPTIhlHW43Weg+SKb7+uk2Nzh9zV1Hw3sQpwP5EN9uT/LmNpMiATNdkNnEKzAaZ&#13;&#10;lqxN1JgtquLlZ7KNhP+MGtmbGlVN4drEl7AN5U73ZG2iRgoSlEDyJMWX8CA/SUsvKs/3I2Ev88PF&#13;&#10;pwFKZF/y83xG+xLKd2Q2vHISM6dSYKv9kFub8AGmxvU5Ucs3AvIyG22zkkRvUyOTdBJFvj9JTXc9&#13;&#10;+XZnaxNfQgAvap3H13OtjY0CX67El4gaFxF98HjJ2sQp/EzL2ODbTQ/2ZSSzcRFB4kskdXW6Rb2S&#13;&#10;/OuPquXvbfsSEkPnnB/8uiVTdrp14rySJ7mdwuQNPJKeAB/NeSVx+M1hJcDkdgo0Bvph15usbasR&#13;&#10;QuIHF0R6aZy5XjcBKwjQxE+KGrMRnUn2JZK/ymw8yQSTosZsPMpkbZrACiN5JlwHDabWI+GBMF2C&#13;&#10;Ek1g/dBML+nm8BE1Zps+SwFKJO81TtSHFNxrm9YCSSYq0e6lRqj9iK6UVLUJtXMQSNa2Nxg3Nmok&#13;&#10;0Ae/AOm4OtRWlM9FfsFe25tPQMKuqxqh9mlrnKxNfMmb6ZK+RMQHl5HMRlgt+QZIK1SyJ+GNEl8i&#13;&#10;ajzJ+zTY/u65pBkqkYi5TSl5b9sFTWp0xC2yWVqPhNmonEpQImqsjVZDydo0gZV6hqivNBTYMnJS&#13;&#10;7+HEgiepCazUHT4SvhsKTGdj1xXNtp0CnfL4dEdPcqtB7lJmkfwCNIEV6gGXF6BE1JhtzvnJkxRf&#13;&#10;Ao7ndvbv5zfJe+W98cUJYgo4xvUCuCWR+uHoSW41ZuPbHc22nQJxRlrMJuc3TZd9ccJJeBxOQrI2&#13;&#10;6liTi0FUjbXxA0hOVJrASkLpNC0J3pv6EopIktxQAouytinoS56kqOGVqRlKfm+awIorjzI+eE3L&#13;&#10;SGbjSSZfU8l75ajCSTham/qSOXhHa9tOgVdNvkESnZG810mCGbLp+xdHE1hppc/XO0CJqM1s0/Ig&#13;&#10;mE18CYkzXCKRzLbVpownulCDDeR63TBUoecSNVKl8MoRSsSX4JWzmILkvUIh8MFJft2S90oKDPUg&#13;&#10;ESa3C2I2Xls023YKNMc/yRlP3ttWYzb+S744msBKKChqq83Y63UzG1BO3psmsFKi90z4N07ne7a5&#13;&#10;kythVohqLTX6QdAsJPl1ixq8Iq4s+b5J3is95GhaF822XVAxm5xxcCVRFclH8l45c0MlR+9tOwWC&#13;&#10;LBSOJt836bs6CayfaGcujVchVm7TTuL711TUJr2KM3TgJzWBlTrC6PphGvEtcM3a3tFJWNqoTqIa&#13;&#10;ucfJ2sSXEC6h61iytu0U4i5AZJ7q2vh1J55LE1ipR4tuVaJBps4WYlITWLm1cBqqfUeJqPHe4Mmj&#13;&#10;tYkvmf1F0quEfnJ7bS+SbJMc+o8msKadolQNXzLnvgAlmsAKJqOeStzBomsb2iKZTX3JHGmT75vk&#13;&#10;vQJ/ft3JnkvaqhJP4BuQ+BJR40mma9tOgUR/NrDRbFst/5pK3is9KrkzNZpNfAk9yF5JxTWJj+t1&#13;&#10;k5WSdalUtdlPzmWr33evmsBKxJYJg1+3qOW7V01gpTyGvMtkNtmXcK/A7ZZEQyXvlSdJbm6yMxe1&#13;&#10;v64tiappAuu0j8tm030Jjis6UUmzVX4BNO2J1qa+BNRgZIAS9SXs1CJGTJq75r5EGq5SopT1aOP2&#13;&#10;+fXDmQ83kY9kbdspsFM4s7iy5L0Wa9tOgTypz7Qq+P41lRav4yc55SRrE1/CTYqPaD+p6bKvFCWS&#13;&#10;wMouiJyzZG2ixtmUn0Dy3iSBlTAvJ6NoNvUlaXRGElhvH95b5LlEjaRqIk/Je5ME1unBM7fzfEeJ&#13;&#10;qJHmTEv05BsgCawwmVn3no+owQlzY0Y0m/gS/E/mlaVzK1VsMNARSsQpTOVD5Cel5SudiUiOjmbb&#13;&#10;voTLGCkBTbyy5r3GGVaa98r3JqpIwy9uP4nrGhrh+zdAE1jnbqqknwJOWGaDXb8ns2kCK8myUUcR&#13;&#10;oCSz8dNJavtoES9q/AKSLsmmNl4hOuVb3isByohZUbUpyky6WrJZlbVNOU5yDlA1YhEkdAUo0bxX&#13;&#10;fjWkIQWeS9Xmmx/9ujXvlQTWIzrjqBp1uxzgkrWJLwGSUaU8F8btF0DUI9uZa97rndqHKCvC1IbK&#13;&#10;T744msBKPci0+/z+xTE1DplJBShsgz4SmoRGmBQ1tubPhOs4Ne/1hxL0JAvJ1Ah9U175HSWnJrDy&#13;&#10;xaFK6fuTNDUyZyap+qtXpkhuPUmyxwgsR7NttakJnyL0YLbtS9gpTEZdsratBkMLIRbESyh3k7UR&#13;&#10;jU78pKqxC3pOon+wNtmXTKQ9yYqgdHAZyQ5vMhyS2bZTmJJ3zsLJk9xqsH2c8qO17X0JO/Mshkc0&#13;&#10;Zq9tIhhJ9hg7uqUGRLIYnqpxDkhn206B2YiGBp6LPO9lJK6E9538AiTv9UZlU8T2Ud6rs2XRmVPy&#13;&#10;XqdpH245QImo5U9S817Rm4PY128AxLGsbfKJEkxKAiu9gwfLyWziS8bGJF5CnvcycmrJo+iMqvFE&#13;&#10;Mt70lARWmuBP29BkbeJLZjOT7CdpPCJr48aIhIFWNfhugrZBnjnBbpmNmEJyxlG1mMvneyazPehI&#13;&#10;G5yEVY38EqokI0xup8BngxK16Bew1Wa26PJj8k732uhiy9U9AUpEjW8AEfrEc0kCK5WtUROAU7SY&#13;&#10;LEtoJId3LY25aIORrGxrkRnKlyP5lkr66lTXR1sg0SLFlqeYbO8k6ZWYY+YjRevOo58U5+97Ekle&#13;&#10;nY6tkRsRLRKjf6Jia/aA6519uBcj6c6oWnGE65TUVQKM3COVAGT7nmJl24lwwRgpOslkW4t6UWJ3&#13;&#10;iQ+RfFciQNknW7QACP9LJpO8VS5cpBQtWZqoxSnYlGMvhEwd2lxC/X2DIGr4EMCf/Kwlb/XGsW24&#13;&#10;+GA2dSK4gyS8dT72vgLXT2JJNNtWm04u3OUZ/LAlb/V2I8SelCtShbFeALNxRg3SE8gKX2psR9hr&#13;&#10;JR9RUWO2LCWU/YDMhoeInL+o/TUlNHqS2yWwseNXGhCY/C6XkczGtz5xyJruysF5evUFmBRX8pvu&#13;&#10;Gq1t7yv4af+eGoLZthprm8UFmJS8VQ4bxCUTlIhaMZv4Emoqo5RQruTR98bHLfGTmu5K8tEnem+i&#13;&#10;lqNE8lanG3xU/E/Rh64txKTkrcZ0KeENnY3DRvIL0H6t5MhOtdx3TIpa8STFl0ylROQnLd019cqS&#13;&#10;t0qiB5dNJb9uUeP7xpEo+XVruiu8Z9QkBZJH3hskX3JFBzdJLDXoe3iBaG1bjZ0C34AEJZK3SkdT&#13;&#10;dsnJTkHUmO330/F9myx5q5SqEExLMClq88GPWg9DoOwnSTM7CkGCX4CoTUkfaWSBV9Z0VyLXWfBa&#13;&#10;1Jht0tmT2bZT4ElSV5wELjTdlQNY1KIdo/aTPNhgRPtJUQMlv7GcACXiS9gE4ZaT97bVmC08lEre&#13;&#10;Khs8PqgRSnRfQvA6ITBPTXclmvkThRJEDc8V+hLJW6UdPOlA0ZNUX5IGLiRvldRCmhIlT1LU2L3y&#13;&#10;C0i8suSt5l9TUZudOWHv4PcmeavT2+YdBZxErZhtbzDGk8wd3d+/3ZIlm+/wJG91bi55JI2yCBYt&#13;&#10;p8BsWeEnJ9Glxl6ZeE60tq1WzLadArNhZDTbVst3QdLmNQ+Vixq/bmIKyTlA011h+bJ9iagVmNxO&#13;&#10;gfMbAbUgUZ/e9ut1z2yTsfH9GyB5q1xr/xs7/f4LEDVm44uTnDo03fX3tJj4SVEDJbN9TdYm+5Lf&#13;&#10;k3A021b7xWRSZkp57noBvLe50SvwJaI2s0XNbcjnl9nYlyQFu6rGewPKEUq2UyAWxO8mWttWy39v&#13;&#10;krdKnAvmP5pNfUkamZe8VbZORMcSzyVq7IIIc0VPch9WiE/iSqK1bbX8HCB5q4QKaMSWQFJcyZO0&#13;&#10;1WjLJWmrE6+NdpOiRVCZ9i/JPkGSXblMjfNbsDLRIjbPS0sOAZK0Sqn2bGW++0jRYjJWlvhIyVnl&#13;&#10;YXAuSibb3ifP8ZCU1TcPPyICRIvJOClG72y7A+7LiG6Egjlcno5PxptGXoHzl4RV7gGOmtoQBZPJ&#13;&#10;aIeXFA6Sv7bUuJoXZip5Z1uLFrREs6PHuH0BbArRhGSyrVU8xu0L8IzEt5LJthZHNrj05HcmyapA&#13;&#10;f/zO99+ZaE1by3n633c+kuKKI4j6a5BPtt70fRiA6AMqqaoELDLmRrRIumZl0WPcvoDbVEYreIxb&#13;&#10;604vxltSEU+7tPVAuKwquihDtUgkhG1Kvp6Sp/rCXUV5i6JFu6m5UjoByPYFXPH2SVqRkkewngdJ&#13;&#10;qnxkosm2L6BJDOndyTvbWkx2n0YqAfS3LyCv7BnteCy1FXcVMQ2S2koseNoDBGgUD8JLi7oM334k&#13;&#10;tfX1c7slmT+mNpdFRqVS6G13wGUjuLrvizM1GgZnGdDo7aPJk7uqkmCkqfG9IKwbYBK97RIeVOwn&#13;&#10;XxpTo4kvO5jgx43ediUPkmnvQZcSU+MEe85T+fojQG9vLCjOipptmxrTsWfKVrcdA8G3KJuW6bba&#13;&#10;XHYbnevR267hQZQ22dmZGhEqSq2C3RZ626WQBRqFJE0tvlACve0e+HZw1VL0u9tqc5n7J+kvcPuR&#13;&#10;bNXp+ZKkC5ga15dzt2IQt0BvexXuPI/YUlMjcPSht2byQ9B8VU4pSXoC021nxBecr3E23fYqXIIa&#13;&#10;NUtnuq3WTLe9CgGW6FZ3pttqNOLHO2Sr216Fmx6IMibI1ARZeJ+oYwlminsglSXZ65kahXL0xIu+&#13;&#10;CJrrSsZscpEL021nRKiEYoJsuu1V7vnqttq0QojyPTBT3AOtEpNSLVObJqPQrcnvTvNWaVvCQ/m6&#13;&#10;M2JXLlmyOVQ0c5XtfdIEjOm2M2KrQhFnkGKF3nYPnG6PVxDGNjXIVjiS6Guu2atEKOlbnzxM8So4&#13;&#10;TIIZ0bvb7mEut6YBQzLdVgOZ/BKiL4JksHKdxWy9k+m2M5qW5JyOo9VtrzLXySd9NXl3ojbtdJIG&#13;&#10;H+iJe3hR1JFBRdRY2xE+THEPlH8mHYixUtTwDVxVGj3M7VXY00bnSKYTNZqIcY1SMp2kspJJySEh&#13;&#10;gYqqccU1p+toOnEPTJdkCEFyiNrscJJ6BPS2V+GD8OAkE/wQVI1G3FH7MaYT98A7yH53qjYdtZME&#13;&#10;KKYT9wBUktRNV4PZfyYZUOiJe6BQL2kY4Wokj9OjP4KKuIe5tD06LEseLH1d4ncn7oGksIT8YHWi&#13;&#10;Vky33QORuiTjitm2FheL0Oo6e5bbO7APS1qQMdvWolqbNvbRbJLSSofHbKMiWhRZ8gaib6uktJJS&#13;&#10;n7RVmFT/FXibIkvqGhJUSkorPTYzlIhWM9t2KNOOJPqOSyIsd8sToIpO5ZLSOnfEBxmOPEnxQg++&#13;&#10;IQm5P2TmegMcRLJNg2jN5/EdomR7E5xC0hBm9rzLRlLJHjRVjVCyvcIxl9Ulnx1JhCUrhl9A9nvb&#13;&#10;XuFg2xbtZSURlqwYKK9sbdsrcGV4UlDIk9xaxFm50zBam6S0wgImbfFuP6JFeztuIYs2zpLSms8m&#13;&#10;vmQOBfdsbXt3EmNSEmF5kqwt8lyS0vqitX/0ORUtniQ3sEcokZRWQs/ZTki02K8RV8nWtn0JjZuy&#13;&#10;bZ4kwnIdN0VEkZ+UDq7jXbMnKb6EZhhvwoJB4FkyYTn2J9kE/AK2BwIllEhls21fwtaQbX2wYZZE&#13;&#10;WJKXCcdns22vQK+hhOxhbVur8MqS0hrPJlqkIQ+Rkrw3SWklspd5LtHi282+JHqSktIavzfRIqMV&#13;&#10;rxD5SU1p5UK36BcgWuwnObBka9s7DFJTkzxYzgtbq5lt+xK+ipmf1PxZ9gmkkEQoEa8QzyZauGRO&#13;&#10;ttFs2ytMWkf065ZEWPYlT7oRRLOJLyGYHu2CJBH299ed7cw1pTVGifoSri9LOPFJ/Fs7QyieJPfE&#13;&#10;tCZ/NrrlEb29w4h/AaLFvpzLTKL3Zh1cxwMF3wDR4mv6gF1PUKIprUQ4oxCNaNHPlpYV2dq2V+Bu&#13;&#10;+WynoPmz3Gob9cXjvW1fgi/Pvt2ixdaZJIigXy+zba8AkjOWU7SYjcBh5LkkpfXBlyNDyfZAmMx7&#13;&#10;y2bbvmS602azbS0ykWnMFu0nJRM2/3WLL5lLHrMzjia1/p7Wg9+baBV7Zc1qhRKMvgGiNTUU3BWV&#13;&#10;/Lo1rTVe2z4Z8cXhmtNsth0vmevLIl8iObQ3rm2naiZa2/Yl+WyiRa4FuYTRbNuXxJiUfFh2QfjX&#13;&#10;bLbtS+IvjiTENrNtrxD7EsmjnVDvNKcNTlTSwTX2k6LFxSkkkWRPcnuFOKomfV/JiCUzIJpN0lux&#13;&#10;MPu+iRYlmr9tEIMnKfmtBLGTa07J8Nq7GfwPB4HIK0uCK3GPpE8Rs4kvKWYTX8KTzJgxafxKLAjP&#13;&#10;nL04cQvDjEVEnCTUkitBGk/2LLc3ISmBCyeSTZ4kx7I66rCz1W13ElMCkh3LbV0AJZttuxNajWfJ&#13;&#10;bNL6lY0huQzRZ0AyXd/Z7fJTp7QOEGCEDmvR0VsSZPnpZCET0WI2EpuSJ0nq3LIyDVGqFu5k4hGB&#13;&#10;YwaGa7bpO5ps8lRrYobcoRXNth0DTEIUxIBpXzZOqcI0gvvuKmHTll66gVUt7qlgZ5K9N/EmYViB&#13;&#10;zf+ykQ/qmbH6ROREb5oFft/AuhbhiOjXTWRnzUYMI4k9qdKNJML54SSvbbuSCSplSxMtbnSb1vLJ&#13;&#10;bOIUwv0rB7b1QOZ7M3XpyWx7ZzK8XfYkVSs955OQsqxM96+qxXmRcq7ovWlSbHheJI6wbASgHDui&#13;&#10;n5skt6axXvybzEYOT3QW5lu99HCuEZuvWsTnsy83gZw12SSgRT8A0cJDT+fXBJKS2DpLC4rVeGvi&#13;&#10;f0hmpww+mm17EvoVRXna/MDWE6Hg8M1OLfi1SVZryr/BuO3JDn4B0bdN+r5OckNyyIcm2pPdTz74&#13;&#10;0cq2R4APzj7bkj47VWcR9UDQdNvINjlyWqJFmihNxZKVSTbreUQNZvlZby8yudLZO5MU2Mm+Sfo1&#13;&#10;ziZpPZCpCo0CMxR3LzV+5VHvIGbbanxnJnE2AL80cJ20jaTam9m288H10IYrmk38AdUsSeEfs201&#13;&#10;ui5GVy6itv0B95NHxXimdrD7jyhTctPXeyNlg17cyWZL1Ig4TWu25L1tj3DnMJt0hWFtWw1fR+5Y&#13;&#10;NNt2JJTLZinuROzWI+GoMTfaBmuTHFZyNl5J6fwclPdsEA/RKRHieKmRofCJzveqxsV9z4hWJPF0&#13;&#10;zwYmo7oSVWNfEV1JxSPZTuFOZCbpZ2VqVJVG1fOobadA2QWpRMkvQNSmXjkK31F8vZ4krWS4JCSa&#13;&#10;bavRC5oitwiT25eQojN8RXCUkqTX51/vFUl+AduXkGvApzuabavhlIFJtLbtFB4H+6hstq02ndA5&#13;&#10;8CVr207h8WG27EmKGteTJN0B+Flup4Djohto8iRV7YRaj3bJkrzKbGzcotm2C3pwOUP23iR5dbI2&#13;&#10;ojJispP3D+c43pmflORVejfRaD9a23ZB7IG4VT1BiSSvQthxR0g0m7ogYvPRL0CSV2kqGe65RA0O&#13;&#10;f2qjgl+AJK9ODC7iAgj7rPdGoCqrhgNMS42reh/hL2Cr0fsj/QVsp5D2JOBnutXIyj3O7Elup8Dt&#13;&#10;duSXRijZaiR7UFyTvDdJXqX3K/3SktlEbVpkROQzMcX13ij75nrgaLatxibonoUuJHmVn3bURXcC&#13;&#10;usvI24foefTeJHmVwDwH2mht25fQmzNLaCc2u4zkhEMmdjTbViMIF+5eJXmVSG3Wj4CA9TKSHs0/&#13;&#10;FK0GvkRSXocayUK8osYDgqGNZttO4cSXRNnDJDitteFeKdRLlrZ9AmXwXJQQvbat9nxDI0eTbZdw&#13;&#10;0sH3HgVmJOOVK7OSG+zZ8exNCUE4ulZE+Bc9WvtElYQce9fThyah7iSpy1S9iV5En1LNXKWWlHt3&#13;&#10;k9cmepQLZ3EgzVxlm5bRpZxN1jOh4Uu0J9HE1QdRaH41wSFA9EI6kV3xsjDuaTu76aVHCDT6XR97&#13;&#10;a8Fk9+huRybbescBURf8rjVrlW82IbXoMW4vcs9SuPhIrMdB7uMko0STbb33cYuciGS6sl8jBhrt&#13;&#10;WlUP7EcvTTJd2eadtGtJlqZ6XBAY/a41Z5XHSBObaDbxPhM7SjCiOatPrhBjIx/81ETv4GwTTbad&#13;&#10;ASdGXluEEU115UgaTSa7imKyrWeH0b/949/9y//6xz//5R/+xx//7o//yj/+dv71z//xp/+U8a+/&#13;&#10;+eOf/uXv//Dzh/k//s+///lv/uPv//DP//6nP/353/7yv/+Jr9H//a8//+fPH1BnSLT+c5j/nzKv&#13;&#10;dyvfKmV2j1v5Xinz1rbyo1LmaW7lZ6WMi93Kr0oZl7mVj0oZF7iV35UyLm0rfypl9kdb+ayUh2Le&#13;&#10;2vxdYcxB1qFs6FyZvcPZsLqi3iFtGFdR77A2FKqod2gbTlTUO7wNyynqHeKGtxT1DnPDRIp6h7rh&#13;&#10;Frc6fzeoG7ZQ1DvUDf0n6h3qhs8T9Q51Q9CJeoe6YdxEvUPdMG+i3qFuODFR71A3JJeod6gb1krU&#13;&#10;O9QNDbXV+btB3dBRot6hbvglUe9QN4SRqHeoGypH1DvUDaUj6h3qhmwR9Q510zFE1DvUTQsQUe9Q&#13;&#10;Nz09RL1D3RAWW52/G9QNcSHqHeqGUhD1DnVDLYh6h7rhCkS9Q91E8UW9Q92E5UW9Q92E50W9Q90E&#13;&#10;zkW9Q910fxD1DnUT2t7q/N2gbkLcot6hboLPot6hboLQot6hbqLKot6hbuK9ot6hbgK4ot6hbiKy&#13;&#10;ot6hbtoKiHqHuomainqHugmDbnX+blA38VBR71A3gUpR71A3kUdR71A3sURR71A30UFR71A38T5R&#13;&#10;71A3kT9R71A3sTxR71A3UTZR71A3YbOtzt8N6iZ+Juod6iawJeod6iZUJeod6qbMWtQ71E3dtKh3&#13;&#10;qJtCaFHvUDf10KLeoe5tqOPv6r0b6qhgbtSnmHgbz9+VuqGOauFK3VBH0XClbqijnrdSN9RxX02l&#13;&#10;bqij4rZSN9RRQlupG+qoia3UDXUUuVbqhjqqVhv1KTvdqOPvSt1QR11ppW6oo1C0UjfUUfhZqRvq&#13;&#10;KOSs1A11FGZW6oY6Ki0rdUMdpZOVuqGOWshK3VBHcWOj/lueuGE3gm4AA96UIHYDGPSmqrAbwMA3&#13;&#10;hYLdAAa/qf3rBjAATjlfN4BBcEr0ugEMhNTGlAMYDKeQrrPAgEheUjfAhbCoGQtHIhVs1RIupAWC&#13;&#10;bgBHIjxGN4AjESajG8CRCJfRDeBIhM3oBnAkwmd0AzgSYTS6ARyJcBrVAE5iTJ1VN4AjEV6jG8B9&#13;&#10;IsxGN4AjEW6jG8CRCLvRDeBIhN/oBnAkwnB0AzgS4Ti6ARyJsBzdAI5EeI5qACc2puCmG8CRCNfR&#13;&#10;DeBIhO3oBnAkwnd0AzgSYTy6ARyJcB7dAI5EWI9uAEcivEc3gCMR5qMbwJEI91EN4GTHVHl0AzgS&#13;&#10;4T+6ARyJMCDdAI5EOJBuAEciLEg3gCMRHqQbwJEIE9IN4EiEC+kGcCTChnQDOBLhQ6oBnAAhc6wc&#13;&#10;wJEIJ9JZ4EiEFekGcCTCi3QDOBJhRroBHIlwI90AjkTYkW4ARyL8SDeAIxGGpBvAkQhHUg3gpMgk&#13;&#10;mXcDOBLhSboBHIkwJd0AjkS4km4ARyJsSTeAIxG+pBvAkQhj0g3gSIQz6QZwJMKadAM4EuFNqgGc&#13;&#10;KKFjVzmAIxHupLPAkQh70g3gSIQ/6QZwJMKgdAM4EuFQugEcibAo3QCORHiUbgBHYsmccJ+hRqFH&#13;&#10;UFng5Am3CJcDOBJL/oQeuraEkkHhPg4foEQipImE8ukgWT4DR2LJo3ARhltQInHaiUpYuORSuPbT&#13;&#10;Byh94jT9VAtKJDqhQnOQ7i1Ma06xoORU6JfvA5Q+cfpnqgUlEqcjpg5QInF6XOoApU+ctpU6QInE&#13;&#10;6USpA5Q+cZpL6gAlEqdfpA7QIZHGNDrACBqnSjsoH6D7OnM9tA/QIZHrrH2ADok0G/cBOiRS+uQD&#13;&#10;dEi8T6vE/RpH0L0FQyK9rMoBDIn3kmOhbN6XUCLRORaumO+WME0B5SGWHAttZH2AEoleGkJDyXIJ&#13;&#10;jsSSY+ESFF9CiUQvELmXHAv9qtyCEoleJHIvORZuSHMLSiQ6x8J1BN1rvJSKlBwLnflsCSXHws1O&#13;&#10;PkCJxEvBSMmx3C8lIyXHQtcPX0LpEy9lIyXHcr8UjpQcy/1SOlJyLHRftWdQcix3Lx8ZQfVh8QKS&#13;&#10;e8mx3L2EZASdBe4TS46FS3r9IZY+0QtJ7iXHwjXpbkHpE72YhLrp8iG6Tyw5lrtzLCOoXqOXlNBD&#13;&#10;qBzAfWLJsXBPp72FkmOhnYQPUO4TvbTkXnIs9J50C0qf6OUl95JjuXuByQg6HDgSS47l7hzLCCoL&#13;&#10;vMzkXnIs9NSxt1ByLNzJ4wOUPtGLTbgJp3wG7hNLjuXuBScj6N6C+8SSY6HjmT/EEolednIvOZa7&#13;&#10;cywjqJ6Bl57cS47l7sUnI+gscCSWHMvdC1BG0FngSCw5FprDGQ5KjoUerz5A+XX2QhTaJpfPwH1i&#13;&#10;ybHQtN2WUHIsdy9HGUH1Gr0g5V5yLNxJ5EsofaIXpdxLjuXuZSkj6J6BI7HkWOhO6c+gRKIXp9xL&#13;&#10;juXuHMsIqmfgHMu95Fjuc4GdRHFKjoUGhz5A6ROdY7mXdSp351hG0D1E94klx0JrZ38G5dfZORa6&#13;&#10;mZZL8K9zWbFyd45lBNVDdI6FJuXlAI7EkmPhgkJ7C2Xlyt05lhF0z8BPLGX1Cj2jfQmlT3SOhcsq&#13;&#10;yiW4TyxrWLisxZdQfp2dY6EbXrUELthVC0bQvMaHcywj6AYwJHIPcjmAfZ0fZR0LDUX9GXQ+kfaK&#13;&#10;PkCHxIdzLCPoHqIh8VFyLI+5/2l/2kbQWWD7xEdZx8I9q2ZBybE8nGMZQbUE51i4jrgcwJFYciwP&#13;&#10;b8A1gm4JjsSyjoVe6f4WSiQ6x8J1B+USHIklx/JwjmUE1UN0joX+keUA9nV+lBzLwzmWEXRLcCSW&#13;&#10;dSxcW2M4KDkWLjf3AUqf6BzLo6xjoQmwW1Ai0TmWR8mxPJxjGUH1Gp1jeZQcy8M5lhF0FvjXueRY&#13;&#10;6BBrb6HkWOgw6wOUPtE5Frral8/AfWLJsdAg2pdQItE5lkfJsXBzjFtQItE5Fq5j6h6icyyPkmOh&#13;&#10;FbgtoeRYaAvuA3QnFrqY+wAlEp1j4V6G8iE6Ess6lodzLCOo/IFzLNxKWg7gSCw5Fu5ztLdQciwP&#13;&#10;51hGUD0D51i4V70cwJFY1rFwD4s/gxKJ3tLrUXIsD+dYRtA9RPeJJcfycI5lBJ0FjsSSY3k4xzKC&#13;&#10;ygLnWLjQqhzAfWLJsTy8xdcIuiU4EkuO5eFtvkbQWeA+seRY6NduP6ayjuXhHMsIuiU4EkuO5eEc&#13;&#10;ywgqC5xjeZQcC/cw2EMsOZaHcywj6JbgSCw5lodzLCPoLHAklhzLwzmWEXQW+Nm55FgezrGMoLLA&#13;&#10;ORYumikH8LNzybFwa4MhsaxjeTjHMoLuGTgSS46FC7R8CSUSnWPh1p5yCe4TS47l4XUsI+geovvE&#13;&#10;kmN5OMcygsoCr2PhtsNyAEdiybE8nGMZQbcER2LJsXAtqiGx7BH2cI5lBN0SHIklx8IV2L6EEonO&#13;&#10;sTxKjoXLhNWCETTP4Okcywi6AQyJz5JjeXodywg6CwyJ3CZTDmBI5DKmcgD7OnMLaTmAIfFZcizc&#13;&#10;geY46JDIxbU+QPd15sJiG6DkWJ7OsYygwoFzLM+SY+HWNF9CiUTnWLgvtFyCI7HkWJ7OsYyge4iO&#13;&#10;xJJjeXodywg6CxyJJcfydI5lBJUFXsfyLDmWp3MsI+gscCSWHAt3GxqUS47l6RzLCLoluE8sOZan&#13;&#10;cywj6Cxwn1hyLFwd7g+x9InOsXDBaLcE51i4cLocwL/OJcfCnXP2DEqOhbsGfYDSJzrH8iw5lqfX&#13;&#10;sYygApJzLM+yVxjXffszKH2icyxc59otwTkWbk0tB7CzM3eMlgM4EkuO5ekcywiq1+gcy7PsFfZ0&#13;&#10;jmUEnQXuE0uO5ekcywg6CxyJJcfyvFyVUnIsT+dYRlAtwTmWZ8mxcPWs/RpLjoUbz32AEonOsTzL&#13;&#10;Opancywj6B6iI7HkWJ5+dcoIOgsciSXH8vQ6lhFUFjjH8iw5lqdzLCPoLHAklhwL988aEkuOhct5&#13;&#10;fYDy6+wcC9fKl8/AkVhyLE/nWEbQvQVHYsmxPP1KlRFUFjjH8iw5lqdzLCPoLHAklhzL0zmWEXQW&#13;&#10;OBJLjuXpHMsIOgsciSXH8nSOZQSdBY7EkmPh9mv7OZccy9M5lhFUS/A6lmfJsTydYxlBZ4H7xJJj&#13;&#10;eXodywg6CzyKU9axPJ1jGUFngUdxSo7l6RzLCDoLHIklx/J0jmUElQXOsTxLjuXpdSwj6CxwJJYc&#13;&#10;y9N7hY2gs8CRWHIsT+dYRtBZ4EgsOZancywj6CxwJJYcy8s5lhE0FrycYxlBN4B9nV8lx/JyjmUE&#13;&#10;nQX2dX6VHMvL61hG0FlgX+dXybG8oFSkDGUEnQX2dX6VdSwv51hGUFngHMur5FhezrGMoLPAkVhy&#13;&#10;LC/nWEbQWeBILDmWl/cKG0FngSOx5FheXscygs4CR2LJsby8jmUElQXOsbxKjuXlHMsIOgsciSXH&#13;&#10;8vJeYSPoLHAklhzLyzmWEXQWOBJLjuXlHMsIOgsciSXH8nKOZQSVBc6xvEqO5eUcywg6CxyJJcfy&#13;&#10;co5lBJ0FjsSyV9jLOZYRdBY4EkuO5eUcywg6CxyJZR3LyzmWEVQWOMfyKjmWl9exjKCzwJFYciwv&#13;&#10;51hG0FngSCw5lpdzLCPoLHAklhzLyzmWEXQWOBJLjuXlHMsIKgucY3mVHMvLOZYRdBY4EkuO5eUc&#13;&#10;ywg6CxyJJcfyco5lBJ0FjsSSY3k5xzKCzgJHYsmxvJxjGUFlgXMsr5JjeTnHMoLOAkdiybG8nGMZ&#13;&#10;QWeBI7GsY3k5xzKCzgJHYsmxvJxjGUFngSOx5FhezrGMoLLAOZZXybG8nGMZQWeBI7HkWF7OsYyg&#13;&#10;s8CRWHIsL+dYRtBZ4EgsOZaXcywj6CxwJJYcy8s5lhFUFjjH8io5lpdzLCPoLHAklhzLy+tYRtBZ&#13;&#10;4EgsOZaX17GMoLPAkVhyLC/vFTaCzgJHYsmxvLxX2AgqC5xjeZUcy8s5lhF0FjgSS47l5XUsI+gs&#13;&#10;cCSWHMvL61hG0FngSCw5lpffxzKCzgJHYsmxvLyOZQSNBYdzLCPoBrD8xKPkWA6/j2UEnQXG9h0l&#13;&#10;x3J4r7ARdBYY23eUHMvhvcJG0FlgHMtRciyH17GMoLPA2L6j5FgO51hGUFngHMtRciyH17GMoLPA&#13;&#10;kVhyLIfXsYygs8CRWHIsh9exjKCzwJFYciyH17GMoLPAkVhyLIdzLCOoLHCO5Sg5lsPrWEbQWeBI&#13;&#10;LDmWw+tYRtBZ4EgsOZbDe4WNoLPAkVhyLIf3ChtBZ4EjseRYDudYRlBZ4BzLUXIsB5SKkPcj6Cxw&#13;&#10;JJYcy+F1LCPoLHAklhzL4XUsI+gscCSWHMvhdSwj6CxwJJYcy+EcywgqC5xjOUqO5fBeYSPoLHAk&#13;&#10;lhzL4XUsI+gscCSWHMvh97GMoLPAkVhyLIf3ChtBZ4EjseRYDudYRlBZ4BzLUXIsh9exjKCzwJFY&#13;&#10;ciyH17GMoLPAkVhyLIf3ChtBZ4EjseRYDu8VNoLOAkdiybEczrGMoLLAOZaj5FgOKBX9Opccy+Ec&#13;&#10;ywi6JVgU5yg5lsM5lhF0FlgU5yg5lsM5lhF0FlgU5yg5lsM5lhFUFjjHcpQcy+Ecywg6CxyJJcdy&#13;&#10;OMcygs4CR2LJsRzOsYygs8CRWHIsh3MsI+gscCSWHMvhHMsIKgucYzlKjuVwjmUEnQWOxJJjOZxj&#13;&#10;GUFngSOx5FgO51hG0FngSCw5lsM5lhF0FjgSS47lcI5lBJUFzrEcJcdyOMcygs4CR2LJsRzOsYyg&#13;&#10;s8CRWHIsh3MsI+gscCSWHMvhHMsIOgsciSXHcjjHMoLGgrdzLCPoBjCO5V1yLG/nWEbQWWAnlnfJ&#13;&#10;sbydYxlBZ4GdWN4lx/J2jmUEnQV2YnmXHMvbOZYRdBbYieVdcixv51hGUFngHMu75FjezrGMoLPA&#13;&#10;kVhyLG/nWEbQWeBILDmWt3MsI+gscCSWHMvbOZYRdBY4EkuO5e0cywgqC5xjeZccy9s5lhF0FjgS&#13;&#10;S47l7RzLCDoLHIklx/J2jmUEnQWOxJJjeTvHMoLOAkdiybG8nWMZQWWBcyzvkmN5O8cygs4CR2LJ&#13;&#10;sbydYxlBZ4EjseRY3s6xjKCzwJFYcixv51hG0FngSCw5lrdzLCOoLHCO5V1yLG/nWEbQWeBILDmW&#13;&#10;t3MsI+gscCSWHMvbOZYRdBY4EkuO5e0cywg6CxyJJcfydo5lBJUFzrG8S47l7RzLCDoLHIklx/J2&#13;&#10;jmUEnQWOxJJjeTvHMoLOAkdiybG8nWMZQWeBI7HkWN7OsYygssA5lnfJsbydYxlBZ4EjseRY3t4r&#13;&#10;bASdBY7EkmN5Q6kIzzSCzgJHYsmxvKFUzIISic6xvEuO5e0cywiqZ+Acy7vkWN5QKvoMSo7l7RzL&#13;&#10;CLolWDzxXXIsb+dYRtBZ4EgsOZa3cywj6CxwJJYcy9s5lhFUFjjH8i45lrdzLCPoLHAklhzL2zmW&#13;&#10;EXQWOBJLjuXtHMsIOgsciSXH8naOZQSdBY7EkmN5O8cygsoC51jeJcfydo5lBJ0FjsSSY3k7xzKC&#13;&#10;zgJHYsmxvJ1jGUFngSOx5FjezrGMoLPAkVhyLG/nWEbQWPBxjmUE3QDGsXxKjuXjHMsIOgtsn/gp&#13;&#10;OZaPcywj6CywfeKn5Fg+zrGMoLPA9omfkmP5OMcygs4CO7F8So7l4xzLCCoLnGP5lBzLxzmWEXQW&#13;&#10;OBJLjuXjHMsIOgsciSXH8nGOZQSdBY7EkmP5OMcygs4CR2LJsXycYxlBZYFzLJ+SY/k4xzKCzgJH&#13;&#10;YsmxfJxjGUFngSOx5Fg+zrGMoLPAkVhyLB/nWEbQWeBILDmWj3MsI6gscI7lU3IsH+dYRtBZ4Egs&#13;&#10;OZaPcywj6CxwJJYcy8c5lhF0FjgSS47l4xzLCDoLHIklx/JxjmUElQXOsXxKjuXjHMsIOgsciSXH&#13;&#10;8nGOZQSdBY7EkmP5OMcygs4CR2LJsXycYxlBZ4EjseRYPs6xjKCywDmWT8mxfJxjGUFngSOx5Fg+&#13;&#10;zrGMoLPAkVhyLB/nWEbQWeBILDmWj3MsI+gscCSWHMvHOZYRVBY4x/IpOZaPcywj6CxwJJYcy8c5&#13;&#10;lhF0FjgSS47l4xzLCDoLHIklx/JxjmUEnQWOxJJj+TjHMoLKAudYPiXH8nGOZQSdBY7EkmP5QKkI&#13;&#10;yzOCzgJHYsmxfKBUzIISic6xfEqO5QOlYhaUSHSO5VNyLB/nWEZQvQXnWD4lx/KBUtFnUHIsH+dY&#13;&#10;RtAtwZFYciwf51hG0FngSCw5lo9zLCPoLHAklhzLxzmWEVQWOMfyKTmWj3MsI+gscCSWHMvHOZYR&#13;&#10;dBY4EkuO5eMcywg6CxyJJcfycY5lBJ0FjsSSY/k4xzKCxoLTOZYRdAMYx3KWHMvpHMsIOgvs63yW&#13;&#10;HMvpHMsIOgvs63yWHMvpHMsIOgtsn3iWHMvpHMsIOgtsn3iWHMvpHMsIKgucYzlLjuV0jmUEnQWO&#13;&#10;xJJjOZ1jGUFngSOx5FhO51hG0FngSCw5ltM5lhF0FjgSS47ldI5lBJUFzrGcJcdyOscygs4CR2LJ&#13;&#10;sZzOsYygs8CRWHIsp3MsI+gscCSWHMvpHMsIOgsciSXHcjrHMoLKAudYzpJjOZ1jGUFngSOx5FhO&#13;&#10;51hG0FngSCw5ltM5lhF0FjgSS47ldI5lBJ0FjsSSYzmdYxlBZYFzLGfJsZzOsYygs8CRWHIsp3Ms&#13;&#10;I+gscCSWHMvpHMsIOgsciSXHcjrHMoLOAkdiybGczrGMoLLAOZaz5FhO51hG0FngSCw5ltM5lhF0&#13;&#10;FjgSS47ldI5lBJ0FjsSSYzmdYxlBZ4EjseRYTudYRlBZ4BzLWXIsp3MsI+gscCSWHMvpHMsIOgsc&#13;&#10;iSXHcjrHMoLOAkdiybGczrGMoLPAkVhyLKdzLCOoLHCO5Sw5ltM5lhF0FjgSS47ldI5lBJ0FjsSS&#13;&#10;YzmdYxlBZ4EjseRYTudYRtBZ4EgsOZbTOZYRVBY4x3KWHMvpHMsIOgsciSXHckKpCMszgs4CR2LJ&#13;&#10;sZxQKmZBiUTnWM6SYzmhVMyCEonOsZwlx3I6xzKC6i04x3KWHMsJpaLPoORYTudYRtAtwZFYciyn&#13;&#10;cywj6CxwJJYcy+kcywg6CxyJJcdyOscygsaC24+TLL+ScgijWRiiY/xQMDj+SkorzDUyRIdIFAyS&#13;&#10;v5LSCnOPDNGhEgWD5a+ktMI+1gzRIRMFg+avpLTCPtgM0aLTiZfbT8m8oHBBZ8m9MMQFnSX7whAX&#13;&#10;dJb8C0Nc0FkyMAxxQWfJwTDEBZ0lC8MQF3SWPAxDXNBZMjEMcUFnycXcfpyM+ZV0vxGnYxii9Z1O&#13;&#10;yDBEt6tE4YLOkpNhiAs6S1aGIS7oLHkZhrigs2RmGOKCzpKbYYgLOkt2hiEu6Cz5mduPEzS/kg6d&#13;&#10;TtEwRItOJ2kYokUnrIzsVRmi/bI7UcMQ3bkHhQs6S66GIS7oLNkahrigs+RrGOKCzpKxYYgLOkvO&#13;&#10;5vbjpM2vpEOn0zYM0aLTiRuGaNEJU2PoLLkb5rz4zpK9YYgLOkv+hiEu6CwZHIa4oLPkcBjigs6S&#13;&#10;xWGICzpLHuf240TOr6RDp1M5DNGi08kchmjRCXtj6Cz5HOa8oLNkdBjigs6S02GICzpLVochLugs&#13;&#10;eR2GuKCzZHYY4oLOktu5/Ti58yvp0On0DkO06HSChyFadMLoGDpLjoc5L+gsWR6GuKCz5HkY4oLO&#13;&#10;kulhiAs6S66HIS7oLNkehrigs+R7bj9O+PxKOnQ65cMQLTqd9GGIFp3evowh2n2nEz8M0e47vYUZ&#13;&#10;Q7QRJSd/GKKLuaNwQWfJ/zDEBZ0lA8QQF3SWHNDtx0mgX0mHTqeBGKJFpxNBDNGi08ttGKJFp5NB&#13;&#10;DNGi00tuGKJFpxNCDNGi0ykhhmjjnU4KMUTHCqFwQWfJC91+nBj6lXTodGqIIVp0OjnEEC06nR5i&#13;&#10;iBad8EG2OSgZIua8fNlLjoghLl/2kiViiIvvLHkihrj4zpIpYogLOluuiPi9vZGRVOgk7HoZokQn&#13;&#10;sbHLECU6CWBchijRySnzMkTpOzkKXIYofSf7tcsQpe/ko3oZovSdeL7LEKXvBJ6XIUqu6HbhikbS&#13;&#10;ofPCFd1aruh24YpGUlpxQWfLFd0uXNFISisu6Gy5otuFKxpJacUFnS1XdLtwRSMprbigs+WKbheu&#13;&#10;aCSdFReu6NZyRbcLVzSS0ooLOluu6HbhikZSWnFBZ8sV3S5c0UhKKy7obLmi24UrGklpxQWdLVd0&#13;&#10;u3BFI+msuHBFt5Yrul24opGUVlzQ2XJFtwtXNJLSigs6W67oduGKRlJacUFnyxXdLlzRSEorLuhs&#13;&#10;uaLbhSsaSWfFhSu6tVzR7cIVjaS04oLOliu6XbiikZRWXNDZckW3C1c0ktKKCzpbruh24YpGUlpx&#13;&#10;QWfLFd0uXNFIOisuXNGt5YpuF65oJKUVF3S2XNHtwhWNpLTigs6WK7pduKKRlFZc0NlyRbcLVzSS&#13;&#10;0ooLOluu6HbhikbSWXHhim4tV3S7cEUjKa24oLPlim4XrmgkpRUXdLZc0e3CFY2ktOKCzpYrul24&#13;&#10;opGUVlzQ2XJFtwtXNJLOigtXdGu5ov9H2rntWI8c2flVGv0Cnn2oXVWC2xdz7Uu/gNQQMAbk0UDT&#13;&#10;tgfz9P4WI1YwI0nuImFBQPX+mWRmRsb5lLdNrEj/cnEVG+y8Giu6bWJF+pdhFf/lz3/6/T/+9b//&#13;&#10;+x//7b/++U//+Ovvf/zyt99+/duvv/zx269//PrLP3779R+//vKX3379i97585/+7c9//EuO1X/+&#13;&#10;8n9/+/X+enIvGof2L/rv2/0Df6qG/q+//5+//o+/Ly/98ct//Pbr7fmgiDs2xCAaxtottY7827/2&#13;&#10;N+7cER3ewfuL7Ilyv3uc//5bznDnJp5wBWr8s5KkPe73v/393/+6bGSdM9/9eN7vGTi+fzyICfms&#13;&#10;1pG//++//M/f//mv/9nW+MEaM9GR956v6OUDpGJJH7fXR2bR8Jg2u8tn18dkVSZHv7Pex+qGaHPt&#13;&#10;zvykHVxiOu/e+V+eUQKDi5kz95HHH4pyxRHmY95IHYPH3BdS7rkTM7d3dz5NHlxwND7NnhaEqz0L&#13;&#10;D9KRz+OLewbcadsO766ffn3YYbcH7ecXBqgx8PFi4aaEE3v+5iDr3Z1z/vioTT0er9D3amGH2NVP&#13;&#10;9g1+vp6vR3o47h93jtYO7hU/jeWJeq/nww0AeQPdz294nP/W+I9bJkVq/L2Yv8cdr44mXLppRIEV&#13;&#10;kArA2u+9Lq5vNKak5RIMw6+Bgw2DaQFzy0DgncXnLZ4GKc0Qbhmg4+nnc1WkfjzLb9A93f28Su/s&#13;&#10;RhlUln8UWW2fQuDrovyumOjP03LPWHpEgO8rq/RqP/TYSD8aqPvB/xq5wgc/M5cjaMrM8+d5lRr/&#13;&#10;zDxT3oUFLWjviYl8vFTIEYcHYvdTIKrBwurxIaMwkiQykdjqzCjmhO9Z6Hic/3r8k+TkkWd4fx7X&#13;&#10;91lvvVwRziwIiEXMrzv7eLwK4k8gPsGUs8womtY4tCT88SwJkTCz1ysOOH2am3/T73T/EHpOIOdW&#13;&#10;nAx78RhOZGHTd+m9525vN4qUzYJe9/UqDo/zX4+/M4vXCHKVwPW4PpvfgndnqPb+8Xqmy65gihnq&#13;&#10;W8d4DEz7ztA6nXHPY6S8z7HP1X95Zi7urpk/gen0aYBW3OLzlre5rgtDHBbIAf9q3/18mrdv6M2M&#13;&#10;iKtyQzDUp4Gjtbn7x+fHR9g6w2P2mWrK+vgUT8BRzqd9RjuffrCaWhjSrXFIlK1lrUG6sJfVavh5&#13;&#10;z3eBsD7td9dNffO4FgYB98N43ACDucKnF7bZszEtT/hxQ24Zg8e3PM5/Pf4O4yjIAikbEx63i0cP&#13;&#10;kUYEDzmuDaI8HiwjjAwew+4WuVgbfwDyOpEXXGGfNvdnRjFK5ybY73fXTz8/XRmpxygUjcc/PipR&#13;&#10;eXi8gen+zB8fTioY3l1n/vhaZc/OwuD6JSFEtebWfS5D3acDD6q3zpymxMAezvi7fTbPwnU76STl&#13;&#10;uNBTO49/8E8lkLlQZRIBD6gik7NQtNnmgsYnYcqeSvJ9vbKceoUp9FGIAvMJv+3w+PEqPQJNZ01q&#13;&#10;+Jk22aTvv8JUwsLo0uUBky3dnY5IEZFeZ0apKtUIKbVGWE/MzI6zno+Z/e766RGDdx5j4RTE6vFJ&#13;&#10;aN8RwOZH8ONw5awzo4qVObPzmDypkqgFknMz33W2NTOSo7O6O9AGbYLJoqXNj6V31Ns+q5Mz32UH&#13;&#10;+9MLPx5tNHglurQfG4UKJKgDUntjYV9wmyuyVqaoZ94i7w0mUKTNnR6T5gTzx2b0zCa6c3smRILC&#13;&#10;6XdRRjtu8w/fdc5bcr8BkjqMked03tF/JSch3+xVJ/Upu72xX7KUfdWX5MKsflAA4rvI4LCMvcBJ&#13;&#10;0DO/boZXaWJ1kFQTf2YkH3VwkfgjGiAz7pnCx2Prmhtom4t6txRbl0MDi6xyWj3Of2M8quVK+LIR&#13;&#10;7DHzsD2Q0vvI2XAYLWDjZEmhVBnHsCIigOFdfzO6tG/RgSfsE/VfuVbso4LX1pKCcZUpgQIRam9N&#13;&#10;i3e22LIUu/NEQ5PjlU/g1+lc+QtglEYElnaVn6bx7s+BhQxxnceeL9hTeR6o0ujmG2xPbTqCCSAV&#13;&#10;OjkdGuYdrMeWPRE4ED8P8YkArYzi1bQ3hiTiPTnYLOW7Y1XJ4wI2g64e5785HnvjbtfJ8/shaf5+&#13;&#10;/Ce6jFckFmhlxd/te/MsWA9mHE9E00T8eCYxAgKMu4/R3OoxzK/SyH4WqU9qF2xfA0qZOCN1P+Wq&#13;&#10;TN7wpIv1ZFA9OQCzS6CpCxUCOn2X/VedBBwr1W3efUaPbVPC7YlhmslUHNTiOm0LgxVldj2PFxG5&#13;&#10;O/MbnyqYnnlS9+fnHbU8136IOx/0I7DqjpdGDsyY02frv7lDuW8sIdHzHtUKwuN24fKBqmEvomaJ&#13;&#10;ZI6CCwb5Z6aPs2zE0WJ1rI+feIDSvMBSGK7c7rhwDJfPxw0Olsgm5LBZcwyXT9wJNpwkA2ec934T&#13;&#10;LpgWviP+Dk2tl2Z43DHFf8LHrUnJbVwIty5uD6jgrS/7uD+xMLq7GTyUP3HhUk/0iYiEGKRcnCb/&#13;&#10;czwdKbpP1H/FTmGrjxIFONNvTXfj3hv5AZI5bljn/wdPfsvsN4Ki2XnfaE8sMxYlCeSz7Pvrv2K3&#13;&#10;aEYqJc5XEW39w3BSA3nHwchhllceebvmy3S0bb9y2tElunFuf7/Yghe1VQLQpMqDIdXvPOekq+CX&#13;&#10;OeM2wEHXQ/clxQ0ijWVkq+LwpaHCQsOpudGZdoEMnpRFKQqYlJrBPbydFiXRvH4NfZybFveGg107&#13;&#10;uhQ0X86vOr0iIAyistrkUdoXEib+JB3AWwihgzEeetgecNAAiMCYohBHDQNF2QV1KSP9KS77Mphp&#13;&#10;f1NMrE/Uf+VacdSWFlIcorZ/4xLQ0ghmCcv13eUYvChBPyFz8w85sSM/19PC+b+zgg0BaeFTTz95&#13;&#10;14vCVRD64ClU+AS1bUY/0ctDWawPw/KMY09GdiDj00MpjwMiZDTkIjTC3gOy9Hef7ROHUVeRPiEx&#13;&#10;4yc6l3zEg7ZwKDX6RG/EDp7BzB7A3cOubA68Fzu4VWDxuV2F3Zo1+QWrLbUNUoY7Dmvm7lqFWULs&#13;&#10;IPQvWCBcvCtzJl+dgYHOCyz9lKPvi7ojKa0/YO2FWXQKMeAtvo7q/kRz6aYNSov759+fMOJugSxI&#13;&#10;5WllZO/ziH5eQX2fiFFbIPh38tXCRyG6tczt06Nz7RMdI8YHwDLeKURWfrT3iPFC47BUekB+eDOG&#13;&#10;o39x2vZvPNBVbg0xXoy20/AhSWktdFpzo6gAFd6hh211xba7s0jUWhQGAwzdyoB88dhcnLjLK5Z8&#13;&#10;CjHQclCrEuOQWFEFUB8Gx4pjbBc1wgJuAtRC5z6xW1DZjPch70rzzbYj2AIZHdjSQNYXlHh6Whwm&#13;&#10;lgZSODoYYY8fBjKavEA6nPwhOk27PdTele5h7yoW5Wflzq34aAGa1MMLWe93x7pFTuRGPcx/Pfzj&#13;&#10;5RjJ48k+Z7G8Gf5tpe+hIKpPz8OOKetO9aSC3wsXww93r4z0o62Qd4BrJfkeb8i9E4dWs+3QxJ0K&#13;&#10;d+yknAdy7kRxp//Ilz2/eAuwS8cDQ0Pmcc4peRZIdoos7mgZ8uMtO3zICdc+fcNzUv7XFXgmG/yr&#13;&#10;imbm29goa45j22XHnDjFG5oDvCrfRQJ00sDXQCVwEuzK1daZ8ZbVutGgweezxAHGcCub96w4dCNK&#13;&#10;HqMgemFER0LqrTPj8TEDA1kVID8/M54O+9ZWkq5PgzsSdnEYKJJTMJMb/RCcfrz4Yk/PjI/sZtb5&#13;&#10;YJbwIa0z41MtaNNTtkvGG9fkgqMx85N2T4Dn/Mzo6l71kzONk1pnhp2WBrLh+GDfg1yQnBncLurt&#13;&#10;ONV/JYbhtsCJne9CJV1dI9LKpxOcRE7Uj4RNrQuDMswlcWh8hd/wFFXdQItK1nhiD3b99AbLLW/3&#13;&#10;c6OTEcSl9MULQ0aGG/XczHhjSm4DWSmk46bgxi8HD+Q462LwxoYrieaJKbA2m/iZnj8RbnWQWDZd&#13;&#10;5tzQgVb/IeZ9Vzcwe1i3z/maqknyiJTcPGcyMoIi6yCV6lAHWerk+hj3Yjk2JRoXNDgJbWpwS0Fm&#13;&#10;g7emJREjepW/QS6ficW9UJJrz0rtuEBVaEK+axIXHKp2P2fmVXww1G8k6oQGL+xyFpOPOawL3BN2&#13;&#10;WVbx8wvlr5PNC7+/RdmOMxemhvWdM8tOvQBthafNt3FPT64sig24cDT3DDVnm/k6Z+Vw1tvqaXIB&#13;&#10;2jgtZCws8CIHcApd4JFVNpcfK0+tER2e3eKA6BBHzoddHibrtla9idWQLTA+5iA7AhLIWVNcwfPS&#13;&#10;rPpc1k2Sbz7J0s1KI2XarY1vPM5/a/zHR+UtV2YeFORx/uvx6DpZ3ABvxzHjk/A4/63xeGsN3hF+&#13;&#10;Htd347dwRzguIC/4RAIE/Mpa3zlSeSBtg7LAS9iilBprCHuISCDaptUOGhPscHUqnulrFIJB8Sgf&#13;&#10;wTaS8uJgi13tkC4U4nWvPuhznPCFSl6ChdSMiQReKLjZrkARA/l9RrH04gb4sp8vckLCA4+KwmyZ&#13;&#10;LAmBlRMIWs8s+vPOlm0XXuX+2KA+SHye6acohoO9AGNOVrcjlpSubK/AscQzjidWE3p42Sgkmooe&#13;&#10;IUAe0xpOqXWNsq7Nb/3dXdpBouIwzaXjUpgU0U98XyU+9nb24RrBOyfN4eYa+1z9l/dHGA1KDcm0&#13;&#10;o0WARzYannDlSXUnHPc0J1rdPxsM9t49p7IoMkLMW1jEP8D0C1+y14jTL6y14Qz2d8Z9WBVT2zif&#13;&#10;EMdkKRnkW5XxC7FaO8NOC2f+Zme7MzN4jZDuKLrYns7JwwENQ260+YUQcZoESY4Er8+fptDEVsfq&#13;&#10;sCkKwc4txo6dncHM9TEaZUVHcZYHTzm5ZzChtDo4xKQfwYIriQbvFSZK3zNnZYmDtwqt+fyeuWu6&#13;&#10;0ne2nrMb2F1FB0TydTAjJ8QykC634P8DPgqeBX33k50wGIMNBTvf4ohCJxswch7/RIwm70FgfIXb&#13;&#10;dxjfZ0s6UVJZ1v7eH9gO3ZWMQY/hmBj8gOwDaHWaHC95ULlGeOUVzY88GFSMfJfamG6S48TArDHQ&#13;&#10;8Gd0UY9MFMHm2zhPjk7z0KOFoVQEhGRbEfHIDURc4eXzwA++xhh8Dv4bkEUu6Wbq5dAZDjvKQ/ew&#13;&#10;ty4qFN3Ueu+wsXJHHK0Npxb1HQkO3sBInGbzrLG4efw2DDaN130TTh/m++ul3R7nv/l9yi/wo+Tu&#13;&#10;99bzZvd0c1nfxeYu1n24ezrygCw5G7KpYmxelf96degPtqTueHMLvh7nvzUe3TZRlYKCZ/UE8bjj&#13;&#10;3TzIrrPjFIyWTRu0f7QZjDgKCnMvMqmdJuG5/DfW9mDxziLAk3S7sDSVElVyH0IgY2pwjKO16Q0Z&#13;&#10;+QtSL7t576bV+BKA6M9KWuiazR5PwgbkulHPojywxk55/KraHFjvlNHIY1xbflsZC+f5vIJxbrCM&#13;&#10;H5Nc0SZCeIw71XSJNRpBA3NDqs1Aq7QoGavEuJ/5PG+xWSMXtdzV18kH7b9GxrY/dEHP4nEHMMVr&#13;&#10;UVCBITWFYAI5FNF0+X6OsKYLvgXe/bo7EoBhy/8FlRVoRNNrYUiEic8f4mjf5TEB8vGH85o4IGzT&#13;&#10;nwhQDrM8ZOIzyo7tOGs4x3lg+SAXkiSIrOJS7cOPl/Z4oO6mxMaDsjLhlf76LpPk8b1aVcWqzKxK&#13;&#10;AxRzUG7NIFHMhOhMWE+JYBvZYJp4A3O1faK+RfSCJ/H2+CQrroZdHua/uT7OmPhQDMdK3yB0n8sv&#13;&#10;8Y5hoXTghp8Ie/L28pPE9ztdPmCBdk8xNfl3u5vamxYNFesrP0xmQ8DD0EKjkqMkdqJsk0YV+DbR&#13;&#10;IeLpnUsY1oavPzpW8eIqQ3f5sIpOe2wIe6VKq2BDuKy1n1pUe4rL48Ju5bkwgwJzer2uzLpV64Cv&#13;&#10;9mnRE52Lc8chdNvHnF0gg5HW2zEeUVXafgjcmt6wU1RVP+4Wj4ejFMBpuBbuZyAjGk0nOGKVojR+&#13;&#10;mN1bMKsqbDpblWz5bEHGgwSujvh416V4xamitkXcbdDA5+HybNTwn3Q2jl1psvF16sFLrvmr/pt8&#13;&#10;6WgHHrZ7UgKKl7QDFM7RT1l7r+SSY9juoIsnReE1uktuDdOsO5pAiZeNVUXMO/FjQZerX1VsFc7t&#13;&#10;++u/AkRk+pai+cACCUoynRFfKKUPU4zUkxF95CExLB6U+1/IjUYQV4CBZBxdCjHgpSroDEZ1VuhY&#13;&#10;ixvyZeWGgN53YC0o1vfXf+VuUS3M6tZXa7cwWDthHkSJQoWupwgqU/D69Ny0pEjYEtjZLRJq3c8G&#13;&#10;yOjmpuCrZ4uDy5oqtY+vnjSqWFW2pCdaw24bY6fuHsdMoKPCieHYPLVbua+csow1jpttPFv4g+8+&#13;&#10;QrKANO3k8fuTg2MqgCMtT89Nu9TL5avoZz1BkaDgymi2dLucSr4LNYW0OTetvIheMRH0HmHGL0uO&#13;&#10;VH64JIZRinRrVN98CpAviDHFukvw3rAqGhjJ+1Z2espWdJcmT6jVq84lJHage+qATu0WsxcOlx/m&#13;&#10;9CK71vuRUubdqkbt1qQNDplPc7jVZjk3LSLbmEwJ71ShNS5KBd1djMklaS5FuGStY+kMov9KhexL&#13;&#10;VBC73ZlW27G6tp0Wn5GdSqsZdWq3T7KcHO3AKTOZWFSVVIXejt6EH8iVH1g0xKZPn+2o6dES53ui&#13;&#10;zCUDJ09+i8lglFkn6s1w7VVTUSx3Uzw/76pMCSyFdAJdAJGH+W8OP9qah+0dYYcWCl2jk/eQbjRW&#13;&#10;lvCpI8RB+g430EvsS9nBK5zH5vhXEXYksbICijxJlbESgQjNzj/1lFx6yzdayxEMPo05iNIvhwDQ&#13;&#10;AuARI8dHcaiAJdI328vUtEcGYD/NYwuSYBNZ+8GTbvIZFjtbTUhjSCCS3rC9qje2hWTz+LuyugJR&#13;&#10;yQXZaqnvVofvy6sjzo8fPMF6uDpMOSuRQo5t/WaHTO5JKkby3ts3lXvd5iVzEf99sDJ4L1pdkwg8&#13;&#10;JqPPjzG3Lkgi3uWut+CD5JgpN348fTylaGt+jJztqiuPWbcfgylVjNB32X95zy91dFjOBb7Pp6eZ&#13;&#10;8UWlPc35kbDaaJ+kR972nke86XP1X54ZlK9Vw+l7UhD6FLZUigYQRsgzqLcK9WNmJz4Bs/XmhMYt&#13;&#10;92fGze2wsJL0umGMSoVh6k9DbF2xxpP8RN/PmfHThPzesLQJ/3H4odL5LSFl4rDH+W9C5w6G2ZwV&#13;&#10;uaDLh4Lhcf5b44l0p5xF08y0skEQHEACbuK3cCb0iBOQoKuAHyO85iOCA1pXQQtTrt5ZJUj5dbj0&#13;&#10;Eh6I4yhZMEcj1xe8M0MCL7tDBbyD+xjjkQQXVGvOFmrxp5VT3t3CKNskhS0LgyCWTPeGd7hNa2EY&#13;&#10;bBE83Jz+PrRJbkmFE3WTTzcePzEBOFjzXfGY8gHvGY0ZyJ+HtoxBv8ub4b1cod0YH8lm08yUi2XI&#13;&#10;n80z9sLMoBfcO8CJmqwquhGcampizgYOqIirPSbf1nvGuiLesr/nw/CcsAwelfMjY5EjAbVVduye&#13;&#10;FQ5HZ9gTB4Aj9LMii8EJHApOEElo68Z36CYj+K2RJAfrbrwqKRnd02kZi+zC6m0g4TBSs1XAWH0H&#13;&#10;2mNWU1wVe6gCRX2X/VfOjCOAHLREfRjfFJfAsEQAmjIoW5kWRsOXEo+42IKXnKMMAq+vkiO4U6Cw&#13;&#10;tingmYYAygaf7tAm7wCGkQv7vr0OTM+JYyrRuQCpLEmfkcftw+hFveYxe6CmzO2TEMNLgUfbCHHw&#13;&#10;lFpwACUha58nYSQvU1ISxurkE0Blw6ljIOCL6BYcj8Fncz1shqKDvsv+y3hBeD59LzI6iUX20yF/&#13;&#10;vFgiemrEq4q5UJfvxk0MA86mwD5X/+WZAVKm/EALwGuaeaAFYk2v2wLOmpm52HbSPmhzZc8IdnFY&#13;&#10;GVYQON6l6dMj/WMTBEtcZz7iOn2X73ReShgMcwUqi45XvmU8NazobJR+hRsZQ2vvLY/z33V80atq&#13;&#10;40IODhrDPB4Apn2q0Oka8/G4d7v5pK49se9FpAQOFXh/vBu8Tan/KKZMtnS+UbPt8U5JyLyTRXmW&#13;&#10;yjVo5Ee6Tvq+VS6Rvu86NQJ81kng+Rjvy9sb6vQKEo54ula4E6MMfn0MR41PnQtWgYq14PQwvuNI&#13;&#10;zYJCZHzcojpnj0KcLLCIbN0Z/DVjMgMFb3a2PzMEnDEM6dkbtQQRbhIlTz8VonVmbJfSebAvQmic&#13;&#10;nBngpM6M8cGnO/U/UA6MVNTeKpg/HjZ+UcfkEBq8bQzqu+y/DG2o37iuzKWJ45EyhshZoE1JJX03&#13;&#10;+sLIfqoyIHLcgF/ibp+r/8qZVQfoOPA/EWeeJCFbruaXwANZ1/YMVldxCXLqSjo5g7GsK2BN6KXL&#13;&#10;YPwZOrzF04QLZIqdwu8QjI5fE8o+gPZEO5Kl5c+kTUcoMwMtbMbT5S/dXWQAoOskZD3OfxOaylis&#13;&#10;PSF8Kqrjcf7r8QTCE5nxxaGJLeAd1rN7ZgR/LVvRy8ma6pDDXcqhBeTQhVMFLQqhG6r02nTh4XTf&#13;&#10;x5Zppdx7/YXDOt+SjH0PCXKhpJHFeNJJN3lk8/fl8XYQ8iWM/un7+Nm8CxxjJWv93X3IoSTZO7yW&#13;&#10;RK6goSIO0otFYzzAAAcKpwJRHfXyMYpJYU+fq/+Kk4YjyIXgdwnaTZ8eExbxH/c8FwxDPIO5MNVc&#13;&#10;wnpDnvW5vHfP+bESL9a0Cj/iLY/zX48HGe3/xibICvwBGzfj8U9legOq5appeZz/+vsQsX0GWNRr&#13;&#10;fqDH9d34LYoQfGZEFlPP95mhpqH7GzQEyHroColHynDCHa1KCVonIEczNhA4TkvVnZWa4ZX6b67x&#13;&#10;S/ZCKMP44fC9nJGxaDUwlBCilNOQsrHgfO0MEVPgossC/2/YSMkWHt9YI23ayb04szMZM6nnoSIp&#13;&#10;TfE9TqBdkyOSs4xleIbA7pmpGiDlf/Q+aM40UJGy6Twz9C41shjpDJFEHrjnpExrXy/an5nunaaU&#13;&#10;bV8FaJaFJTooEaZHHMEe3Mz1GO3twsxogpWduW28IDZdGZVLiWcHiXTOWhjtn8s67LvsvxL7sGVl&#13;&#10;2S1sS1Ul3adK8RChRoOT5OEI0K5ohgM4LTXsNPyTF/aMgVg9vZdS3r4psujVKmBZGPFNdNx2zhRC&#13;&#10;4ZP1Y4TxKQymareaAsJ0vktrNkb6r2lzLDeWyJ9pcx5PgZ0T/9CHcDm/pxB6FkCbuQvClrcfKIp+&#13;&#10;D6W5wM9I+/3h+/jLHUhFbKwarde9ixN09atuOLByJXiOJAa7kuEQJ1O5AoUTTd5gCx5olF6BOfXX&#13;&#10;q7QZKoXlQnkvb5RKn+cP2pFXOI3f2xkKMHJ4lMIN51gsNJzHgQtc3a6GjZOjDfIkSt6PM6T2Z4Yr&#13;&#10;4QoK9WCTkEAuncKxfoz2MM1MF4HKYgOvKuW5z9V/BWRRDZnZq8aq6adJwJmZvTBQsEdMeaxOELkw&#13;&#10;PBQXKJw4AJ/2u/iQOwlTtkjc2EdY6RDGI0KmdF/140oYPGeN0cFInp8F2qheOtTxIG8guDFY2bYT&#13;&#10;tIlpVgk4uZy0pU7c6vDtvxLaXG5VXUOUTxjRyXVTxPfMMIlgEHbvC4PfWAKtkdVzeyaGry40sWfU&#13;&#10;/CkMQfFUlQpRo0U5RJsZX0B1+sWDrBuVg/76LjvVMo6QepwwYIaCDSmP89+ETrNzYTLnqLYZz7KO&#13;&#10;O9UqKJiqoYp3PieYkuPm3lARJPEa+876L693jN0QqeppN4R2UKzs5kTB6dKRx1jmho7yd/ZnnmFE&#13;&#10;Fl6eI35X7Igf7EaMn/JXccKrF93f3d8ZVn/5K3YCxGP4h0+GcVlovMSAg75QouWA2MWW/ZkREPbv&#13;&#10;EKPN3JH6NBkcvskV2QW5dNJV9wVjHJozqs/5memMD84tFIJiQxCwyTWUTXy2QUD4p5TV0ihk9Puj&#13;&#10;611pNqAMYDh8zowNFhbwumddrRXp46TEE4GZZkZepH5HXJOVH+z5TWQJtx+RBvEGfCPozD6vQ58m&#13;&#10;7a1cKHP7IE4RsDq058DYH8a/8bgquJHJ9pQrKJieZ3q8Ovw7xl6YyI8WPw4IbKTcPwsN3jjsZhdT&#13;&#10;Zbul5ES/pOKq2d10n+ZLSQRLMs38GP0sRDpv0wzFMO9z9V/Jd0gXUGubOC8hT8dUvJRy1OVjKd4N&#13;&#10;UxUCtP+Vha0coc9l/pBz8tYHeSD50eEUPM5/367xZ5hSPVI789qKEkA1pczkIrDe+s7AXVcwqvJo&#13;&#10;1fr6zt7hGuU4GG7LBDKlKpJwjGt4kbEi/Ybw6J1mCiV8IObW8UHMA1xmOMJqLSUos8varmF835uh&#13;&#10;P74FHoZXZ4Xj+JjgwKTJUmxC5DLXiOf2gjeqUbpask0ZKWwGVT4/TSxoUkPg/bjH/Ziw0RWqIP/H&#13;&#10;8WJVZIc/Zt0zBoFDwmTmz4ouiRnccRUzK/e2vBcdvv2XoY3H2LFQgCW1ddQnlYtkwcJ/qV1tf0xM&#13;&#10;0khNmmj50vpcM14QJ/EZMUHygB/xgs5zlo84SmQttqVIofBSEHLdlUgGApFEPx65fl9p/2UYKREm&#13;&#10;30Ul0YWObWZsHLNDFNWpHRnGvrxFcToIm7UErc/Vf3lmPOEOrqBQZG7PihcYGj54FTHPeybrwzk2&#13;&#10;FF1k/yzg3OfqvzzzkP9ACJBD6nvGWk+rDsFNuLnjBdYWYjP3DGMrqdTn6r9yZtwMlVqB9xRlps0M&#13;&#10;xROiiE9DcahR02PQwI9hsrGwzZ4njCTVs6JrfFT2Oic8YOQ0nq4wuBlzf0pttP7rcbs7G3NK6GEh&#13;&#10;Xbjh0Xhc+Ge7F04cvWLhBCvQXXKNfa7+y6eJ1ePcIbXf6r4wUHTNoyFnTe6ntrAhC4fmZGt6c5+r&#13;&#10;//LMOB4s7zEg0y5aMRjCNONDTM8GEImQhIsCzk2763P1X56ZbFojClLhOUUPWQme5vy0vKldM6XO&#13;&#10;lL74+fi0pgHx+yII6XvsbcKj/ZViTRGpCdUA/XsG/8jeAeFk8lMiyT0p+TYsIhSLDcbvz0xE2nlh&#13;&#10;+L5A/X7wJBOZaaLn0bihP24CUeeTu+1z9V8+HTnFUltC49ukbg0CEexUxWrDyGHdqHaXsnypSixh&#13;&#10;iuMKv1n/NIZxiTSCzijjbeZBXqKs4hu4sGc1Ksg9v9TZYJqZmLJBAuA/Zv1iFDN4r8/Z3Mh0X1UL&#13;&#10;o14yK9jOG86GiWo1VWWWscZh/P5p4pbKiLAqE/DXdKBB1+DOguAkF2YfvZUJ4LVxejM6LG6Q8zBF&#13;&#10;HXLB/VIGhrQcj4tbPyorCmfh1GMMl/maa0dCiGpiAzp9l/1XYvCY6kVEaipC4NNrnp6asIciWntW&#13;&#10;ayjL5pYn1OfqvzzzkOOH8TXd9agAlvttqYsl0YAOkiGDiPBrXox1jl/gY3X1Jp0tsN3nT+M+SQRX&#13;&#10;a/J5z0rm92O0mQNtcX/PJLhYBabgUrGOds5D6cROJij1OWhegYB41Na4eJ+r/zK0iUhmNoJOFEHa&#13;&#10;ZwZ5rf19I6Ah8HFh9E2urF01vb9d4JGt1EFOuOnToycLh+wkF7htgUhS7FlRtFjYuXMe/HvEZXi3&#13;&#10;KwR4KAizLp8mdLDNSF9TguBZSwbdaaqiEq/a+smZO+naBFCq0JBlZcP7oip6U1Sbd1Kts5fcuT3j&#13;&#10;OqlaJhIzQJJ2kArSO14IO2Py/him5roxdLO8nOnkzKhzqakof5+kn+nTxBriIHnMzNNjQkpJVTx2&#13;&#10;B4mTM9MwKrUz4gr4WztVoZyt5VCUH06HgT1Y7b+u5jmh9elaLYkEiQ7g3fdMUMm169z7je97eszC&#13;&#10;gpOADkOfjk7B1saTkgn5kGCRc9L5rLyNHue/NR5h5bhDBVOArMf12fItueLTI0nAmoYPfWd49Ouy&#13;&#10;rLVmtTB4bJfzpu3M/sx4WCu7iAjGBFMsBinBC8hJcUgHxToz3NlRFgTIWhvW5/LevVtkvckCxwSd&#13;&#10;VHVQA4zm8STHoNjEIrBDwgZ6Nx6lNE+aUhzVy7//PiGTggEEGzHBN9/XJcCJh5DZ2gnD6+67967l&#13;&#10;OEsGuJNMhpO9+vOQtYCobNiLOaU7IAIGQO/ARt2fGX3HfGZbUgvCEQE0WZFvOYlJMQiXc7GKKzdA&#13;&#10;so32rorwRkHXH7s6ubBLdaLpBRE8snEQ59J32X+ZDuFNxgHyONB++sxEydOSg2I2OZGyPx0ZJwSZ&#13;&#10;GZUnZ25cSpUzfebGAOHME5dCTam6ao4l5PfJmXG2piOc3cPhJmhDdUYheptArX1hwCh1Fs6Fc17W&#13;&#10;fXJm5b4mbiN/Oar+aTR0l+3h98n+0Os5438FM4Kvo5tGZOHkzETVTbs7abVL8V7iNpU9s+enFQzC&#13;&#10;3MISODezosJOUsA8wdRte9bFihZWpHxigvfH5I6l5x99h4uPlscnZwY7LdzJOp06bMKRqkwOluHy&#13;&#10;gII2xb9Q5QJt+BGFLstZnZyZoC4YqZMiuEzR+rQp/Gx2ShBbTEZdM0t9T3rGy8bMFzCMgJNu+o2Z&#13;&#10;d0pVcLfaTCZdYY7Q4mEh7yHebpn7nXf0X8lJnkDbcS98+TJWRh6Gn4Ech/y0/Lad3MF1lcYt614D&#13;&#10;uOegLQg6lx3FdGoS1W02CHaiZ9JznW8C8ySZ58I50y9EecaxaqTNdM7gaxVDkbg2daTAjMW+zrMi&#13;&#10;gya5/sk9Y1Lbl0D9srKaGrRBQCOv/BnBpFYMQ0r6MAjpoOXp7ZMzj14BokATwUrTMYbh7UxlvWam&#13;&#10;ZQz5kgExPHMqMjg9M4dcwYAd7/VY0KjinYnR4NsDQ2Nm+pOKxZ+fefB3IuTmMmHcQK4cwFuvC2Lb&#13;&#10;YbQYEmnZ0Of5mUevJ768SePl3MvJSBdYeGmfGcpw3eAS+bwyM3RhByU94jeuUU7ABKss3QkBW6zw&#13;&#10;Rdxs/5ytCSYPwS2sFKOFnqCmNZ/I4/y3xg9RUM5lo/HucipgZisC9yemUqed9ljXl3RO1R4rn/cA&#13;&#10;pm/yKsg2ch4CmSzp3YL6jqPJFHI9I+9dXOanjFL8m4zPJINT47Wi5GPLiuY8yjexcS4gVuxsOTPo&#13;&#10;YPXzrbvZPQWifS70QQVFsHcZOaYjKDo3cbAxmUHK4QFNzfiiK50MRzKYz9Vw6G7uzMIEX7hft6+0&#13;&#10;P8aT37LmpSFWVsYa+d7w2nmlQ84CvQE40OQZHue/poRxPBkom6jZNL7Br+LxrMrjDs5MBJP0qfyB&#13;&#10;HjpoH62khOL9/Uh1Wc8uH/QKcmfgl6sOwBM5XSdIvMFNFBKkbOImAaTK915xc5rtA8sg2w3RlYzM&#13;&#10;aWsDHue/hrvSTQv74UCWKh7nvzUevTL1HBy6orqQBR7nvzWeUGZiLADP+NVwTpvxawSG4M0q2T1u&#13;&#10;91zl9K1VEXK9TRxxeLxDiyjZX9ZF3tDiwczrevGBcV6CR6EMHoQCLxr17OkfxR9FaUeWr/dumFK7&#13;&#10;V1wA1R9P7g9nAAXnmeH2Xdum+rsHO0P2mgeLQ3VaAdGGxwihaeOwR2srYH2m/G64xv7MBCmc6EVP&#13;&#10;jeQFK0wV/8uFgeKUAXeQH9FMn+sN1WGYuncuvJLactPQSnX9W3ku5HrbsuY9/A49hvfjY7pUJG9a&#13;&#10;3z4HMXxr67sw6Ul1bDNT+3Xr5NEeF0DPzjzsmeykyfXdFoaW1dut4QIY1l10e3ZmckuSc61YXVgy&#13;&#10;flo1rFNOHZdo6Wq20NRgHlditSN+kM1NDLohIFEG++TxXkMZMxogg9KCULpKZcp1nOq/jGFYAKaM&#13;&#10;HaWVJB87lUgacLLXChIhc+4ZYwPvQfKNPlf/VTNjyid2knlBgLLvGTdIPYaTTT55oOBoAC55dHFT&#13;&#10;VJ+r//LMmPx2NuzkalCRB3+Jg1xTdtc9Ux1QyUjs+UoegopwnQayk/pCbJW04piZC9soKOwgwTth&#13;&#10;TwaJvuQmnYc2h1w5uARh8pbU2tSYL0o+FNjbZsYKcc028Tel9FyYub+LRTZ9Gq6fKITvQMZOE3e4&#13;&#10;AZwgsWYxnaNnRJrS4xaKJFIHK+mfxmFQB6kef5NVg3/QaMBREJ26sOdB91xzmAZor8m7mjhC08Pj&#13;&#10;VT+mJYhEU0jjjs2WtcZq0vPMvTjttIuBlMf579F4Y5PH9dnqLdZm4kCozfruQBxrynTtrJHWVX5B&#13;&#10;EM/ph3I4TC3aSHZ0u0QqfrD1JnZCbpd9cZQJZyPxc3jE+eh69eDsRLantnRYrsUEqSBhWw3NiAJW&#13;&#10;VxfYNNeA7Z7mPrTJXbXOQyXtXH8FC3nZabUnkWR82jaRqugT7nP1Xz5nGb2WZmWRrwfJxyxyKALD&#13;&#10;39j3PD4G2gGSk9AeZtb+pmRPclvWmYHO5KqgCs+hCvRS9PYr0B7ELBKFJh7TplYpzJnOhWGj/Ce9&#13;&#10;mlZaF8550B1I/s080gHag/qIqjolkY3aQ9Mu+8ke66eUABP2XhBctfrlOVi1U/OEwA7GO7WM8aog&#13;&#10;eWctaHSSD6PXHDZ/8826SJ1OMwrHhPptxDzruvoOc3VSgYJFUSLBmY2niLFszzietbnHA3mwqTBT&#13;&#10;zJjdtk5hLaEpldqKReB4yR5fPj/4knLs9RB9lpyStiCpe/EmJffr7Uh9Z4ZV7lDppGHESzxWBMij&#13;&#10;/Nej8fCEC5Fqb9JU358Wq8lyUUZvT2v+9rB60t9mTOi78HpQ7IIt7YDjLSCH8yFV94Ke245dV7i1&#13;&#10;I8Dhn4oAKgHMvD0ccRA3o3fYdzZBRRsMe/KT0D1axFv6IG88L8hi9KpD+5vH9EE6lNwfQiz5b6sG&#13;&#10;5Af6wLUI11zeog67qz1kJhOJy4e6Rq7BgqRbGGq8SQbY8vAcfSiDND8LZfXUHhURIiH0WTUwmeBP&#13;&#10;gDS96vCOo26QhpU5AKGeaMuhVf4Ef1Tp1EAZrWYJb09rwMFxPV5BxwuvB4jH7nc2KG0kGABoMPWc&#13;&#10;JzSkJJQfIO65YzYidkTF4x1UeaJxfT9v8AnOmcYg2fOZgMX5rvg0zQS+ZnoNGQLoJ9NM82jONtQo&#13;&#10;dCJlkU/r2uvuJlvE76hXhd4xX1VvlmSdyrUNx+H6kATkhByBWLYVs/Xz6b8Sfuq6k3NiJ0WUuz6L&#13;&#10;KphatkrDuvZBOpXP+Q0v35tThbIZI+TSI90UNuyTjinulInImnqeETd2sxUZLMWB+yz9V2Kl0tFj&#13;&#10;n8Sp0471PknfcjsDMscVnBkXhHcURiisXG7ousAHcCVh1epNrjhURGb8LJHqJHVC0sSd+8MlmLW8&#13;&#10;CbMLJnGO9xB/TO+eAg/TkeFlgI/ps+qjgILSJkXXtNUg4zvePTerDEp/GJWO0x23KosiICiFYAqT&#13;&#10;4/WtpuTQfyY+b6bt5AUBKF4eO5Ea51PxsF0cUBzJ69Ax9+1zo4ItZFJklE7d9rC4l5cJCUwKRXm6&#13;&#10;WeXetBi1Tk9ggqmHJ7F7h1Gx5DjrcVKksZ1s5GmKTk/PubjSY7WEDboWpmqUIAVUHup3mysAYDpk&#13;&#10;wnvZQfLUPofPIlimFrfDVmiNQQubts8VCNi9GT/fzOmjDYIma8ZebFxYWb7HOx7lvx5dCTlKZCsn&#13;&#10;g0ftnpsuMg0Uk+7R1SisPPxCCWAp+m0/kFkiJxnuqSBv9rM3J/eBrkiIUyzieMWnsE3t40E5SO1p&#13;&#10;fYonKxespkwHdqi3nHyRgHI2H1K8XR3pA8c8zH9zOA0PqFsJupML2FX3Hua/Ho64T1Qjmz3TVA5P&#13;&#10;iTzpsmfhT4q6vF0Mkg7rUIshMEgS4A+jocM4lZUzDkvZPQ4Kb5N2adKkhiGsp+CNtZXSkXRQNfJs&#13;&#10;D1f2Xg/PoYCSCuIYSb7MzMaakzRU+0iwrgiptknR/FNUwcGoOjP8+t76L+PB8GqdVE07fhi7rWdj&#13;&#10;knOmVOxECszQK9PiqbHgQCzHitdpgbAZNoQ0iZVR6Kgp1nmWfGuvYl82Fij+7sQsFZ5PcqI91Z3V&#13;&#10;iXYdrP1XAnkQdXsiZqBuRvYMusYZrgkgpiq5tzftIEq3u8VMT61Xl3evgrbvbyJ7xTvrVAeR7mH9&#13;&#10;ZWPgAPWtlkCuLcZb4NhWw5DDzxNeVF1In07zdU8nGohxq04NKtxFLQ1UzpSSHeWPtMKM2MCP5Zgc&#13;&#10;+QpCIWntqjY6OGa2Si5u3xSnO+oxGmjqIVe17rfKvFxXcWikdagXwrhPtWrIh8eeoj08IoYsNUqY&#13;&#10;sjVaKIx7Y+7IxIo3CUJe4Z7E51UjpjnZ05zLBBBS65ZAn5JED6zQvrM3ViwKZDblxDxVUAAgImcO&#13;&#10;rViND17dxpsy/TdokpiQTCXti6x3xQXi6x7lv7ujt/Wthzlx2B0ouMs80DYp+T/sQpfGp89DDmQU&#13;&#10;mHfrYjSqSn59SYB+O5qck/QPI+nkenw/GmqNxi2EBtTL4v1oGovlPlFgSz4bjv3UA6ok8H1kATCs&#13;&#10;eKpUJMGWUuJla2qeQciI6S0+h/txyS6+kkeOR8m302CpT70cKUBxHSEzTCmpkA1NnWJB0HRUdZzS&#13;&#10;e4YbB3VhZ1e38XGTxRyfVXlZU3vwxbh+EMtCTY7iDDo0+6+ALQo+343PokL2JFZyP5HCy0Paek3l&#13;&#10;Awq3ZHEBCZmUSu/O6XNN+tCNK8ElFLP8QV+lmMspFpiIqrPpmLW/H+Vn5ZJpKdjBhHspzV8Ftbt6&#13;&#10;sdyAGJQOAEkW3t3P7pzEsVNJI9aoSqQBBZVwkbxP3azC3Wj8xER0G3kSWfIKpFO4MlxHvVyj0PaJ&#13;&#10;Y8im4Q7yMg2HJY4GqNb+OH1n/dzIG7xC4z9wm2NejsLOpbHL2lT5W/xz5eV9lckfcBpmHIe3qDYZ&#13;&#10;4c9Nqu5dS/Uexmh/eFM7O8GC/BOlvuzRzQQLtPssfcbUSIbDmXmU/+baVFyQOyL9vvruedTufpCl&#13;&#10;hgJOz84HEBQ0UIslq2d7i3srWyh9rnQVupIZpDSk1Phh0LRNbWDCQk6RSahT/scBwZ+0KE0HDmk2&#13;&#10;eSn3Boe934SKGjGEz5rs8jXK4lH+m6PXmz5Z2rm+J8tN7wkm2tyGJ2Alu6WX4HLsuFB7ftXIvyVQ&#13;&#10;zvA13nGKEeY7kjzxyPvw39gPrNzybMk7c+TYo/ZwgrPkyoWgWqp8e5ScJEbQLB5KWC0iuDa7tL6J&#13;&#10;h7rdeN9Y89y5QvH9OB8IH6R6vx+ET0Z7dN9fpOgdUgQ+A+trjCaD74dv46zKrdGjvzw6Xu8urAhk&#13;&#10;pqUE4qoTzICuivQjHxf2t5XdSs9J3si17Ch+e/xgd85BBqgEppEI2cHup68bDrBexgUNMuAY33bn&#13;&#10;JN8jpSkuQ3Xjap9d+lMFjs8EAOP35ScLRZ3BCVqIqnnA8sETNItKkpAUV0AkByTfnRuCTA75ZQaS&#13;&#10;Pvq5IYJoUpUPcY01AKPfui3rwvf297MHQ+I9WHTxWTnzmvdZyaUG8JYR08rafE+FVd5hn6X/Sn6m&#13;&#10;ZjAJSby9/ZIB+jFRuhILWpoXjIdKRrTdnyobLdrpsxjGORvlkJYm9HDcUOexNCYzQB7tZS1ERpTW&#13;&#10;FIf4XhyrtS0SOV5bGlWNW1CIU60zdMpQqZS1AWt1dRG59vmUWMh5CgQ9WW2+iuI9OQZh0KoXXqZF&#13;&#10;D2MFbVodYKABoknXeMZOO2D7rwAv01K56A9jZU0fBlPtwFuK7tq0XzjPUvsGFlfyLHENKHSfQJYf&#13;&#10;un+YQupUbFArxfDG3R6da9/fG8QgRO/CTfR5lhHQ+gEvYKjuXF5vWUrhXoXhBhg5nt5EmJscQOJ4&#13;&#10;yOlEqGGjYvTV5+moC6l9yZgw/XAwfaoBJZkI3S9xg6OrUnHBGBYUKtHJWWk8nxKILYcYWXeqAt2g&#13;&#10;qtrM8HAXsn1vb06GoAhsaVk0xFtGzA8no/YsWV6H5y3ovJaEhgznj0+ifjUFGjeyut8tDzFgar5p&#13;&#10;vTuhflzMqiSLN3EKNX4uRyuZZvHQCFYLoiOBC8poSxva6LlzUdOfdCwSZYV7j1ShfuDJ0DmXiS8h&#13;&#10;XlyH84VzzRh/Yp/qVp+4QPikK6L4ovFvBo7R6npCT9pguk0g0fkDA7uvILGeUJ1Sy4S6W/wTomee&#13;&#10;KFpDZ5MUv6MPx4tQ4f42u3yhlF+94xcyIaE94pqH2h+XZDj5ShhQngp/c287cFhfoAO6TT4KFfG7&#13;&#10;+5aue2l4hLOIf4u14d69AEJ1s/Nnpb71z3IJnj9bctHoyZ1d9FKIOUv6nUJPNWZP1XQrGdXmzSEZ&#13;&#10;+Ac68YC76DC0rIg5IcMLugixKrVVD7Eo1bx9FlvTYa2NzMS1jNIVb8KSkTYhBPoJ9l+BnqqKd6Iy&#13;&#10;DCXq0A0+miQ445x6NjXOGPZJIwliKcucIpwD/Nybk46QhLDzTWFF+6wanAUVErae+p3QqMFl4ETZ&#13;&#10;1yypPkv/FftUM9Rk9JDv1MBFNQZupgOZh1lmICg9x21SYH+BfadwiARauWB1ntwQLtV2AJ+qC3xn&#13;&#10;Fvyv4xDlE+hm8SYG5gXYEndU0zvNqS6TIQS8FfXPsprMkXW2itOhnDMA+ZStjYPTt+DCq7Lp/yG/&#13;&#10;UW2ArRb0r4qQvuM3HJvbj6iZdM9CA11R32OzZJ93foOX1P5NOuQd9Tnw3IElxHdVtr9Aj0SrcGAf&#13;&#10;7ocon5OL4aPnOkpRQ+psM7nAekYFxbVOOVwiQ82fRPYLBBo4gW8/qOYcHqqZYeyKHh9534RxAhGD&#13;&#10;YyU+q4v3mlaGuV+dxMDJC3wFBmlJq67DvUiBeLbrSeN+tJEwgIBS6RaqgdtfyOWXTp8JKbrWZdoK&#13;&#10;mnciHyk/5Ji3OcGyVC9pWpUc6RRs0aOpN4jVChnbkdFIr2pI2VMvs8NNWrbXF28u3OHcnKCJZVMZ&#13;&#10;SD5PZIMbJ+pO3u6AJVLiy7TQFdM+OjUnAVBVmupUYPu40UfwyZVus0tJ3A2H1D40T4WsiCwyOzen&#13;&#10;jilQU32rOy9D87P5TYcsCofbglih38QJUZ7eLhn6r+AAkoFeLeKn988mPc1xaSTYdJMcJqCv8ESX&#13;&#10;JotDC9rss/MbKhJVUbJAVbaGfd4e5b+5NphyZqujrm19r300cSAQMhgGrX+qi7BHvTFc5F7ISjNc&#13;&#10;9rjMYyc/GC4MJUdt2QzJSaF7GiuJSaHCxVkiBromwUMFBpY3l9jWLuT2TovSGWWwx5s4fhriYY3Q&#13;&#10;4jgf0h14fohYjQXh+bggYfks0jrgijHftTQWJP9XLAilvZEJZbxqlxIP0Z0XdWqDIbv7BGb2lHIl&#13;&#10;wrQVRSC9IBCvaWkshxS+BDzMfx8r9+eETWdYW43JW6dn6FFJlctW9h7u4k+f5Q3+oXQ6xrH4aM/h&#13;&#10;H7ohN4TFktCeGkMg/Q3VI3BBBQr9XEiIcFoRIZULtXrUHj1vRmtDt3AeQeZ8ve2hYcGilSyrhWUe&#13;&#10;eA87xIILyA1qxaYwd52Tdhkp62mG1cURQOBIk85MLefwD2vc9/ciuTuDJ1+da/IS8HLj67hqQQdn&#13;&#10;2Xf2Bhc4UjT9OFW01+VUWfMPvIgioFcGxAuDakm6Yi1bbmxxAWtPfcnFkrmdMlTKczDCWKrAP7VM&#13;&#10;TRNQNqudgOp21mEE+BiwzIkKeEFa4RUgVylPFF7U5+QOSqy7jmIFBDVqT15EmPZKPdc/4Z/KrE9a&#13;&#10;wPfLK+B44GQsCNutd/OAh/Bm4Hz5Fc/BdvGTxJsYS522IV1FznVi2L5dycKNy+bi2SVnpTp8p/Bk&#13;&#10;2QivEanRLiqJnsPsR61W+k7hK63l1C5prujmlChUaB/jnIjysv/lc2hH/almlHHSF/W6UUUFabtv&#13;&#10;ZXEOBNR3dEk1sQzQ3pZr7JJLT5S9426kdkdOnEXr2eqveJ+TgRHzUHXewE0ogXMEUp0lD3SsvoLg&#13;&#10;mpR8yFm1zElPwC4ARlcGyNXZG/31lCmiN8lSYXGn90lBqwKey5vEITsO0dLERVI7fg7oNmMR5Aii&#13;&#10;E52fE++PPQdbP8fCL2JBVIx27YTWYCrYXVYLR79w9zPJCmoHvbzJeXahg1msCxD1cGvw0g7IebTo&#13;&#10;LUedAayxxkkqEFhGPx4Ow8aj/DdHE0pK/9aD8uBNRd5mNOH7WCx8pvDLo/Ywi0tEyCFY3qFaZFL5&#13;&#10;UMfk6dTu6eEyeUQxxs2CRdAXTlkNF4rt82bjFHBgaYiaExV301EJvpIPYWsXrGuUCfWGXT4LTnZZ&#13;&#10;g/9P7R7jIZ/tCyL+jPG2PCTGW1Dt0Oy/4vRQ4BWhX97EOup1LdwW68AOlDb3BCIdyEAgAHlBv4IH&#13;&#10;YvfFnIjUzimGst9PwkrdrYErQOkzWi0uzLyGeMP5jUuxQ+UnpB79CWQqfd+j/LdGu25wLZdmBo/a&#13;&#10;gyFtbeyxxzUtiA0MFc7mcsKd4nmSZ5JPq9Y9ILHZz+6chE+SZ2I5zPoiqQUO/BCmmnQhoJEEQ4Hp&#13;&#10;UdaH95tQQcvmK4I7oaKkwAEq02hUQ5jGMhptJOyaYfTufhD3ngE87A5iNGPXTgLdj0khGh8ClQs2&#13;&#10;3/Am3KF7jykScMo+2s8UhsHZ6Uu+det85en0nfVfCcmhXpNsgFsjYxxArk1AO1Jp1IhIpAal8UX4&#13;&#10;IUMi53BlraX4xqMfEFrV1KrdwGuQDXrXh1UNolrFQKRTc6rDZ7AVErcV5xl2glqRevFOBQYOtbQi&#13;&#10;QbNLRal4xRzAxoc0+fuJRdpdhdKOOjUuiKwE65Ow8yw7OrVNnHYOGakJZwctgeRkVgSO8cy1s8ap&#13;&#10;kqeJpkZB4XnnpOJzQYv6qkoqBtgOWwF+U1GrmgPmm7rnO5Bvs89OzPjMks8QprZfiXc8yn8DvaEF&#13;&#10;yEiUD56xNu/Ko/ZIYqgjhbaz8YIxcKgjxWuoWslhszgEYZkxm67h2E+E8tyxQjkEM16pfuhYqXzw&#13;&#10;cD8i80BjoIlr8H2qo9aTMUJGC6f6t/d2vxKKsi85snGDQ9nzTsmhqq5iK0RLs4nh5jT35gRvXpld&#13;&#10;r4uyQ10wxMEpPC4LVHV3cbdXcMqKdgRyEIhikdxhn6VDXK7azPGCV/50DfPCdwOIjP4M7B7Op8+U&#13;&#10;TJUgCqG2ReB8ohh03xOcPaOLkFlmutdmh4eE1ypg1mfpvzzn+lniu91dj6OiFsR/4HkYsBbO7hvG&#13;&#10;3wjg3Tnfy/VVI8BbP9VOYuymsf1G0ZjOTVcWZeMkslde73Ffjd7SDDivOCHF8ty4ooMW9g1MsLL0&#13;&#10;rcjPEb7cOjelgwVh4n/IbuSncF/5a+mtlX7ZlbVFMw3kUyhw0kwXQ3HBMu65ye4x5+YkZyOTf4i9&#13;&#10;zfcCYBNmegVtEacQq3wfKbcwZ1XGHxylY0f/FfhJHN239Kr5fRd4ZOE4Y0YVx5N1Q5w6TWOCSRnI&#13;&#10;P7dPch1T74S/sODxPNmZ2+riteWCrPYQweHaG8Jm4Zg5NSfQczr21v4bs9uVqt7yPcgcU/9mcQ0c&#13;&#10;V0KKs7DFbWltgoqiDLMbNfH63TM7haUp/Weg/TFAL3N8X2LtnSelBs78Waz8thV8zu4Kpuvkuvas&#13;&#10;tNN0HisZPDDhFGyxTZwfpbrUDj7cLTZI9/I9qKgM+lyo5vw+xzQSzMTOEwC1k9Zo6zD7e3CRZ+qZ&#13;&#10;3EgRpTm3T8zKdDCA8JN3Cg8stVsLmrDfya+l9KOE7VV3GbLeqoUirQ1NIBXkbMy59d8RVc4WY8hi&#13;&#10;uSzP4i1J6k5fJKin2PiAmoAaHh5zbv2U6BfJE666PzEbUmPAN61Q4jjnEC3f+GMV4crknjU4feo8&#13;&#10;5Xhzgpg4aKMVNEpn4Wz9ziTYQEoLEJg70ndOTfn9RcAjX8Tr02aEt5AsEce5k4ipFOx4KJf9+dNE&#13;&#10;I8UwjTkXCTlCFs2RNhTB3RRDmBZEPDgFr0ITV+aEJ5jFE1SbPguCJWbCaDq7wHrAaxYsgRBMiPNT&#13;&#10;oJXxZITfRna4ZciJecQC+lGrvMWpGldDTZTepj8CHg4aDlhL0xR4YRwZDTt7ay5sM6y+jNtiBFlr&#13;&#10;6jx90rSQhu5AgdmPGhUU7VFvgneMtsi1/PohcIdyr8zlRYWfNGWqmVT9pEeEd/vZwjgUo9EzpTjl&#13;&#10;Cvuu+q/Uk1Xr7ZQ48LsBkiQ4V5IJJ/qzbxYTE3Ku3lyfov/KCWnY74IMFtr4DckDCMfcISfXV6Mm&#13;&#10;FLe0j4nsXpmS0G0KEAFu+iyBUlShBXKQzPQQLSQpkZypK/YHGOgU2XrTOoiCWxKAy0lKRjXIfhCc&#13;&#10;XcXdQRriPmgxzzPYR3uArjbqTkzrUwhuADmSjFJB0sci9FkWdI76h7wCDIKux4q+pTFrn0spVJ8T&#13;&#10;l0B6OlGxQ5M4OefOmwVb7MT6LJkiHbZkGjhpipzIC/odW1k/Cw51vB0+u422j8kVzrw4uc8hZwOp&#13;&#10;1VFzzPZQHV+DbUs60F3rwbE61vRfJk9C8T6yzT6xEKqQTjp5n5OEjjTdLsKWChS1xlvQxJhQ54lj&#13;&#10;DkkaDzE0pznBsDScC8HOwVZ1n8Y+WE0/T9IYiuxRKifYDgwD1re8eXJONII0i7ckiAWhMrGFDynt&#13;&#10;s8MW+Zysvyj75Jy4ujJqRUBoEvo4HAlFLHNuGSOZDfih4qEU2V0csgy0NCHBeVR+8x2P2sU4HDU2&#13;&#10;DBaFuW0cWYhu2xdRqIGEsJ5Ub56DCjujHOLos2SpVTFBbrzmxOfta3SP5/R+EypERakHjNmoKFxQ&#13;&#10;mHV6lP96NJGjGUuG0bswZE2YkcsMS4Zzg6E6hKVYgEX36xXQz4iWxClf5ML4e9UsdKHaDadQoWG6&#13;&#10;+7cpRsS8nKd8rPdNUKE4XW1bNRsB8B+K2nUfvLUoRldCkb+5C8PnHSgGo1FqQuvdIjVS1UnL9HC+&#13;&#10;KRcQFTd9Ycf72Z+T40j+tVWP0R9s925zzqAz9QxZFjT4/fss/ZdpdKVr3KCTZ5RyA1wJy2e3KXt4&#13;&#10;oqqfCUC4wvmgt4TQNmWPmLHusNVW9h4Wz6QoNdSzczROeqZrYYmO3yYmTngl+UqZWEXjNPUiCz4W&#13;&#10;5ArEk3OuMnBr1nEdOIUIy2e3BiH52moxLCBInzaP6CfYf+V5EnvFZIg3ocO+TxxEjvQpN2zShjAo&#13;&#10;0slBj8OKBvVZTDOeDe3UYQ00cq/To/zXo9lyrk0uvAqjeZj/5nAG009i2Yqi5iF4B963HY665eHk&#13;&#10;/UziZh5+g0tG4BuQUYE3De/79pJwVdjoYk3xUmEK2VBcQBUrUEpwr0clK62y25Vr4mBWn+j/cXZ2&#13;&#10;vXYcu5n+K4IvB0isLVlfRpybBMlcDAYBAgwylxpZPjYgW4KkOT7z7+d5u8gqsrq31rtOToCt5e5q&#13;&#10;VrFY/CZrnyU9pF7GJ7kH4iYO1DcsJBmCfthMBWUdVi6KHM+U+7DpIZHWosiWD5OQ4JAswGoqcPkE&#13;&#10;jYXGklEGh5XhnQ646hSseD829wTdwkmMGx9Wf4euARHKhaXHU9Z5B/PBU0UjxRjKarcPw5pyPTIr&#13;&#10;+2rJbSRSOMbi/h86uLdaZZ3kzuBv6fFlVcbRE3Z8GEtk84zAorP3ENO7K5sAs3Nd5ERZzbYe/ATh&#13;&#10;yaeGRjy57i3ddNjeMSnZpXm6OxH1X0FSum46jy4nZlM02fj0JBCRF7dvYNVvLjTN6fg0kfxaDuwx&#13;&#10;45OfFp8vobz48Mk5LAtZ2RZiuQQBo7rTA0tv9vRccWn9Fi1RZ4HsKKRrjjFt6moRYtmjCI2DQLSe&#13;&#10;mmAJbGTNJEek10ySK0Ra0dg96he37EZuTcd4G5SMZ1vZDVdgN2YkN9saBFXGoHwt/w4iQGyR8TwY&#13;&#10;Mr10VgwuX7uiHAQU/vSspKDDbOOhcEC8CmPaNCqierDisj7Fs4fEd6wUjXqaV04SkMEG+vayKO7K&#13;&#10;Wj7dkRGsiS375rqUFJo5JKoJ64o3e4CcH+omH1XeQ1/ZcavBIGyUtOBaFpkoMyqdy2jNz6Ht7dMK&#13;&#10;2I5Pc3i2cjVGH/qHjgWZXbjnU0723eu/ggBwLGVGJ5kCLGqDDIVG/junBsm5rVn9TAMlsL/HUo0T&#13;&#10;6wkT6yqjMVS6hS1fdueb7yPAUpTke/l3fp/kqhDI0rmHZfCt76OP5yrUMCq9L/ndS8xxXLMCUwlH&#13;&#10;0d8mZTIcE2M3OBl55yH/ymP8s0lMyJrBcjxqQSbTzD4oTYTYZMIz6FBpHgc5HHS6PyYlK4gJQ/I+&#13;&#10;yFSpJHvGM6Zs+sIoieUdvQ4C8rNNXyARnhDQnBilFdcc7RrbJINl2AuWpeK7Brk8PrqPNXmlFHxt&#13;&#10;wDghMPBHeOkjkNes14VZayPLhW6KnXc3P5DxRwQZ0KZk0W6H1X8FHePBFArHrDldXTMA26iv+Wl4&#13;&#10;V3cf8xhtP0eTSHCH34uxEG/iS1A2dBYyUFSvp8wxmpMR+wzPiDj3ibbzdM3VksgT81WL1LHD5dQ+&#13;&#10;gqOjMceBI132tqWYwBgzmx0Xw5FD2cgGjzJYHaOVSXpNkftMleIVVgzqPrliosUy0/P78xJQdYY9&#13;&#10;2TGn91V6nbPiqoydH+3vw5Yn5tRd/QZ/7Psjb942/0cwvc6+YqE98ryRDFxi4zqNGiGua7n/CORK&#13;&#10;6HlN3zqB9Zhgi3UVeTuBEOY9kNvhBvJ2DirXge10Q2XjOkDOfeyr7L/yNGDuhZdPGXwK+TfCRcma&#13;&#10;GoFMgA3beL+gguB3FA/mDndY/VdCrmNJ5+uRE7TE8mlpBDvkwyILnnUntnWAk29c8Lv6mJyq4c5a&#13;&#10;ZFBRgtIyjNUT17lesy6/THzhU+xBCzaybAbSc2cydbRygv/efVa+67bPBbLW1y0TJnY0GQjud9y3&#13;&#10;MjhRX2X/lftcZCKNNLckJz69BC7uX11Q0QiwnAzyL5W9fwfkJRMp9sbQ3D6N3ynIgCot5Vk2yEXs&#13;&#10;EfGggdQdkAsX4ragLde7CS5cp69PEnUJE6WP3aezgcOQbiTYbXEddLbDE3RsJIGuLYKFMoliFXKK&#13;&#10;TEOZIT62iyKqRrw9csanWdT8NAl2x6fnqaIFSfZMIiBN8uQd+0zPDZWPHItim6MR7Pq00ocDJS8h&#13;&#10;wKGUlcdoEXEmcYrId26vmXAMhBOQlVjXPEhHpVMko6gyTwpapbDjAuuErM6sd3BPKodmyofqMDf2&#13;&#10;iAmZIYtyN/Zac3sM/u5as7KUx5pfqedxPzYcI9Ia4jEpW5t8JhKcJdJEk4kp3LNmgh6pmyMjdwFc&#13;&#10;7Wa0cIqCO7Z5nmUdhx/qHsjqtR77TNhx59vwdBVrHQSImrarLJwz2rjHY/VrTL2p88v+K7inMlFT&#13;&#10;c7z6NI2e4B4D8sXEMNkjYqhULNwVd9D2LWxjzCYZXGxG8VLcv89HVGYsipst941U7lZuBhUUO+lj&#13;&#10;CaXFS5fa5Wvq+O2/Etvw7ZTP2BtbTQtpRkfM/5iY3IubNqQenmlH4R6OS5JOmsGmVZO7JJNqfJR8&#13;&#10;pCEMHtfyeZ9k4HwfvppemPzu9crwHaQRR8KAwh2NFSncG95sZLAutuqP8d8kTFY2vDenlV1DxjTK&#13;&#10;U3sgbYOMTEoN8wrllLamRLp7N9Ed0r2PnkaCT1+UNjvXDOPvJTw8LPMm1eCOqCaEUtCJXNiFHR0+&#13;&#10;o6seHXJxy3dnGJSDSR07rN5md/ALJL4S8gY1IYV79ye2jiyA3EgiVJtvkRgAix6j4XhMw+cXsHW4&#13;&#10;YIwlAX1fFN1jMqyhfsK9TQMi41Xeqq2Yh3IWbClMg/ZXSdssaUuR4dOsOVBCW08yzBsZ0CAi61XY&#13;&#10;FMbneerU3H8Fv1DnnGRFXLUdDXKmmEXpzJZ20DhdDfupoo9G3uxN4xVaLVyvOc91wkQiTESyw7OI&#13;&#10;Nd+7nik9AgNHOOMxMLepUHKYfR6JTW2luvBElNAIEXBQoqrWO//w56y5VY341jgMK44o3Ngdlfjg&#13;&#10;z+67Qy+x4Dw6j+EJPEHOtSeOdJqHZ4NR5CbknuZ7+Tfe110HMxeKcOOJB1/iVHG6kBb4pp5vrd+e&#13;&#10;UWo0wzm0Q9xiQYpuyFemkwqDONrEXVH8PlOCc3EPJNtAtDo1t3wv/+bKGhRUpmPfi3S5XlmdOnJw&#13;&#10;NAmYdN0XTui7E1PDJnzznjgBl6blpafow0A+zsSCjCgJn7NqvuhE26iF0EG22wOn3DR5ENOJWq7X&#13;&#10;TEgjCZGsfzLi+6ehTGJMY7vYrXEr0JoYvCMDcPgxKWDS6BPkfXfIrZ3Ze2intyII+LPgXzEJkvan&#13;&#10;rZLfzb+x+8SHMELifQT8bGaU7+Xf+T44GJoqeS4czeRI+d4l5vALifYHamAjQ7+dqGFVGYk9bjLf&#13;&#10;9DX4s+ymY7SKge/h/ERT1TlkjCWguznGKIwhYSceE0fZXIkPBIFDbUfTIzU1z0ZfZa49cEQ0FXkS&#13;&#10;HyVkPZZTTtT+PngPw5flEWBNmsz3OrSEomMeO4HHL+ThxClV6aqZOBZ+NPTsXFN5qwmTHmEUrDnU&#13;&#10;qKqHiH5CZvDlrIHImebfnCOl4tFKTO+/IRY2aD7fy7/5fpsVB9WiLmx3NRuLpSpA3c6lGn6G+sxR&#13;&#10;OiOqYV+1mJeYuN4DivPCr8CnqRPqvAhHQ6Y5ig5JXewTkxoXZxVeH233ThzhGjIUEwlJhECoFmpp&#13;&#10;hbA2bIbgRUgZmvd0yKi1ETdHCMHyM27QYe27Q3ZR9ORnN1WJF5jK9/Jv7iZKbEo/3l/VSPlehxaj&#13;&#10;1Mooc1ilim2aMc0YUpUjBYImPH2zCddkJ1EeQ0E5xw4rZ5AwX5G2NNK7GJUb9fiJZWF5e72SNMhs&#13;&#10;3zDRoSWUFypSCTpVl8+ekID3K29klr8JtaTt2VPamKQkQIhFubtHLeSYTg2LhNPQziavIAYyNSws&#13;&#10;TfrUd8jk3SSnoSvvPU1RlByDCjzWDJfZKvZ4zMRCbaSsOXLQ1sRIv4rMIKqeEbipy3T89t2EaQMz&#13;&#10;OCPGfbjzHt1N3idPNFJPUCVX7W5+N//mPopE5/fp8Zo0lu/12eUo9juMDHVCDyyupVZEwWe3SCZF&#13;&#10;o5iMgcfHMfEIZNVGxVgYEbiBCydkls+nczm4F7pbluQf6fYxGo1p8uQOq/8aa0YQYlLkWC4b6Lqa&#13;&#10;eknyvfg0tD/SKdbE1F87H8sLntVzHVb/lZCpJginASXxFMU3zgyu8aLMT2NgbyghwjHToVQrfe0V&#13;&#10;y/1OmBjP0R2JrlmYSN+WdgoCZ7tM3leGtMFFoE9CDSE15E3qEXF5C7IuY2RyNecrhIBNn5tN/vgj&#13;&#10;utS2MroTy/lxSFiAI1G2me7vr9THo/JuaF3lBF7uGT79zMZhFNeNbFNHRuaecRa2JgQynzLlndGE&#13;&#10;+lN36LD6r9g58puzquAZHRLggO2EKNE+lV5qP8Da9ljtzAZ28OQ+lmVwCRnJTauQHEsFdl9zSWzF&#13;&#10;3UT+9D4xesIlZLzG9yQE0h88a4zl5sJW6ouCKUSCjSAr+7wyDSKT6WLlMdM8RlvSiDvnmXVwhRfo&#13;&#10;88PDP489bffSoXe5GboJaWIMnCT37fjtv2Kf0UZn24O1UwsyjrZklC/Q1ro6B2dkdJwdHPqPeem3&#13;&#10;s6A4xNwjlSTlfPO9/JtzVJZraLOkhKh1cNeZr1eG/yCVXLr8RI7mWhl6bxpgBAzU2qrtpm67CJ5C&#13;&#10;TFBdqAbMDqv/ivly150inwdvENMd/oYJmS4aipuOx/C47VBLo0wRcKSWJg/ssDYcYbTBhfKjsl82&#13;&#10;HO3vk/Gwdk6z2N7v0HInZHvn1IW0ppDhh6dr1okc5sJJglb/kMCL2JmPU4JBzyfDmTSwPg2DS8X6&#13;&#10;ik7xUML9BuRJxubZhAfjM4hZJ/UtyJgxqSusI1Aeq4gpRyfGTMj18F2sGdpKUwvdd7sVgyo1WTm5&#13;&#10;ZoTDPdjG8Z92GI0yuQhMO7UWpSasuc8XwkFFDYltfMvzfHea6r+SwtbFbZfsHVfLPNS4vLtOSFth&#13;&#10;JjYhM/E7JJ5a2Ux0XgmWKtLOKJHsSMiSh3fwC9z42UUVh1nSyMI2NvOkbdy5PQ2YmUCfSWEStdeQ&#13;&#10;t/OP+x+TIKgD1xy6Xeep+/v1/EmFPSjilv6ClwpPdUARW9yE9apQotoGHnRMfS4cQbZ4FPVLj2hm&#13;&#10;l3SEyYoXICCD301w4R3JlqJARq5tkEF5WpbHTTW52g6r/0ruT+rK3A/K4kaT4LUotjo6xAny6TFR&#13;&#10;88gUUCoExWiXPHLbHQJHGShiFP+7xf3RehcUKCHPSX73cmVkqEi3GJyQfw9KmyvDvTYtCNJR4D6N&#13;&#10;aZQKQilP5MJfruwaMnHjdEqqVL+HHWl0N1tS8GlkVGdX+BsVnYh558Q8Hqy+WVMBulgUFvpkdReP&#13;&#10;UTIm95+PPcjlGhMWhQLSSRRGgLU0FqUamB4bxIlAXC7WzBwwcXxsYwlmPhSQdRtp28hSLMtjprFN&#13;&#10;DBaUvt712FzzquC9/DRCMDcD7Q3LrU8MMkiv53p8gpw0HueVKom8d0swaWEfmMr38m++zyWV6bNS&#13;&#10;gyC8MZ1zXlIwpY3kUcV2SRntSDuqyoNRKh98uB/n0SIyPn3Ta0dOK7uGfDm2fJoLrIJRLkK58diF&#13;&#10;TEgsF0WnmKEHlE/jZAktYjGE8pigVugv61CbkKH+pEFqgVEKGqFwHy0iYWcICzLiO6pyFS5Dy4od&#13;&#10;7vjtv4I6qHpX/mDwGhlXG2RiiykQzyyUSN7qVkCjgXss9ufkqmRkgTzEGLsWhcU+Rdr5MU7O7AjA&#13;&#10;mjn0d2iLSM/MT+M4cCw7bZOGPxvZXT1eTSnK6NM+76eQGAX6QOC5zDffy7+xL+p2NBm1blhOfpjv&#13;&#10;Xe5mFSzE99WwuurB6E15ARqyXNKxP0aLTqnFtnLnkk9HsFD5H8b6zqqRbp+bZHZWrGoHIsSyriMa&#13;&#10;PKqvsv8KTBHSm85PifRNsJDfqnbTY2IXj3UFQ8ra+fjWbqIykTiTH2WvbvBgcfeM1R1zTF/Lt3cT&#13;&#10;J/XU0SdW5gkpHQVIbIaMu0dAbZ4mTJjC4OCnlV3itPTHuVI36UWu+oSB09eoRt2zhGmryuN4jCxP&#13;&#10;7a7D6r+S7tclYZyupPu5ZiU7z0XJtOhrLl1rvnU2LyFXLeLq2Bc14epxEfWI2JiYh+3SyYZZ59i1&#13;&#10;ZkyZhe0zu4K2pnCY3MyDjJTPpFZxUfT3xhDofbj8eBePMUQmv5iPTci4EKd/5Lxm0kvWp89kQLh0&#13;&#10;yUuy5+6hsKqbXPBIeVumMwxVZPOzHVIrSV9u0DzJnab6r6DtquOSKaZYUuPOlYVCbZu5gqDOyyrw&#13;&#10;NICyO3gkuF5SXjead8jktGUmOREHfAFdbHDDSxYIEYnBM3PHeUaiqIHBwQsIU++NEIh6T0MJb7QK&#13;&#10;ZypKyNJS7/QxGm334Y41E+DLnFvcEQinvmYcfzMViIZQquxrkEudvu5lGNaMR9stKIYeuelUpL9M&#13;&#10;tk4tuip7G2ROUrI4mtjINuGxBVndzLP9naLaUe2XnIQkLyRKoFM6ZQ8YKPcOlA1sk3d0V32G2pYQ&#13;&#10;5z92ilB15DkuyEpMysdQ0DCm1+OaEoCb7A49kp1VBWlAZv7dvCN15+nkYZT7y+tasE2bYvKDYjTM&#13;&#10;N6p4PGwTqVNP2GPN+HN1uXT7NO30c81q6t1lFZEeUksCJWQLEBrz95m0OVTigPycS946ZPK6sggd&#13;&#10;3wOQ+5rJQVP+wJg3OW2DDLw1Q1ZZ5coKuNv2mPXcSOKnWW9Fq7qLNDFyIAIy2Av/mgmZPNx0XMtx&#13;&#10;OiJlC7KyRmIz2AolGNbNoOXm5EOqWBkqywly6mODYyuXC6IYmCKupP6a4yzme/l3vU+KR74PlDy7&#13;&#10;+V7+zfdJy8jsCELrEdRhVvnelRwhj024Cyh4uHbC4ihGSjxfxD/QGJ82X31ujt2HTu7RtbG8ybTI&#13;&#10;sViagx+vPYBfZYYxFfthtKzHTDx3kJnpFoaBzb7K/isxhccwuSLT2Gxzcg5BSUwMT6h8pW33yRrM&#13;&#10;QA9ZzpKjNmSlbachyi1guoGqfppo/rQWQc/rka451/wAS42MeU4iEe97IJNslBtJOyFlJDbIiLXJ&#13;&#10;rqks2075U2J6mW+Cd1hKjb1m/GnZ94p/kF3WT/nB7IMAMQWiMdtcM3KEoz8ojBwKZUb6kJH4aVlh&#13;&#10;n6rDY10ztWgzEYYiSHXlK4/hODxOyG/I0PEhkyVDRkLKEd3o0rBNIgyfDgpTbGvTzkiMVDbxcaqg&#13;&#10;zrjr7sRfrmibqJcyC2MsbGbzO6k13EqGIk7fUAL/ZnTMG4KI+kQTsjx3OVY3g7V9hrTJRMmJnZN/&#13;&#10;pJenv4zQn/iru8/EIGmlkuhkIzuTGkGigIwCFSX+SWGUOxLtjnmvpApvzdzqTCLSwLbs3KFrzE+j&#13;&#10;AwnDx0bKhN6wjbk0vXzykTySV3S5z81qmWMnZMIwkGBCzk+vx9XLN0d7a0bjWmkRMzJVPi2WmpBP&#13;&#10;cS31qZqPZYbccapUZpL7vDwfC7KqkXIjzy4Ocv1XFH0+NtcMJ1mxvJN7hJqzeS2Hmg1unIRDlWU9&#13;&#10;eEByMzzI9JSBGyQ6T7E8RfKSVVDDu4f6ADfzLddjEzKcaQa656wnttVpcwUZ0yW0HivFIU/GnR4j&#13;&#10;conXqTrbtspBTNF/gW11Y0vpvh57a4b7oe0ltk8Hlv+A2zMfn2gbVkKTs3g8HZMnyKmPDW0EIYTu&#13;&#10;mx99wRXwe/bw/r6crfP9NO2Bku/l3/y+2nallwFn2rSH8r38m++Tv5XK78rgKd+/5EeoMtnwjzi+&#13;&#10;gjxNmIrtTnKYSXGTWqAkejQF5mYO2Alz15BliibWz7kLpExMm+2c2EZkarmOlMPlsyNSm3QDwGDu&#13;&#10;MIBumaPQ4pbJp/pR8QFUio7zKczYl3YI+KmK4aveSsthcYsT6Rg1xUOFkqnSKMR6hxsX5woiZcwY&#13;&#10;vXyrpScOKg18aCyIcrh0UaVek46T2pBE4rBtrd3FpphMCKNr62QDW5WZM8DC0vtq1XAujyP8SWFw&#13;&#10;V6VQxXMGW9U8ubvD8TKxZQH2lE38Gh03wxN3erhITGAD88NqANHQiPobHTdxAbB7TV/Fc5m3BJI+&#13;&#10;fN9qYWspY1bmcR5OVTIvJMPh+t5yCuaU5wZ5e8vu5BE5py7j9ZErIkhqV+qQt1OkKi1o+IAssFBJ&#13;&#10;VktzHA5+X2iVqCyZxsmKcIdvaqzcbamn3ptXTEmHbJDgGDtPwP2DoTBZxiHj2sQg8DxFpAYpF94l&#13;&#10;Z9gE2mkuCi/X8D3kDqsqNK++wh0MShpl4R+C3OZomIp/kLDRsSJyUWfuTF3SisFMR/ScGJ7Wp0ny&#13;&#10;Ry7e9Zp3CYZanj4pMm9u5nfpbuaZEVQzJPO7l3JHjqGpycqKa4cVsc5Hk8WfBSIieVYkrBRci4Dp&#13;&#10;5wAjDM/XRdrlXY9TUnuQ5aXDohwUPHOe53bhlViqzMVjyHtmBM20YxOyPjfRCbKbYONMwvLmY6G7&#13;&#10;ck49lm8q5p2PTcgy3Kb+dCywHstDQZ+P89MTJcxUfpq/C7IasExtlHhH57wkSuMDm2s+PyYCP6PR&#13;&#10;Qo/vLaIbBXHAOevTp1G/1Qb/MTIgq4gbXfPxfRRGpC47JF3pkdwnSab+/umJ7eOSj78b8rxLAsin&#13;&#10;jcRbN/OvUIsDnQtye0ys01ckCZjhvE65cM6ZVwfmxUlOEyN/VVVYsRn3YbtF13U6+6lCTqL2xad5&#13;&#10;ODSouWbVIyw+C6Ffc+dL7qlOlRnQuKixQYNSP6axqGkQLMjkqM6J3VlvQiAFz2p+Wm7BxipkMmZc&#13;&#10;a7mDFmQyWKeTQSbwHfuMEJ0FbhdiVnmjqfEQntiFNPl5aD0xbzwKd2jRCLiS10JWZ3csEy3g40lC&#13;&#10;kGOPdxAAQCvMQ8e8hjfT4560ZVRXpLGRJ3OFqTwoUWA8xpjZkoyURDO553TdnSCnnA4LlpShmbeK&#13;&#10;Dh03sDAq38u/+T7xxNRRlBQy3HTl/UsKlrmRp3YZU5NQmluRFNbtaNHeDWdDLpxDfQd3ZjNotZxj&#13;&#10;zw5NFdGmuiaB3Q81TSOnNbYMyBNOr9fMUVwqalLCWjPJxokSsZadjmBOS3dOKjQh02VmJg+erG1a&#13;&#10;APLpJNHz2SGPfdaOLieAB1l+s5lbiILT4xf47ktq1MVjXTqWm3Evv+CmvbS5r1jRunmmFN3NzZAM&#13;&#10;m7rzZKHmmuU0z1lj7XZDlGuQEJXzsQRDY6FE5LPDMyV7YuW+paKynqnUYOQNn/hcFMW7eS0Ynz4J&#13;&#10;rCak52NvzeUuqctPs5B5YOen18Sq3jIfm5CJyaSFfeE7o/p/VRydFZOW0Dsfe5C1OWmCLytkLoq+&#13;&#10;6Ku0Yirs6zFW6PTHT3Xfg6xWjku3leetkRCnebG4M2QFR+dxvxcymsey286QpWgnY5ay1WmbOGmx&#13;&#10;Q/KxuWYZA/PYnGibwAhN94Ktn+uKxdXmmZymsglZojXZ4/k8k+tDfDMh54Gd+0zUeuk8j9P2JlUZ&#13;&#10;hbc5P0p0L70G+V7+DSnMpYIzKLo0QtaX711KJBxD2qKhQIice70GWRcziHvwi+2xVpMLF5kdj02c&#13;&#10;1u2aYyfS6PC1UD5JdD4+jPQJWVt7ySNz7embh3KnREADPHUa2d9Hy5gCeSrwt3BKnzB6zyVOT+yd&#13;&#10;lA/CYfk41f61MmhzxkTvpFNF5Kc6OKXl+jQ4zZSYJcbnY3nr1gnhnN6hmx+OjTz207u2Ps1mzqN7&#13;&#10;Vj8oICjNCNKz59ERKX3AC3TOTgULMmHlyWTPOhWtCPEb5ujUyEzI6OOT+nF7dv8C7uSZCycbs1cR&#13;&#10;Kps8OcpxRZAv48vF7LhS+XDjsHSvnIoxjRqVGl/cLXL15j4gP6K/vLVcQnNcFTMwRV3yHiygn0jy&#13;&#10;EbW36KvlmhQspBhLTHVaCJ0n9V/jzOJHofoih55CCeiTcz0zHTY3n0wOTl+OZbW+kaDWqLm3tAqK&#13;&#10;XtHzw0pnzQ+fcjXAKlZTgL0vC4Te5GpKd7DjlUCSYCn2JSKST3Httr2lAnmyHaVYjafW3mLdruQS&#13;&#10;ztDIKphgcdzMsBd03r3f3OGQt1ToehCQdcmJr/YWq3E6xlXF1r2OJBHOkKhSvTtJqU9xsmbyEpS+&#13;&#10;6brzr4fO1UInqdOtD6+nxEpi55VDcofPhhuZ6G01du9iPYTM8nhd4IJIXdLFvUjGhEibE8mzJUtB&#13;&#10;UeqUMwhu5krN1RL3SHlC7mLQhUdSICeN7NVsan6YFurzeOEj6wFPDhBdLHNSeJh85kiLJFrK5lDi&#13;&#10;H00vZjnTLrtCMud2bhDqwR0kRUQh+RAd1aItyVwtciXl7jnXu50C+dN8sfuSqGVa9WRKqQdBYfYv&#13;&#10;4cmp5V885cTPA4TdM8Kh1t5i0M9EbTnZ++7hssrLJdV0VdkDdVLQ+QTLiRjxQQ8sXRnT8qCAb0uy&#13;&#10;RMDMlC28KKp5LWDVIiB9VKQ7qPOMyy6UHJcHiIsPlCNVP0wiadIqDS/JnmlPuWwjObY8LGODrNWq&#13;&#10;zWtqJmtokhQR5+xlXHpprqdKKx+nAONXnVP81aJExgFSdlQ3LHH+Zm9nwOLobXEikrNms0F5le8I&#13;&#10;meCupiIgZkw8Ed3oMSQj5kfsdq5WiZPBw2Sw3EHJyvacu4eU785syhW4yjAmRaS1p6i8UAJsgkVo&#13;&#10;3OHWpcJl6kO6q7FH46icm8E46co9bECoX2nkB8e+M2dcGl+yc6YOZVQkk3Yx/eeySnrKDVezzWwQ&#13;&#10;et6FXW9Rsu7GyowyOqWqNrXsLYsBVqwHRtld2LrWNwUfgXRE8yUld7vtORnAWTBPd0HNe5B/vpZ/&#13;&#10;h4qJMJ5deJWHNVlSvnalu4jLpzQnssh+1kWhds4kMCLw5MO0p2A6pQXXGC7TvgPqv2KuSPPUxciH&#13;&#10;2G4n1FWOiUtE/dYVUVd6pl36FMv9jnNCBON1Krw4rba0aO4DnhE2MLF1vGyT4owNujpRTiI71kn1&#13;&#10;Tx4u8u/wl357Cyk0yIDrU+mN++uXuNTdNSNsQ7Y6YquVYEvCRPwX+Ey7HRbdVRgRcRw1SJ5rurwC&#13;&#10;qwsWI7xLujn5hA2srlqMcCRlFuQqNI8LnE6lYDr80ibxnQdaOqCOS66yy47IfVC+1gePDcD6yZZG&#13;&#10;3AiBYdGXT6OJYLlIPN0AUulb8d9g5sgSztb1LC/BIjCDu1FFAnLawUH8Z18qyjFgvx0shBm6H34Q&#13;&#10;gsJ3gD1Kbgdej+s6+oeRCyETSUshvb7jAjIKjYZQBvLkmPKJvi9XyxEOAaMWA7jiKhpFdlERoI5c&#13;&#10;/OpPCUsOQS23aCQyWmCh9nl1hFqJd4OO9OHMAwesEjErWKp71mrnlC2wGPLpEVGpnzoFFDlA6WDm&#13;&#10;gyKbKHPtYNXudIhiNgPOe8feimPOoYo6NrC4hxLJuL+2VjmgKZunfIuk8iDF0UGZjv5YUCi6497l&#13;&#10;ZXsdURJdndBGiAh8W1o9gxS5g+ZgAbAdDH0thw3Ir+bfmAx379ES4XgdpHKmvvk6tTVS28briCbr&#13;&#10;thtYQDbnY4upPWkcjUXNCz8o3IFZVPxDYlmNqqsWOIcxv35e+qK4Vx3vyJglc3x5a1EkYkTDVVER&#13;&#10;DTA2HHRYA3G6SiSsDcKjx9V1hVp1a3L0/JbPEd9YWxTcM881qQik+ziLQhEK96suPEVX22a54YDX&#13;&#10;H0ZmAK8jnQ+yLnRwuag6CFWiK9Lw9PVJAltdUZO0DFcBflQpZpeLugZ7XDR4UBUWAv60ji36MQ9F&#13;&#10;mp4/YG57SgJkUKTa7Q7LwGI4mBFiFAdYMnHiwoG3P8YGEwWLTBUkLn7zxo4U0YkkQXqEwUHymPX1&#13;&#10;9V/5YfL8QkgTd37dFWkCCnO14H8zoeQLATtjyihpd8iwtns4ife9ZbcTjcia7qyGRDNF5e69xX8e&#13;&#10;9RFl6ESy+rDn3k6iWU/ZoMDUvSTFzYEIxEFSZ0rGNmPHxlMUu26VI0kjK4ZDTu/dPGh9M/uvsbXc&#13;&#10;LZmqGwn7VPRWOiZeFR4vLqJBD+8PMZpypeDkDvmFHhNGGxdb0P+2fRYlLfVBkg63RAO6+YXdRUYi&#13;&#10;mPZJ+DVri9kinbbaDA5wUhLerC1LBfcw+DwQjxEUyTPWadX9rLGha2RSCrdVJhldPASfOds7YR5Y&#13;&#10;idmy5sYC1EwtP8tJHWQyJ8TbOdv77v9G4Up1EVGLx6TSkC64TfTxWp9Qfchpv4MBl5G0rFPKeJFl&#13;&#10;ZUJcy7J130DZizxDccRw1Hr7uXCLCa+slAKT/5Dnk6r+zU0Ln8ijTSqJas2HhtNPZBeHdOUMk59s&#13;&#10;ZT5+YLVIw+1tVJvQoeRHHKy/vN0hjbMvyoqtAScYgG09NA2ND6o6vl8gUigb/UfdcW+vRwcr6AsV&#13;&#10;KW46KzPs62lvK5spIORbl+tZJ1XGR2/GUc6bCuy6SC77gxkme+1qPZcwFzVJE9xcqetgYGapv18h&#13;&#10;GNQR4BwnVZ0aH6GJK5gIh+S81Bzgo2yf1X0t8VkYOjymwMTllZoHu6Gq3at1Jo4HlXDlcipJiEOy&#13;&#10;YWNMvpV/8+2MI1LJQXhvf/tqPSorT8qYs0q2hAXzkOvhLHcpjzET4VCZzspQv1rPFUyU+mT5skq7&#13;&#10;bYZ2lI4SXYy7wSwPiQ/eA5OtiR1X44Ph+ZvrZFMDCRx3FfaUfYOrpnPC5h9lDP0Z2Plt3y6xsuDQ&#13;&#10;Nxbb8ZFJYPXSAKk9XNMnRHNP+ZUuGJpCiWsxmjFVdoL7B7faq/rwFfuZhmBfWf81qJSTN2U6nKK7&#13;&#10;CwriiPNh7tZ1IjJSMmOmYbQFVjuU/mvAVPe12OA1Mnf/2w85tan63QcTSZA8Bp+AuH0hqvoQhr51&#13;&#10;0i4juYD8DslcPys8NzKRBhBIIPliq2csI2GH0S/CkswwulQyiCzxf3WdBSZO7S1crAh/ykDOyEPK&#13;&#10;mb6DncdJxxnda1GnOMfJRfOt/Bv7vnZvHewi9zqkGIOvdnIKltOYODbgfDgZ0CSk8pAL1YZs8HC4&#13;&#10;RuKS3K8aXWg6i1Y4RdIn2CU24p+JOhIp35heORNLlMx1rtNEBCZMXW+d6wRzutUBopwJjKdUiaQd&#13;&#10;Do/FhImvKc4hbmy8ufY6C0tRVWdXPvDXRZWHGqxt7bbwD6f0JTeL71zC7BQH/02pyN2lNP6LMflW&#13;&#10;/h20hrABB4ceQmmmTNAhQ/OtK/qUfRD0SZtdVQ8UHBaJ/ZTEge5JL3KX3L0IT1r7hsxJAalmXOOk&#13;&#10;zq05WNRQpmjftDliC63ADB7Req7WWSn7GVvT1llYB9YonZ8qEsohRc0Kj4m1zjqSnKctXrD4J166&#13;&#10;PYZRHk49yoNZRp4UVVSgNO/OqlLlvOKGST0dm/1X8LjCszlq2zoXTBAbuVBzs9dsqeOktiAotkPp&#13;&#10;v84wTxYcxBgRN8IW2IXHZxMmXqx0hXBnY7SS9HC71ok43Ir0y2dxlCs1qRyk+nCa6xbMOlL+i0a3&#13;&#10;9aG8LW2dhfrUB23maHds9l8nmbVGJvrKWbl4uKTAemitE1mTHBkzZYuwFKb7w8ljVvgQfjp1phxc&#13;&#10;r6+s/xrrLDbH2fNbTJmz47dwWlKb7gkiKsoRatPZsVvMQTLalVBUaKj4SeAXy47uK+u/xjpXj1JZ&#13;&#10;QLqRq3xW8blQgYg/qASsPGRlKbNUzkd0/wq3KV8GNByYcTcemhxKbsq5fCv/xtvsdQTALt++Wg+e&#13;&#10;xmRjOPRI8qpTJr8rb5LEpCYBtB0KwubZSgMfGY99yS+PW0p3eEoo0nkssJGz9I5TqZziNilFL2ZA&#13;&#10;lJh8IqUvr/8aCKJpeObjKPNly0HBN57VMoBVwmQDW1zNr5CAwydsnUei/2lvKAmwewJR6TOEhP93&#13;&#10;T6henl3u48Uvd0kzV0tFXmWMXPmB3QNTXM1clr7njsN3Er1zQqd1dsojHTPuuIUKiOanzZlv5d+x&#13;&#10;DVBy2u2o4istJt+6Wk/xrXFZVtxXnwRTXHYoisjBunHFi6Wi+Dt4WmEhZI1sPYVlzoeyR+o6akeF&#13;&#10;WRgeKkfklJxweLXOovZSjanki8JCCu8mSW3znBUb/Mg78nl3MQXpYavYfYFZH2KKbvrc0iFXjMta&#13;&#10;ZxF9yPewGnI/i25FkpwuyisTKvYwTQBW+LRjs/+K47+0FTLd486OhEnUMz2ESCQVY1eYeGPSS8HM&#13;&#10;7ziHMJWUUedgETZXfhU3+dAScz6Ylun/EYvwd/MfYG1huUAvWx+if1Dm3TBrVDrQQZa5UqG8LPiO&#13;&#10;y/4rGWvezYAJiGLa5cQR/NhcurnMonbBOnTlCmi3KEhaY2AIfwpU0Tbs0BoHTChzuGcnTN7PkfdZ&#13;&#10;yXJ8pa17MoQ5rfnZs8VaNEhKWdQFzF1nOSnoG3tay1IS4U9b/LO4CjCvg6Qt3BaDn3Yekl7lMGDy&#13;&#10;gexhGmMd9CB/tUfVy+7YFQvmsukpnt/uqV2aHs4bkXeZzuLSeJ3vEctLCUTxkbe1fBQDCk431gh7&#13;&#10;6i6YNZsHRQdH8O60xpRm44RolnHw1GqPis+x//lW/o23j1iswNM+T7cB9ZevjmBdzdEUpKyGTBhy&#13;&#10;YY7PkU3eg1Yr4EI2bVxDcFrLFUAEWzgtCYRtquEK+5HbiHpXUbuE9RsoaSRjWgCX2sC188T660c5&#13;&#10;UqFP0pJnUwCw5SKQokqIO/zhKpMcfALPURjUyUOWCoWAgu7qZJa+R54XvXZi9zoS+4bjRQl1TYmF&#13;&#10;N6JJRS1XadL0LuQnO6Dg0EtZx/dF06064aIXw2CYc384tXHYs3LSBjF2KP1XSoWZDkTT9WfjnsJE&#13;&#10;4JG0M/RMzCb6fDSYMlvzISHYO2Ci4YVBQ0HEq56cQRoI1SPHQdA1AhtM0qajdATXQFwQaBEmlqDy&#13;&#10;bHS+cI7GfYxznUSgYykornvPWwK6YRrQFFn3Ldq4JSMwKqs4Q6eMUj471knn+S2tgyi4qlc0W8I9&#13;&#10;CiO6MHESZhorAjduQc91oo4SihqfhWcNFWk+RKPDwXjAhNeOIJmFW6RWlvvA1dRmqfA13UIRx4ZK&#13;&#10;peAlEyYuiVwnWV93WKdKLAibjG56bF+DuTKX8cxjAbeH+k+BBHzh45R564SGQjOjySTKX/ssmA3f&#13;&#10;tdpIdm0GKs/L0El+i7QOD+bK/SajCS9Jgwm7DQ0Ut8xWYkBHteRXBN3vuamlJKlDTGgsDaYsniEl&#13;&#10;0T4ju3/up/LpB27xMN1TCHqImfgsrvd+6SjZ9XipD9KUSbBpM1gFodOpdG4YlhZuSX+Fp4/PQkQj&#13;&#10;2pBLIck5Mw7URqNLDzK/SNyOkTDja96XvH5wWgBk7q36YFNJM850vpV/421cHyER6UEXNw2wqnzr&#13;&#10;ipcrMB88jus2IqdgrgdrKtGk2TdVijIuiGWshwKCO2Jv5ODhuYiRnOV2JmhGr/pysRSlG3SdkAun&#13;&#10;6JkVD8lqubYqcr2BFSX/D7zLXzj9BPlW/p1vk1wREBSI2zB+iUMMueBIB29qfAVdI33p9POJmrpE&#13;&#10;sELjUWlBwB+fTUDrUPqvMU81oQ/FkyQCXWdf+Cc7mRErchrjoowJEyoNwYWOEdE5i/Yxb6QxH1uD&#13;&#10;/35kbc/PQkjB6JCxUcQ3HyrDOrCK12Rita+s/4p1rpo3mPdmJdVKO2il2/ZQbnobcZwrRd+Vhxzd&#13;&#10;2ZXtFTU6jT6pqMRaPJAAh96uPJAfKpzBGGkhvU+47RSH+MOlPD7Irt6gz1ajSbF0riq/eYVDAnIK&#13;&#10;GWvf8PrQ2KLSCikLOkfHQ7am6054xbOog4Hkt9s4hFuJJRyfRbR11VPHOv0u2LZd7tFuL28rVX2x&#13;&#10;lW2nGpDgC4hn6nhjnomV/DtoSmHatAJfq73v9vYVDqEfSOFYD/l8nNqKQ24JwgCJh6ytHUZcqJhD&#13;&#10;4yGe/nFSTzRxCRO/fdZhIZY7HdLGETM8PosCd9RE5HlDy375IiIWcIdHdKQNK1QjZmgcJz6y81uy&#13;&#10;Rj7t3EJl1zs4RCArmCCaAOu6VqvwrKOB93hI9KfrZpRqZFXLoVzEzDrO+moo6oOwD1i0UZnCNl/K&#13;&#10;v4MguE9MsSJNjAyJef9tvtThjCEoDZKIY4zuYK9r4SEZn8HvOHstXoRvATk7CAIfjFdbwnZkxYwM&#13;&#10;w10q5UxzbngDw2yGT09DNd+6Xo96fwyEsbCeU4TQRYqNh69YbFsrIjVz9altzpPXYfRfMUviz6+g&#13;&#10;G2GddqDtQHGE4YljR/KjSdsAw1od40pIooPovwIgeJOIFUBqmpsyIweg7OPrZ8iAVNNBjUF9dNRE&#13;&#10;BR57jGcm1ZTcgPwb84IZzo4LK3ciX7pcCq47JWoe0w2kT/xQ+ITWP/Aa013PSF8J1Ss30mJFSqlU&#13;&#10;LEQAUe87tavNf3IOUnDasSaJloHBp6BFC3vH7Z7hioTP3aB2VkSG8zE1nA8n3n+Nv29OmRMWyTds&#13;&#10;R2PmWN1or4MwX6KxXdLCNUQ6CQXDPFE0Yp+zcKwADbd5QUlpZtzYacz7pKQOov+aVHUauMhgfZTd&#13;&#10;bMe5wHvEl/3h45f3QzR8evv118Orr3/8jy9fw8P/5eu/v//4+z//09sfv3z88NvP//bbhw/Hj3e/&#13;&#10;vv/9/b98+Pzkr28//PTd23fv3v/x9eE7PXr74dOvb8d/Jio88kKgyy854vhw+9iHP578eZAiG//u&#13;&#10;7aefvvvlw9uvx7f++CiAQ7J8/vL1X99++XV8+Rg/1vr7b1/ff07xxsf//PTlxy+f/uPzP/+T/vV/&#13;&#10;Pv78//7j85PPXz/8y0cmCvLf/vHu14+ff/ru3dfPx47rrT+/fBqv848nf/v9wx/8p09ffvru169f&#13;&#10;P/34/ffH3N9++cfff3v3+eOXj798/cd3H3///uMvv/z27v33f378/PP3qAxPj399+vzx3fsvX377&#13;&#10;4y//+evbT+9Zhb7/7n/+lUn89jPc8bsnf7z9/f1P3/3b5/fvf/n4+fcfnxwvPhmkEi//J/NnSfo1&#13;&#10;lvL2x7/98vn3J58/fpW8RaM9lMBfPvz26b/zH757on/9L/1LO8DEnvwNPxeVkmj545wrtJA27Pu/&#13;&#10;fX3yjhcQQwdjfidZOVrpDjwKlj707v+u7X/7V4ji2Im//HyQx9sf//JzrOXdxz/++MI2/Bfo/eX3&#13;&#10;D29/+u6/ff9E/l+UxSd/PkERpatVSJrToP9dBxHoJjP5xZNfGaSodzCn06D/0poXJITPw9PbkOog&#13;&#10;EmqxDV7dhgTvapBYym1IdZAgIRZuQ0LGLEiqzHxpYK8OIotNbQVvQ0I4FkhPaQP6+vaa6iDChTS1&#13;&#10;MLAHvS9I6t72wtinOkiBSTT822tCRS6QoL03BvbqIHtNcPcCCdfnUwNSHcQ+ES021oSsXZBciqiD&#13;&#10;bIpA+12Q6HaK3X+bIuogLAi8ZA+390nJiBUUt6kbJNFGAQtvnQOrnnhcJXLb3l6WavTnDAUL54Cx&#13;&#10;rnrmuemTuk0DVB10NAqElm4zv3roKZwmNcMAVQcpC5lqKwNUPfUYIujaBqg6CFDUi74xQNVjj2WF&#13;&#10;R9tZVh3FEYYrGayWm+nWFqOwE39xYNVRNmN6qEcfWPLGGziso4DFLQk/GDish5/WF4T3nf2qo3wc&#13;&#10;1uNPZEmNH4111VFaF3XRt9elcOE8klKAKJy4DauNokAMrmsIR6lMC5aSZR4MptFGEfejedBrY131&#13;&#10;/CtzHIPYWFcdJViIVQNWZQC4AdgwB1YdBSz0MwdW5QA44RHhz4x11VFE6dgvB1blAKCQGTq0UUcB&#13;&#10;S3eZGjisHAAFlYwGg+ZVDT0pSgFJPHoGrMoBdOkDHf8MHNZRwNJFqgasygF0PQWOcQNWHeXDqhyA&#13;&#10;fiIwNme/6ihgweeN8yX/yMQ8wp+yAIPm2yjF8OmqcRuH9J2psHDc/GBo1W2UYOGdNmBVDqB7sHGu&#13;&#10;394vZTJObIyz7MCqHABY+PMcWHWUTRty280Z4luFNgyab6N8WJUD4OUjxcWgQ7lO5wyxm3Stj7Ff&#13;&#10;lQMAC8eTA6uOwhqW4W/AqhyA/cIB6+CwjgIWfMPgUcpCn9jgfGG8O7DqKB9W5QAYXSgODg7rKHkU&#13;&#10;yKC7jUMid2VdFNlj29w+X20UsHBLGDj8ofEN1A0p5je9Jm2UskgpVzTWVTkAiRxkoTuw6ihgIR8c&#13;&#10;HFYOQPoaKQ8OrDrKPsvEOMp+EUIji9DAYR0FP0S5Mc6yIiuL5nHEkfZgwKqj1KyAZkHGflUOQCjq&#13;&#10;KdEmA1YdJVi0RzdgVQ6A0kuDDgNUHYQ+RJzcIY3KAIjt0VvLAFUHYZYfet5NW1m9ZeZujfsaDFB1&#13;&#10;kDwbaF+3ESjX/gRF5Qnh8Nug2iA8AATnDBpUJc8CZTob2iDb2aBAxwRFcIPDZbDCNoocEmq6DBVK&#13;&#10;iWUFlsq/3hgorKOApf5axm7Vw08pBQRlHC11h5wzVJE12QoGrHr4Ef/UADo4rKNUzkZFjAGrHn5U&#13;&#10;KKL7xjlWhkFdF4LBYBmqxpmjVBGIF8DYrzpK+0XOt7GuevzJmMKMMtRrhSvnDEWHtC00YNXzj5R8&#13;&#10;Sr2/sa466hmpWvgAbsNScH/OkPAgyQYGrDYKWAg8gw5fVraBCxVb3tivNgoc4qQwaEP5hGVditI7&#13;&#10;66qjWBepus66KgdQuRJFsrf3S4kbc4bAInfUMCnJqlqjKFvCVW7wjTYKlyjakHGWlakwZ0i2JAF5&#13;&#10;Q1C2UeJRcESDDisHoKSXfGwDhXWQ1GTyggxQlQGQ3qT4zk2FV9lGExc2N1Q28hzlyuQ2yJbJlNAs&#13;&#10;UOTe42I3VlUHDU3DoAvlJc5VoT+RWHwbVBt06E8I15v6kxLlFigyOF8akqsNOrTClw6oevZ1UZ9j&#13;&#10;m5DTseZ3OOQQrbdXVY8+tSsU/hsIrIMAhQvK2avKLzDSZFffJHbyceuqngHKWVVlFyTiy1V7G1Qd&#13;&#10;BGci38xZVT34WP2KutwGVQdxroDlgKoHn34OlitZeT2TbG0dQ3Uhc9RxxZdD7HWQRJZs6tsUWA8+&#13;&#10;udD0MjAQWAdRi6T079uglM+1VmVy9jbI5uyvK7c4ckQNmd8G0fxSFePGqurB1+1Kjsgno2yhglWp&#13;&#10;hYQBqh586uVQWG/vlbJ9J9YBhfbugKoHf9ygZYCqg0CgqimNVdWDb+9VHeTvVT348lU52Tqv66Bn&#13;&#10;+J2pijNWVQ++mkk4Tl0q4cpeqczDcc6oTHHuMBmEyHxjr+ogYh94xQwFV0UFCxRU67jg2yCVqJN/&#13;&#10;cxuBqn5ZoI7U/9uraoNI3FS0ygBVuYVLFm/qIJssVA0/V0WFJ3axsao6iEJGCm8NNUa5wg3Um5cG&#13;&#10;qDoIUDKyDATWg4+zmUoNA1QdRC46bRkMIaLasbIqAgQOAusgQOEqdSiwHXwu7VD6yE3lQtXzc4Jk&#13;&#10;O74AnoHBdvKJKbxxLGKlszdYVBIZsNrRp5eIwjm319VGHQVfDmVUhkFMQdF+A1YdBf5UenB7Xfil&#13;&#10;Czp0TRpFy7eB9WF0raH83cAimUENGi5Jx8/ah3H+j3SVm2qa7mJcW/3wGkcQB/PmpvVhQMM/Y62t&#13;&#10;sgEaeqtdpQOtDqNoid5G1r5VTqB2Z1iFDrQ6DBFG9by1tsoM6CpOBYcFrQ5D46AXsCFayEeq+6YC&#13;&#10;dUfB7sNUYaqEHINKKkNQU3Qvd41y2UVcQGNthulA/lMZhuX1xnIn92G28kt5V4NGOrOVU9aGAY17&#13;&#10;IRxMtkRPrs3Du+ZQSRuGEYYR4ZyAluoJIdO1zjndbRjWJX4v5wSoYGmKDbWxx6w3zlsbNjxfFiYr&#13;&#10;U6ATE8U3FrQ6DH8AgUoLk5UpqE6ZnoHO2uow2I/n6CByXTGJ61bu79tcuQ0DGskb1toaL/kBufiD&#13;&#10;odKRYlcmSSY2VGLtW2UKVFHoSitnbXWYoMkgvs25VMq9aFIO95dO3nIbBiZxa1mYbLyE4inqCJy1&#13;&#10;1WE+lbT8z8Mh6xjuR8/giRL/BLQMUE43rjTDTfDQhvmnW80h5iThXK+saPNxXcUc5nMudd+Yw+DK&#13;&#10;FHs6NNmG+VxZ98ktaCq/dEKYXDZThvkSRxXzBZpKH6y11WG+NG25oGoDSAcX4wS0YXj+aDhmxBbV&#13;&#10;taCuDXeD4zjow4CGR87hJerzUzFJvwrrBNRhYJLGUo4WpGsECzTdqGjtWx2GzoWzzFlbywlFwyNm&#13;&#10;5fDJNkzQqIE1uHLLCiXTlaCBwyfbMKCRoexgsuWFQli0EHMw2YahmWPjWNAaL+FmP3pcGidA94bO&#13;&#10;7cbqUIm7g8nKFHRFEo1MHWh1mFpc0LrRgVaZAtairu10oNVheOqwhK21VQVD9zrQn8CBVodhm0Il&#13;&#10;juxWm425AVj5bIGjBbVhWPl0NLfWVpkCPRnQDC0qqcPwDr7mfmdn3ypT0F0BpDg6mKzD8JdQ2uOs&#13;&#10;reeJ0lLFignqRqy1AcyQmIIFrfpLSNGxcnS4NrECo7+DdwDUSHcSCQEq2uoYeGyjqHulzZ/hu0M3&#13;&#10;bsB015sDrI4SMHi5QSItxZQqE2LGjmHah0H/OOMcaI0jAM0qXDga+E30c40z7VcctqVLgdYwH1ob&#13;&#10;BjQrdIxxWKHhBqSZrLNvbRjQ3lgmh3q3rLUdHVscJtmH+ZhsHEEFXZZDoWWpUs5FKZ2jJvTkUd1b&#13;&#10;98I5bn0YRwBHo0GTPX+UFCYrF0R99coGqFmkdQJ6BildJWmXaVBJH0ZhHHqJs7bKFGg8YtVMHI0Q&#13;&#10;C229Qv46x60lkeJyoteBs7KmkugGdxLqbhv46vQy56hOPE6yFcZyGUWBMXcOWmhsHIG6PysP/6Fn&#13;&#10;n6LaEat0ltY4AtBAiYPIPky7ZkHrjER3NVnQ+jBVQjralm40n9vGZqO6WtD6MJo+O6WGeCsaNPp5&#13;&#10;OeG9bRgdwTBMjX3rCaW4Jq3UUPrl1kkCjf93oFWVxMdky1/lZtpX6LsOtMpIVJnvUUnPRcULTbsW&#13;&#10;B1rjCfZ569mo9nlriaXIGnqfGcetjaJxA/2AHbVVnVnnASDxVQi57eFtowCmnuAOHitLABh6qwOs&#13;&#10;jhIwPLwOsMoRaKNFhq4DrI6iPJc+bg7XalmptBe1Wr3w7YL8Z+gVRKaMlbUUU6pSaddnrKyNAtib&#13;&#10;5w+OrGlJpujVSs64TSBtlNqI4O5wVlaZCKk09LJ0gNVRypGkksABVnkIsT1sNgdYHUWyFO0IHQJp&#13;&#10;qaY4qKzqeVhGJRC19XGSicFAGfYD3hGK0409q6Owao7U6tuaj+75WhzkDWi09qyOknmo4jQDWOUF&#13;&#10;P6h+3tqzOgrVGJRYBFJ5AWFjWXkGGusoGYeE0ZyVVV5AjY+V/fhAZ9qFfN8SbWmnECP/M1bWRqnT&#13;&#10;mZSl23vWEk/tPWuj/D1rqadkTFAR56yscRCbGlvyKd5cL2TfRinfjVCng8bKCzjTuEacldVR+M7U&#13;&#10;xd8BVnkB967QktcBVkcBDN+Boxa0FFQ1ULcyH9oogOGDtNBYeQE9bPHmOiuro+7Ys8oLKEfC5e8A&#13;&#10;q6NIzMDfaaGx8oIf2LMXjsLT01efccO11QGppaJCwMzRWFkbhTijCtfh+i0ZlYopFAoHWDdkXOHZ&#13;&#10;clhptUAWqwOscxD6oTvlCfj3C//Gj06bfwdYHYXRxBXQDoHQ53EJC4UILA7SRmFqofBYwCovoEsg&#13;&#10;5qezsjoK7YpIukUgVZugmwl6kgOsjqJJPbanwxtbWiq5a0zTAdY4CPFXuoYajFgNy5d2RUfrp44x&#13;&#10;2EY9I7QMiTjAGgex0VhH2WikzKCs7LnK6ww09lE2gRy95icax4UZt/esj7JJ/+iEvIAdN4I4wBoH&#13;&#10;oQO0VbuK67ui0TRz+yjbzMXaKcBI4KDa2Nq0Ooy431OSVG6T49GieuJR0Cx/QR8maFZBP5G3tjbY&#13;&#10;KvrETXV/G0YXACsWpIvZ1rkmqu9isg7DWXmUzN9UwekZWqFhWFtqcR9GnB2ntsEgido1aFyY4qQN&#13;&#10;9mGUSyB4HWg9J5U28mRYG/vWhhH5pgOhoT5ye1dbG83NHV2kD/NPQM9JJWuTxs3O2hor4ZIzcruM&#13;&#10;86Y739Z540aJV88taG0YORxcpO1Aq0yBUBwNzwzzGsdVnSTpf1acC42xDkPNtRyd2zAdbuzJ2+et&#13;&#10;56TS8kT9FW7zkj4MrV+9nAxolSmQscAVgha0NkwXbjtJ+IjBikm6m1Nb56ytDlPuB739nbV1XkKA&#13;&#10;xilDgXmXSXKyuVDKCAehT5Rh5OxQ5OmsrQ3jtEGkhmOE1xo0bkkjr+U2lbRh4IOTY0FrTAGJQ388&#13;&#10;B1odhsRBWXBosuek0t0ZTulAq7wEW+Mwz2+fgJ6TivsXLuRAq7zkAZPNckIizeq+cYsXi3Og1WFQ&#13;&#10;iRfGxjfaoNFc1wm/9mHoMpQSWiegMQVd9u3tWx3GpX26wdo43S2VFZuIO6kcidOGaW30lHGgVaYg&#13;&#10;o8hyoSGaygZgsXOVrQNty0mFkp1mlNxD16AdSZHG2racVJo2WuZUG6bbUjTs9nnrOakM4qAaJ6AN&#13;&#10;47xxS7gFrTIF6hJMXtJSWX1e0tucUlHFbY/O2hovoRIU/dXBZGUK2DgUuFvQ6jDi2NzdZUHrvIRq&#13;&#10;f4uXPK/DgEa4wNq3yhQ43VycY62tDhtXx1nnrSoYqoIgCdPZtzoMtkVZp5GniGlSjik54Low1YFW&#13;&#10;hykjAOZlUMmWkyop7Jy3NgzZ/QaXnwOt6yV0aLEw2XJZOd1kqjtU0rNScQhT02Ngsg0DGsEX5wS0&#13;&#10;ZFaoH2jOvrVhcriSvOZgsjIFhQ2sGDPkVIiLS2R1vaMDrTIFZS5DzA4m6zA0c3RliyYrU0BIElO1&#13;&#10;oLVhT0lLcgofOc8FJVD/c+vKhX2YOihZ+1aZAvKGu8ONACmFXm2S5Ld4mKxMAWiKizj71ofRIs8J&#13;&#10;NKN2tklymbNTZrkPoy0klTm3NYWelkoNhBrl37ZxtmEoJk6MFN2grY3SQKcFzjYMM9jqNk71Z4XG&#13;&#10;pe8yjYy1tWEoeHSocDBZmQJzhME6/smWBUsogONmQatMQfnVMh+MtbVhZNzSV8RZW2cKnBuYuQGt&#13;&#10;DaN6AibkQGu8hK7DitUZ0NqwZ5TrWdpr642KaaQOmA60xkuOuKzDlVtCK6KDZCgLk42XuEUvZFeU&#13;&#10;EwC0596FMW2YHFaqYr/NS1pmKga0bow1MNmGIYSfUwzqQKu8BGhcKWTkj0OEBSUS+Z5F1TJTdSOz&#13;&#10;5zFsw0iCUAats7bKS1CeKA50TkBPaH1OEorleWqpqaihNI629q3xErW7cdL6OJdlAzBW3lgFq30Y&#13;&#10;6j0OaUdTaP1S1UiDsJ1Dk42XcIcjCYHOvlWm8IBLR6LjNufqnVa5OVV3SBnnrTIFvMqUo1vQ6jAE&#13;&#10;jtduhY72dd+oICVMa6ytDQMa/T4cG6clqKIUElx0TkAbhrlOCakFrTKFw+xzkiQJURSUKEioPkW3&#13;&#10;9+1VVTBIEaQFkLNvbRhqCa2brLV1XkLxuyVNe2rr0cvOOQEttZVMfDR8a22dl7yCK1hr67zk9Uvl&#13;&#10;ct4+by0lVvERL9bRuqni2Mcf7fCSNgyTlpphR+dqXViROHBzR1Now5A4b147qSU0yyykLGnqWVRt&#13;&#10;GNBeUkRnnICWqYrLFnvR2bc2DNnNXXaOXtJSVX2dqw2DAR03nNw+3S3DFXP9pWfjtGF4mWln5UQy&#13;&#10;W7Iq2iv6pMMn2zDEDTc4OKf7deUlaFwcbmvf2jA3v5uwWaFJWX0KJd8+3X0YFxDhi3BosvIS0kbU&#13;&#10;BNGB1obB7hjnQGsKBmwL8e1Aa8N0J6vT2oJucRWTpBhbt2Hsw2iR4PTI5DrtBg2ubNk42zCqHy2P&#13;&#10;4Zaz+ua1dZkTtxXVSZLLgils7FtLdZUPDw+ZsW9tGMcUpuCct5br6nsM2zCZtJ53piW7wl6xn621&#13;&#10;NXVGzT4sXtLzVmElOJ8cTFZeQuaAglvOvjVegl9ZPWFu85LW7xVBRQWB41XrXVhVAmZ5Z9owPwLd&#13;&#10;El7V0xMLwllb5SXK22AHHEw2XkJKrtW2g2BDOW8y+wiuONAaL6HXB8zEWVsdJvPBak2Id6RMkgAV&#13;&#10;l3IbVNKHqS/Y/+fsDHKlWXLzuhWhN6CqzLxVtwTLK/AC7GFDNmRPWgZaA3n3PqwWYH58gPNQ/Sb/&#13;&#10;rQaDGREMBoP8SBJbuZ/bGSVcq8lbBeVvZTLJwKF+aLFjuMVjhdahKin9zMqvPyAHDvHGwYXQV9Jz&#13;&#10;62Q8oC23rhRwz9MjVvhez4DLkpJ7HsZnjm0Wc/stQrNvnQxul/KG4g1LbpiTSko6Gdx+q5bDrfXK&#13;&#10;OQluYJ6MByPJqsomtoLh1pUC3kr8OuJ00/SyfSTc6i1suHWlUNx+TF81dH5yk1ISAFasULL7zdyC&#13;&#10;jLnhVTP7lrhXlIKqb3QGGVLyVu8AymC0JUFzAfsz5y3IKo72MDgFSl4lNwojiRznJCtudXDuT0AC&#13;&#10;WHHQY+SJ0x1kX26meAeeh5xbGSaGWyeDG71CzAlIACvNOMjxN9xCl2BN1pUvVjJ1CU4dg0QFRd2W&#13;&#10;hNgu+B41t64UKHiDnlRz62TUFzwVxpDc/PaRVV6H9mJmJTsZ5432ScKDge8huIFCUvsWZF6XBICV&#13;&#10;4Cv4STO3IPN3d5Rw5ZCWH1usZJCVmaBKXOBGjpUEw2185knGJ3IrmxOQuFd8cRhCZm7dnKEKBc4I&#13;&#10;o7kG7pVwjMkwJX+1LQnppSRlm/M2cK9oIET53noNMhIj8U+qE9CVAhcH502tZCfDMidFRrwWyZtq&#13;&#10;S1LXVAHGxdw6GVKCW8e8AwLAyglAShS30CUvTAzj6SW8GnPDEaKkJMj8qyMArBhczM3okiDzFl4A&#13;&#10;WNHKXIxGSoIMrUxtHiMlAWCtBtM0phZSEmTcOCRWmfOWuFfsBDzLhlvoEupgqXwcliCkhMepKeOd&#13;&#10;ZKzkR+WInQFgZd9e+M3N3MIuAbuHr0vYJVmLFdArzVwNt9QlpIIbzxNNjGIla1GUTHYyNNcXUnpv&#13;&#10;cyXu9ed5KiQqvr72kdw41WBQrGQAWNGT7JuZW5BVUTecr4Zb4F6pXkHyg9i3xL1WP0P1Ng0AK74g&#13;&#10;7gAjJUGmkd+EBNsGaCx2klFCkaexsUsCwFqYMxXrIHm5fSRPPm5htW+hS8iRx1gz+9bJdDYCMcj2&#13;&#10;kagfl7WVZOXppZSWkcmuFAglUzFYyWQnQ2vhnlT71pUCIUkYKpkMMlrXV8rEvS4Z5VhZSZNHhV+r&#13;&#10;b8CDw61WMnGv1bnGZCPQTqRzw+LiQhVzSwArthPeOCGTSQZ+lQophlv4S2hvocqvY4bE3CQ6+kzc&#13;&#10;K2Ki2sIMMlvHjyds/0gCp6DczEoGGcrE+cyzIit4G+cNTbKqEKlsrlmRlZi8kpJQQbYgKEGpvpJE&#13;&#10;aYGHmpUMMlujmbK5wQ0ssHrjJNlBtM8g9kG9BDfAmqak2SADcFVLcq+5EsCKiKjKXyjT/pFwq7Ja&#13;&#10;glvYJdSkpO6D2LfEvWL1ErUw3FIp/EBlbpzEvQJDqsbsYm5hl/A0rfaz9y/hxL2SM/GjfAoJYAXe&#13;&#10;gEVjuA1dgrNdza0bGGR7oxbU3IIMo4s+KGYlUynwElb2ZMBlKymfbFrDLZUCERmTJ0wBl34CnjxV&#13;&#10;lKc3Aax84mHyOqinFdwqSKLmFroEOJEqeH2Oaq7Vdt2c7gSwEg+tguP3JyDJHviwUQr35y0BrNUc&#13;&#10;VfmCkgwAgEJHU4ylbwC7r5p1JRlP9bdqL0JwqXOr14M6b0GGdxJuaiVDKeAJAuRm9q2T6bxFsNAx&#13;&#10;N1B46gQEGe9gKvgY6zUBrDh1EEozt66CUFyURjOaKwGs3Pe/pg4GmaJtSXgJ00VUnbdQChhcuHrN&#13;&#10;3DoZGrk6/5nzFrqEEpAf5cML3CseDC5vs28JYKXuEreAmFuQkY1DOyVzAhLAqiNiQYYHG8PcrGQC&#13;&#10;WH/IJlc3TpDhHOOeUtxCl+hIZuBeiS0S7VP71pUC8W6OjolAB1wWG4h+xMarlgBWggEuJhxkcCNE&#13;&#10;ZU531mnVKKQgIwL9+lW36W9XClz4ZMWa12KQ4YijOrqaW1cK4IJotClyxAjlds1V++ZOd+qS4qbm&#13;&#10;1sm+UqK4JYD1u5Lmfguyv62kwJmfAWDFlKF8htFcQYY5yfqb8xYAVrix38YyDzLmRvKP0SWJe6XS&#13;&#10;eXWVvLfwgqxqntBCRdw4iXvVuKAgQ0roMmhOQABYOQESFxRkhP/fnB0zt25gLLh1skKnkyJjuIUu&#13;&#10;8VLSyRYr2ZVCocccVi1xr1+ZVHPrSqHOm8pb5Drrmuus5B+Ra4Q50cjw6RD/FJ6nJHviCVSVPIHM&#13;&#10;BzcQbqZobpI9ec6pbDueGckNfInQXEmG5uI2FacbGze58aYSmivJnkC4XxhPt69F7sHkhmkiNFeS&#13;&#10;wY0IqNAltP9Mbtgl4sZJMlaSSLnQyhRSTm506BTvgCTTdwDnMrm5eHeSYQU9lC+IEt3BjTIk5sZJ&#13;&#10;suL2INgkpKQrBVYfJKqSyU5WcS3VtoV6JWNuymeeZEgJ7eCErUxZ2OQmNVeQec0VANbyH3HH3VsK&#13;&#10;2DztIwnJ/1b3uft9S9wrjvanwU+yUcmNZCO1kqFL6GGmfHgUcw9ur49qyHQl7tXPrasgpOQNWtSs&#13;&#10;ZOiSF813jfV6BVz2SVcg2ssbbqFLgBuQY2+kpJORfktxWWEp0DixbQAVaZEuc78FWTWAoi6zmVtX&#13;&#10;CnBDBam5dTJCi4Q2zb4FgJUIFfBJo7mCjIZ5eDAUt9Al1sIjKts2oCrUXaZSNdUCGln5FFRVqSQD&#13;&#10;F0QwX7yowCcHN7xxBq+cZMyNy1utZFcK6Ei8r0ZKAi6LsoObmltXChVEUJkWJAS0JcHPBTRUcUtd&#13;&#10;QuFik5GGgyS5UdHFWEFHVwpVr0ly62TMDW7mdCfulTok3MNCcwWZ1yWJe6U6VIGqb9/dyFJfSarH&#13;&#10;kOAqNFcAWNFc5CgZXRJkpcnfSiYDwAo3PB/GVg4ybC78JWpuoUv0jZO4VxDVWF1mJUOXUJai3NH3&#13;&#10;+5a4V9AOpBEZbqFL9N0dcFlqnhC4UyvZlYK38AIu6y28wL3ykZwds5BdlVRxKOPlugL1Ci8A44ZX&#13;&#10;VyTwqlTHe8s1MK/FSz2CgwpeCs1LbaauDsgYVQZJUOG4q+LP9/MawFVKCppDHVQgj9CrhleYFZVz&#13;&#10;ZVRxgF2p0aS6w4OT72tIaqpJRE6qsijcvLr2+HYeFaEULPb2hb+8qIw/krK/jap4mSIbSQUvJ4dX&#13;&#10;1xwEsuR+dapaQ4OToYpWnxfV4Zwcdqo3eR/KJojKrtQhcucrqN7kCzrZ6G8ZQv0qsZo7ua0GvKps&#13;&#10;vDjLqTcIYCk57FTwcq+mBKmSKKXcq0FVxQEMspVoVVsNyjpUVYf7yzmoYKWQAfg/Oq8XvIwhEFRo&#13;&#10;edWxgqzTzut9lQYQ8+pUNSslG4FppR7cZeAVOL/bF8KLd66Qw4CmkhDnznJQ+TXsGgCog2obCnav&#13;&#10;zcvLRrccgJqA0jL71akoPvAGtHN/lhOUiufEhAuJofV5lfllbIBEsqICDJCVNP7ghTVm5pWAVEqV&#13;&#10;qidLUPHQqbS0+zVMOGoVcjP2YVCRH1DtfwSv0Bt4FdT5Cgirtm0CikpSJoAiIYdBVf4LdS8HfpXj&#13;&#10;j7fG8Op6o+ryGxwwoK8mUfTZLrTHvT4MKjI6qrO02K+uAZ68gp1sBFUFTJXbOzCoTyKfBpfOE6Mv&#13;&#10;B5rt12CkKPETZNStUVKfVPUGU8vYlUC5cpSZHbjVJxiiKoF0v2cBQMVsUx7vIKIfMqJoznPAT1kN&#13;&#10;Zd4EUTU3U+3KgR+2HaNvrTI5guhJYVjV14Mrq/PCXjbHOYgomUf1BrVfXQsUUMYIYlRpfZJp4nyY&#13;&#10;ATsFAqdcAUFEThchaiP0gVUlFeNtijgS/Wgrj9ADOjWP5sScAu4wFVp57QYzmnYS2BYnLLRA1TY2&#13;&#10;L4go0EpzB0JRoqQc2a79G9GlysRJKkrpV3nQ+5kl4JSaQMrBl1SAtirOLJjFgwULgiDb/UUWKFVw&#13;&#10;LmQqGF5defDuoPiF4dWpKrygBD+xplTRV5oqqGj2QvVSM6+uPDgtpIaaeQUVJrqz3hJoSnRNBRyT&#13;&#10;ihewgsvhEOlyz5Vkqp8NKg40mCazjEMRqIaPhAT6Jz4KP6iYhfp4PLHhzJ4FlbYGorgqlZEqQ0oc&#13;&#10;slA6D2vnJMbUqvxBZS24hJhWxMTMLKm0bZoIU3umg0ob3Ykv/QEOYHRVUOnHRKJLq+SW4tX1h34k&#13;&#10;Jbb0FwCB2rD+3NGPv6ioejAvJxxd5+hHbZZhtU6IoKJDkXNCBKqUIjc/pqsF9aeaosJxgTIVSjEw&#13;&#10;pV9eSja66rC8KKHTvhDQQAE3btVUUpF7SC2q+3n9JAxV8+rWSvEyMDVqErR58XrmZWXm1amAaVLb&#13;&#10;wMyrP1quF7suHKUUvmtfCC+efoZX1wDwqnJ2Yr86FWHnssJu7URidO0LcUqyioZXpyIcVqEtwatr&#13;&#10;ABy7OCEMr0510tWazDXBq5sPuLkx7Q2vTgW8gHiO4dU1AIA2argYXkFFdyCjN0CLtv3CrFfd6pOq&#13;&#10;uoTyhfdrGKBTzHry8cS8gupCNtQaBna0YAymfho5RG01+OsyiWfElxoVeZcFPrk/X0FV4B/zNqJW&#13;&#10;VONFkrPCSCYVzpjKahf7FRqgIHNGzwfWlM0iW9DwSg1AZSsj8wFQBXqLlW94dQ1QYCF2WexXUFWf&#13;&#10;EcWrawCto6K6qtZRgRbVej6otJ6P0qo8SU+DniXq26W3CqYJqC7VLBoVJWPp6yb2K6goBVu1Fe5l&#13;&#10;PnCiF69fUykKC6N9Ic/6B1VtBa+uN6o+gsGpE6MPXifgUsOr6w1SalWQiqzuzouufwaMALq/UdGN&#13;&#10;u6zl+/MVVKQxVP1osYZdbwCzpqC04dWpKHCggA9U9ejzwhdgajsmFTFPVbYS5HXjpe/loCIXS5Vc&#13;&#10;/wlkKLxYfLOGaW+wX8YWDVzoCZ7a9M39CapvkouACdJ3qq8hUHElh0GF9FLnT8hhYEKrO6apfEvV&#13;&#10;8vaF2K+cS8MrNMA3o0/sV+BI6WpNoUDDKzUASQHmnRIoUniB0TS8ut448duYMB84uFjDD0m3hldo&#13;&#10;AIoAEzq+11GBIAUeoBqFsmTtCytJUdk2QaXPcgBIyY8kZGfmFdqmdJSS+dAAVZLa2PMBINW6N6Cg&#13;&#10;Bcxw+xX2BncKq3F/pwQUFDvqYaofYFL3Xa670qxhQEE5KSpSivu086oCJWpeXW+Q8PdR78qAnWJH&#13;&#10;UUzOrGHXG9iHFDYRchgA0moprXRUAkipuFyupfvDnGT1zlaL2BUHsLi36mTGU7ftGAAXVSyey7FT&#13;&#10;fWqfjZpKsmqna1RioEHBJGJMqWXsugNnpUp1Qhz6zPyeBZnes64GKARE/V2jqaJGKo96k3+N969P&#13;&#10;7F2ib3gFGTumjN/Ag1K8iR6RilfXHgSn+EZxogMQ6hcxyPQidu1BzK30ojjRgT5FDSjPQwBCC8Sg&#13;&#10;EkGBjbV9xvPgeIUWeDAtU1qKVPzOi0JW5jgHIJRgIoEVJRxd5fwWoNnIRugA2tKqBgLAHNq8qgq9&#13;&#10;mldXAZSLe5n6BjytO6tve657QyDwoB+c0iogEFRgaShMJJYw8KAfEAVK+QZVHWXlHA086G91DDWX&#13;&#10;c1ARB3fO0cSDkoVmyopTiLRtF3kapCKbNexqo9zmBs1MzLbzqi4ixg4IFCnVv7AShYYKKmJ7FEo0&#13;&#10;8+rn/wVM0CCMAVO0efEQYDkMr37+XzyaleGWBVDPQwVIKYrbvpDU0rdyqAQVyceqWtVPYEip5AGw&#13;&#10;3uxXVxsUEi9gy73eCDBo9Y9S9mhQsYSqoxYpcW0NCY+8lQMsqFChNPoU8wowKLXYFcKYajftCym1&#13;&#10;o+o1U7amUf2ARFJBlaCi0L+qikh0qPP6W7/m+/dDUOG8LQ1wLxsBBuUhVzAkwatbG1wNqi40gag+&#13;&#10;L5ztBjCSVAcBUpMVRknCxgvPDYmGZl6dihoE5doXaxh64wV+VPHqVLyZ0YiGV9cAJE+pgmKYP201&#13;&#10;6O7CFWt49XcK2BSMUbOGnQqcDrneglfgQN+/9EgwchhUmMp04DC8ugaghokLaAd4FGxglfO8l40o&#13;&#10;VfqLk0Pp+aB64rxRQZWEgRIEV4HEoOJxQyKvmVfXAFQLovGAkI0sblrvXqOjAgVKuW+axRteXdtg&#13;&#10;irpAx4COYqQoL2KQvdhkc5YTA1oOH1NfhSYI7TBfZLoYwMgoT/rBl2UOc5Bx7SlnduJGiThVy9b7&#13;&#10;SyXIqMyoznICQCtMZ3IgwDe0NcQkUDZ24j9pOEYlIzGvIMPPqZ6wAf8EgCRlI8isbAT8kzZ9FXIz&#13;&#10;8+pmCsrGZAng5G0LXy04Fag4ycgYNBVOqCYdvN4/GGBmXp2MFnbKwRygUWD7oMDN+QqyqlpudG/A&#13;&#10;Pxf7FXrD7le3HDCHcNwYVFugRlGiyn8YoNFC7VeLt3u9EWQXLiJhb6Beumw8qmKD4JVk6A1zL78C&#13;&#10;NMpN9Ca14H5eSYaL3ryJeCDHvJ4vZfgmGYhnc3+xP40XfnY+0UyrU0nX8iuKllajQRMDS6q/Vce7&#13;&#10;N21IemzTeldbDLVbncqaotTo7bwwRQ+1hJ0KR7t6LnMLd148K42WTyrCMBVfujV7X1Gs9EW7GxN1&#13;&#10;SCoyIHndGF79wUEyI0ALI4adip6EGDeCV6A/qRpXjQduNRRJXG3lKTb3eJt5BfqT4vU/IGgFr/64&#13;&#10;IQlPFTrjYmxfWEVDufQEr05FJ6yHKcGN2dR5EUI0Vc6S6qRIuynyQH+y5MWL2cyrU1FYuUqv3Mt8&#13;&#10;oD/B3TotH1RIPIWWDa+uAXA6llEp9qtT0XdVuRxegf6k/06l8ApeXdtQGbbyu8UadnPjALno9qtT&#13;&#10;cf8DkjC8ugYgF7RQd2JenYomG9RfErwC/YnZSzK54BVUb1bQ5AhSg7fJPLwexuWQVISWKAlr5tU1&#13;&#10;AMWylIVNLbP2hbaAFYG1RkWEs9qw3O9XUFEOXGGk2KDgdTxMvllSUSH9aYovUVOv86KvNVpUzKtT&#13;&#10;VSfMh8hlfgVmlK6DKr84qXgPVc+7+7Mc6E9c3+Bazby63sAPiPFgeHUNwNNBdQlDxtvKE/sC82x4&#13;&#10;dQ1g02KJaXRemMrqfAX6s2qdGpEPImTQ1VDBv9u+ELCNMrGDiOgytaTNGgb6k9ZIxkHE0O0Dgd1T&#13;&#10;7dHIRqA/cVSq6yuIaMF0qBAHR7d9Iu5NZfYGEWggumCZ8xXoT86JKTSCzd8+kP0iHUatYbccPlSt&#13;&#10;UHLYiZBDcjOVbHQNUK5lgQbgwMe8MFPojnCvowL9WRrKqKggqnlRntPwCg3AGooIPVXJcl5HHcv7&#13;&#10;eQX681tAxSxiUH3Q80r3BvoTgC8PUqHng4rjRdqumVeoAGIVP+auDMwoVwqgUcMr7A30mtqwwIzC&#13;&#10;623cvSTB9m0GC2+gB0lFFVBVoIgOFJ1XVZ43Qh9U2o5K6CfvFBNN4bXQvlDbhwkYJY3kECA9ukgk&#13;&#10;L56+Rja65YC5QUkeI/OdStvYgft8onwNcI4U7jYvfHNggsS8AvdJGSrcImJeQUVr6Sqnca+jAi6K&#13;&#10;65sURsOrWynsHgUODa+uNw4wMMpHFGBRHlJUJTG8ut4gfMB/Zl6dCvwWScKGV9cboFKr4dT92yHA&#13;&#10;ogRTiLUZXl1vWLgNcZAmh19/lLEBAi2KYwm0mJlX1xvlZzMQemogti98kR+ofHpB9T0oal5dA2Da&#13;&#10;PJRPL9Ci5Rc1+dLgUNq8Ckfo1rBTaX9vAD9puFLZrfdyGFRfP7ZZwwB+gmhXeQGvoNL++QB+VgzW&#13;&#10;9BV+BZWOOwTwE5c+zkCzhl1v8HkmpQjvbhONJxYb7UsNr05WUSK1XV0BFCS4PlHIRier6Jfi1RUA&#13;&#10;LyliaMa2CbioRAPwRX0N8bMR5DDz6mQ2WhloUaKweEaN/zDIwMC+jWkTuE9aJuJ0UPPqegPsEQbR&#13;&#10;vQkQuM9qLFtAjHvZCDJzdQXmsxqyAEw1fLqtUZU0zJS6pUF8mGeeYtXJ8L6qWfWjTxYG2BfFapCp&#13;&#10;yyRwotW6XGVy4vVvh4SMJVNRj6PeiEDafcDNmd3qZBhryvkaONEqFOjcXkH2rbFiRKMffRTG51d5&#13;&#10;sKPSKFEKg6fEvdjXEE+nyq5MMgDLpksMHb6Sl8P0JFmV5jeOjUR8WqwSGQrtE6lMqm6ugfgEP2Tw&#13;&#10;Xq8gs2uYiE/QpSp7Ged4mxc4UZP2RS2ARkQ2Cz3Hjd4IsgMdpfarKwACRA9nrQVQlIJpBgtIlfY+&#13;&#10;L9BvVavu/jZJskJTiLMcgM+yrav5ruAVBorlFXoDkLOzoAIn+rWuzbxCbxA54Dlv5hVkdl6hN6iz&#13;&#10;9jGJXyRS9m0m4dnclQH4JIMTeJ65U4KsOiUb2QjAJ62SiX0ZOQwyq+cD8ElQFFyv4tX1hrVCEydK&#13;&#10;3ZNqEnEv80EGtsQUZqEhbN9keFVGq+DVyaoCl3EqJ06UBcStbHh1daPXMBQAWqMKvYt5dTJ8LypA&#13;&#10;NHCi2Dbq5RVk5MAoOyoAn9iiVGxX8+p6g2R9UyQQeH2XDdzyZLSYNexkXBbGOYR3MXiBpjIJbUlW&#13;&#10;5rzQUe/EiRJLVC+vJPvFIyruZUShz+uFjW26dibZhyeHmlfYG5SaUN5yLPH+idhsJtrL2J2KP5/G&#13;&#10;tTHIcLEdQtMTLxzMwNvdS+Ige/x8TOyLLk/BjM66QI9uVccgwyVqdCK9SYIZiCqT4DPICmEmorDv&#13;&#10;QItSwoROLCJ0M8gOOueoPetqAGZAgoSFQ8PMviCYAkYFU9ujU71JAjeFuAYZCbHG/uVm7cwoks2l&#13;&#10;KQQkycrtaBRIIEap538RmTbMQu/wzgF2f+snIok4ZlbmgND4gwxHv8H3YDQEM+4yUyNgkJW/Xc0s&#13;&#10;NAjdbNSbhYSl/o24Yo1hCqy3U/GoUolZSUZ8/+NEPzQIN7uqu4iF3b7xQPSNK+wdVUOfOIwe5jmW&#13;&#10;ZJTKLhySkMZQBTADBm5Ev5PBjPepYBYYUOwIMqDNFZNkIAWUgAR0FIVKwp+ZWZDhnv45zRsaL3bf&#13;&#10;arg9wOzcX2hBBgoMxKTIgHwHELTKopexKbiF6qF1J52PzLZ1JQLs4VuRR3DrZLwb61Iz3Lo6gNvX&#13;&#10;4BTcOhloUKrFi/cSYILYt2riIN5mSVYaXKV3YIgFN7wExtpPMrhV4QCzkv1BwnJYbp0MblzYiluq&#13;&#10;hA99PtQJ6GR0Dn8UNOlebwUulLnxjDT7FmSFGaa4hOHWrZHKAX6ajEgavLftLs9JxU/E3EKXkLOg&#13;&#10;spswdf5j3LpSIJGKsKtayU6G5nrUZS/m1pVCpW2VhXZ/uhNWWmWg1e0WCFG44Q81ejLI/AmIsqIH&#13;&#10;WHg0s5lbV0EEKUEDm/MWKFG4AY1W+9ZV0JO6YIXrFfvWlQLcCDyquXUygqLf1oiCW1cKR4VujCcQ&#13;&#10;HdxPwHWgKI1MBlQUboQQjFkSZE8ebIBMxUoGWLS41evr/gQEGdxYSXO/BVy0VpKtM9xCl1BkWPVy&#13;&#10;BunVNsBLSZA9sa0rN+BeSgJo6k9AkHECAKgqKekGBtzk6Q6sKaf7fBzmDgjYqNdcQYbmQicobl0p&#13;&#10;eK0ceFPubrgZXRIFSqlf/S1BJ05A6JIThDChCCElXSnADfidOm+dzK9kwEfhhofK6Mkge9J8pEKm&#13;&#10;93NL2CkA+zKx71cyyAjqVEKu4daVAlKCXWJunECecrqBJRqZjIqjcEPjqZXsKohb6puqJVYy7ZID&#13;&#10;R4GRkkCf0iOFG0fNbeiSb8FHsW+djAA0dT0Vt25gYL3iYVFz62RPng9UODFSErqEAmKqpCKQ7nZ1&#13;&#10;wA0ItZLJrhQq86IqnYqV7GQUliCapLh1pYDflMCL4tbJqsSk8xQGpBRuwPTMeQsyuOGSN3MLUCnv&#13;&#10;bvwl5rwFGW2KAXsarRyw0rJB8aCIfQsy2rzyfFPculIoyPzbRA/Rb10mqVsEVlGcgECkMrcv4PNe&#13;&#10;JoNsMbeuFLx3JkqYLvatKwVW8lt6R8ytkxGloHGN0SWBSwUT+AXdCW6hS/DnV6W6+zsgIKaFQKyy&#13;&#10;roJb6BLa5OCKNty6UihuQPwNt04G2Bl9bt4BATOFG/APwy3IKjJCbFXMLTCqSAmeJ3PjBJmXkqhM&#13;&#10;il2O5lLcujlDQwQc7eZ0R23SEi0eAmLfgow4Lsar4hZ2CWBfJme4dTIki/philvokqrK7aSkk2GV&#13;&#10;0JBUcetKgUIXzE2tZCcjgAPSSslkVwp0HgKHb+IBgVjl+UyNaDW3rhRo4kiPT7VvnexJCfYyMO41&#13;&#10;V6BWCV9WZRMjJV2XHNxu5da85xYAVJ5T2PRmbkmGHJejUXDrTlS4kS5gPBiBXEUlAPcwUhIg1Mq8&#13;&#10;VrXvyPpvlgLOScKKam7dwDhOXh3KCkr0Ks9FakWalexK4cD5jY9eSMnArxbuVXHrSmExtyDDYUIQ&#13;&#10;38ytK4XFvgUZgBIXNQo46kHH2tqAe0shyXA9nab2IxWEu3BxmdJ1xnALMt6z9J8zKxlKoUpnKP9k&#13;&#10;IFkPDEqe7IJbglJxjlWu6P1KJhnGMpXuDLfQJYQkeTEabkFWIBtTv5Dep33fUFtYGIZbkGGYgJE2&#13;&#10;cwtdQn4KcQTDLclI5FB3d2BaAbV/qj+s2LdQQQf7pt4BgWqt/uakqRhuoUuI5Vda2/2NE4VMq8I4&#13;&#10;jeUMt9AluC9UlWbApV1KiK0rhPUgo5Ip1fHM3FIpkEancAoBieWMoilF/t070K04PYCqG82VZHD7&#13;&#10;EEq+3Tdq2/1HVnKQURuDXnaG2x+UgpES4qT9I3FiY2UbbqkU6tkhzhtnuXPDwPiY1yKIo05Gab0T&#13;&#10;MMXt6R5kVP6oXkVi30IpEP1Rne0Bf/aPJMkApKvhFkoBbgTTzNyCDG4qi5dj0j+S+KcqZD/IyGqS&#13;&#10;cwtdghlKT3cztyADgkRIwKxk6BIW8teU9CLzvC8JtsyDxqdCSsIueVyXsktI3wluaGXjMydToJM9&#13;&#10;wNaaeMAgo32OKvmGQz64UTbLAL0HGUjSAorcr2TCXT/c3W5uoUtw4KnSedyebW4YCtxcRpcEGY2I&#13;&#10;ftF4Zm6hFB5VMlbc3dRgbx8JNxoRGF0S0NWqFvVj8Ne/Seb3resSgKH1zhenO5CyVa0T5WVWsiuF&#13;&#10;wg2cpibAb2JeAQ6/eawImexKgcJAD6xeM7dOhguJAyc8vRTObNuNw4oAqNGTQQY3vDPGLgn8KtxY&#13;&#10;SSOTQQY3ltLMLQGsRCQ/JtZBgam2JCwI7IyUJID1l2J6pprDb5DBreosCSkJ3KsG6hMU7HOr0gIG&#13;&#10;iYq3u5Hhan+plpJJVq52HgJmbt3AeGKoAaAXJyAqrlZoS+G5wBf0ub25Akx0PclwtVdZYzO30CVv&#13;&#10;2Jm6RPgH20fCDbeauQOiFCroSeJGRpcEGSt5VIHte80VxVDxRFQ3JbNvXQUVNFrFFjGW2pLAjcwp&#13;&#10;IyVBxtwoNWTmlgBW8hlUXWlCYO0jC3pPTEysZAJYyTs8TbybEFhyw+pS3LpSoFIeV7dayU5GcJc0&#13;&#10;C3MCEsBK6AGVJ6QkyOBW73yzkqFLkOPqzn7/fgvcK/vGjSN8CijGtgF0SSR/WK1kJ4Mbd7fi1pUC&#13;&#10;fkZKzJr3W8Jlf3jhmDgOL6GYG3mspjFIkjE3DoB5USWAFUBpFS0R+5a6hCQSgw3FsRhzq4Q+s5JB&#13;&#10;hlYmZ8ictwSwosoV4oNtah8JN1bS3KaBe+WpwktYzS11ST281dy6UmCrwRsY70zgXgsEU8Gm+xsn&#13;&#10;AayU0uf2FlISZMWtSh4IbqFLAM7QRMJw62SVxqMaamBAtu0mQiU1V5ABlUIrKykJXYJWdj6FwL0S&#13;&#10;QuDCMac7cK9AYMgHUTLZVRDc2DbFrSsFiuN/wIybfetkcOM/c+MkgBVXkCqrzdhtu+GGKJt9SwAr&#13;&#10;KXqXib/xOu/cqieXiazg1Wpk1IOgWIg53UFGXBFVZu63wL1SQ46idYpbV0ELbvHGQZWoLJLfwL3y&#13;&#10;5iaUrPatKwWcLCSOmvst6q4WgPVXWeZReJXAyrPKSdzfpkFW8Cre0EJPJoCVPELVfphCfE24am5v&#13;&#10;9RKOMqoFVAN7bOYWugR3CVXHzNy6UtBVgECe5tw43UZzJYCVfDTVVYkCmclNymQCWOlaWAXV7qUk&#13;&#10;yNg34uRqbqFLyr4wtUqoJ9fn9gPI1mDofxPAaitFJRm6pN59QkoSwIpMqppK9GDJuVXYwnBLXVJP&#13;&#10;WnO/Be4V8ed0G5sryqriT+AOMLokyFhJO7euFAD6Y8Aqbp3M36aBe6VGJT1TFbfQJdQg+zEZ1wAf&#13;&#10;23aDSnFVKpOs7MlqtnpvvSaAFY8tDMXpDjJvvSaAlfQYcJeGW9gl9BV4Po03NHCvrCTYXGOZB9nf&#13;&#10;5ma8aglgrfJxjlvaJSgu9aKKYqucAIr2qLmlLkFq+EghJalLsNRURCyKu3pdEgVXSVFyNdroPt8O&#13;&#10;Tl3ceD7M3LpSwFL4OL9y4F4Xc+tKAZzUb5UquL9No8Rr6UleOWZuoUvopHgqezLhsj9WSgLAihUE&#13;&#10;5szMLch4m3IEzL4FgBU3Ly8jxS11ifXOBID1+cu+Kc0VZICq8TyZfQsAa9Xgqe4891ISZMCcKYlu&#13;&#10;7oAAsBLJdNV7foOMmDAdMxS30CXoH6eVo3IrWWxEoJWUhFKozAelJ6PkK5WJAEcrbl2X0IyRFFCj&#13;&#10;lRP3qhFWiXvlvlEZaejFridRXRVGuL8DEsBavalMPQWUcHAjun4YbglgBSyrKoogSsGNo2Ny+ygR&#13;&#10;H2ScAFMleZCVVlCv/IF7xUGpIitJVkmZpqolxmrMrdJxzDsgyfBFAOgSUpK4V04NMCShuZKs7nx1&#13;&#10;uhP3CoD1pd44SUbeLg84M7fQJYikypSnYVzfALwezjJP3OtB7oNCRQyyCuWbGycBrOSDVLnP+xtn&#13;&#10;kPHINBmgRBtySSgSqmQyyDDNLxPr+CTu9UEKukEhDTJc36RX3kvJJwGs3DhkKd2v5CADOVOg6lut&#13;&#10;TJJcW0nQYziWFbdOVjnhlYQuuHVdgqVQiDozt05GhJaAmPCXkO4Wc8MbbfRkkmEFXQX0F3MLu6Q8&#13;&#10;7QYVQepg+0gsvEI4GG5dKVTKO29hs5KdjGgfr3w1t26XYJk7Hx7emD638mAY9BgWXSNDRJwPL8l4&#13;&#10;B1huXSnADW+o0FzgvNtHokrYb3MCAvf6JLNJRftI701uzjvzCdxrFe1DLQspCTK/kol7ha4eYrd3&#13;&#10;AIHjmFvhiYxMBoCV2sEly4Zb6JL6RuMvAefdPrJyyZV3JslYERc3/QSAlSL4VTbUzC10SRkzxp6k&#13;&#10;8EjMjY4RJgKdZMS7cdoKnDnO7uCGT8G8cZJMx/K5z4LbSUVa8RJOMvAlZEkqmexKgWuDFDV1AjpZ&#13;&#10;cVPNj8Gd9rlRxZbWPUJKgow7AA+90VwBYCWzVRUB+AQVzBygEQxvmxq8KINhZtapQIZyc5i7NOCr&#13;&#10;lV2vTKCgAmLLKhrzLkCv+Bydjgyqg6UviPO9TRLg1arYqtRIUAGMfqhka2zAtme/9MUw1RmTSnu4&#13;&#10;PgFdxcFIHykjIF33LGbWlQgNxoDoGGadinxRfHdGhwTeFQ+Qu7KDCgHhf4ZZ4FZpuEgqmplakGkI&#13;&#10;NunYTUIqD62aUN8bCEGGDkH4zbEO3OqTZ1vF4gW3VCKoA+Pe+pzdrkD1AyxR3DpZVXKhl6c42IFb&#13;&#10;fT5xsZt0RbIw2gbAjTeqgCeACm9kmCPYWuYSDTK4OUgo9kBwQ0Mo5R9kf4OEqpXsKgHDjlMqApic&#13;&#10;y/aRcOOuNwo54a48nKtWn5DJUCVfuKuaW7crONrfV4Pg1smYW01OyGTgVnls4Jc0UhJkC26hS8ip&#13;&#10;VJBQWvLkvnG5GT2ZcFfAR79q34LMS0ngVqsavEr+J+kj5yZlMnCrOlyKeyO58dgwJyDrtYKRrWy5&#13;&#10;e5kMssVKhi6pTAmlJwfc1WrlwK0C9KDZlDndQcb9xpPInO6EuxL3VEVSCPLEvhHkMy066CTRyAjf&#13;&#10;ExdQc+tkWArcAUZKArdKRVOsZGMpBBncvlfHvZkcuFVSVXCmGZkMsrrwVelhAih9JSlmRyKIOAFB&#13;&#10;Vil9wMiEVk64K55r57wOMrgVnN1w60qBlSSv2DguEu7KA0yVaOej+kq+MDCUPRlkSMnXlyOkJHQJ&#13;&#10;RhBq2exbJ4ObfJQGbhUDjwtVSUnaJTivTQDzk3BXvJkP5UoIMjSX1CWBW6UcPHAgtZKpS6zjInCr&#13;&#10;QAspSmRWMsiwXjkBRisHbtXfpkFWljlub3HeArdatW3eyuEUZAtu3cAoTVI9uu/v7kDJegsvcKvV&#13;&#10;ueQ0hbJwFjWlADeX+MlLtJFhK+PPUXPrZAtuXSnAjY9U3DqZt4KizKt3lQcZpxufgnkHJNyVKJ+z&#13;&#10;S4JsIZNdKfB+w6EmgPrUtm/bXdwKsXF/BwRulbb2X9/p/QkIMrhx45hXR8Jdv69FoyeDDCkp89XM&#13;&#10;LeyS70tYcetkX5k0aaak57YNYN+qo5fQJUFW3FRxG/D8wQ27xCTsJhn7higrKelKAV8Q50bNrZP5&#13;&#10;8xa4VfxcRP4Vt9Ql1jMfuFVMJ7xjRnMFGVYQbi61kv2xgn8SVaLm1sn8OyBwq7gKKMRmRDJUyQVs&#13;&#10;VZlcAVstf62yJoMKpzLlX4ydEGBXmqnxfhMzCyp882yaeQQEaJVU7TJl7nVkUMGMmRkdGZhVFoN3&#13;&#10;kWHWtY/HeARk9c3iq0BAUMGMl6Las64O6JehOkIROWyajivjTSEvofwDsEofYFXUBi9YMKMcnkkc&#13;&#10;BL/WyGjNS2TK7FmnogQt3my1jF0XEE3Bm2CYdarFMnZdgGbEv2WYdSqebMTSzTkLsCqiX3rn/pwF&#13;&#10;VZW1rNW/t3wC4ooiUPU1wJO1nT4qAqAu0ICq4rBwkZugAnTNzNQydl1AN5WiEsvYqQ5qMT5NRjzl&#13;&#10;0tqC0KxKNcpIKoCERJvM7Rk41R/UlcItBhXlpqqltBGQrgto8fZrSpGCI2jrAUiVS0Yx67qAIjHA&#13;&#10;u82edSqYHVVIRYh+1wXgyi5l8QxoK+pKRRoC2oovuMoDCGkMDcKmqSrDz0dAW38ez6dB/gyyahap&#13;&#10;UqWg6+qAZiOouvvJDTIKBjsENHT9aXLRq8o4IwcZ9wVuXSGT0HWVcJKxb26aQUYRXywYcbih66rk&#13;&#10;BEx7iColg4wX7KdW5fYQQNcNC5KzVLHtQQY7bCY3u64YcL4pNC3sOlk1u1Xveui6ajjx0hrLbpDh&#13;&#10;oSLVSlhb0HWVAgpUuSQHmW4oAV1XD9wdtFpS566TVTP3X1Nf4PkItGrVfDFwgUFG+3J6Kwq/BXRd&#13;&#10;q9DzXEVLBxmOo19qa5qDkHhVXikGngC7roy4wbmNHbuuVWiCqoqlw66Tbdh1rYKDRXV1h10noxA/&#13;&#10;2sHNrmsVOj3gZTSSmQBZ4j6qYgmfGeoBKIux9QYZiXLUxFM3QmJdQcyaRi6w68oIVwnJBI5d1yqH&#13;&#10;n10nq1IICu/BZ4Z6oFSiSdUaZFVklHCrOXeJW6VsCYtyaxlhlQdK1otKIlcx700RMNh1ZYSpQhKn&#13;&#10;gFhB19UDr9vXj3BjDzKCrcRI1G2e6FU8lNStN4sZWgWFiTND7V1XD9XcmgIMhl0nQzI5CepGCAQr&#13;&#10;7SzK9DbsujKqkuS8jtXsulapdvKmriZ7F2RVTscU+IAu1MMPSR1OVIKMub3kYoZ6IP3TVCDmK4MM&#13;&#10;3UCrUrWYXatg06p3JOyCjCJitFEy7ALKCpKSR4IRlSSjxTWva8Uu1APsDEKIIEeQlYVj8hGg61qF&#13;&#10;C+HkJSMOQpJRiFuVH4NdqAf2wJ27JKuK2gYABbtQD4iKgW5OMiL7l0FAQRfqgUQ9UzBikgEep0a/&#13;&#10;EpVQD9W0XT2WAwdLXRe9d6EeAIWZ4AezC7IFu64e8NQZxBXcOhWNRSh17dayawfsMFOCDG6dimxt&#13;&#10;ytgrbgFppcKjM1SCiiRLdkDdrQFpBVJvyioU1L853irJkrwGI5UBaaXGppOSoNpw6wqlypGoezyA&#13;&#10;sPSWx0GlXuUBaa0e8QLhyEqGFjq5Q0xwv4KZbQd4iDijIajqenxLKenaBKVgCsKUzdu+ESjZSVFV&#13;&#10;JSVdK7yqWZ25dgIICyqGE+DOW9cKL8w2ZcsGEBZUDCEvN7euFWgZbhIKWclOhZ+VnoZqbgFpJQpo&#13;&#10;yuI9H0FFeTu6kCnDOSCtnlvoknoUHG5u3TrRMhlAWFaSuSnNFZDWH0r7q+s0qFhJOrArKQlIK65n&#13;&#10;ZwkFFfYafhU3t65LKNzkzLwAwtKOmyQipSejgmtpV7eSoUsohvHGLSgcz4GE5dlv0AScgK6BkBJS&#13;&#10;pBy3rkswDTHrhcEcQFjAy7jjHbeuFag1ZII9zK1TLbRyQFo1t6AChlyBFLNvAWnFs+c0V1Bxd2OX&#13;&#10;qJUMSKvet6AC0YpWUHoyIa00dFMnIKiwJ3mwuLl1CwNoqsHB8l7oVBtuXZdwKzo9mfhZ7AQgJEpK&#13;&#10;QitobkGFSuZlq7h1rVCwDnW6AwiLXXJRjUBxC12CM11ZQQGE/Z5uZ5knpFVLSeoS2peZmHgB/5pl&#13;&#10;SIjHYE8GVeFnVZdH6LqFoU9AUGGX08xE7duo4FoaSNwBQcVtehJdN1KSkFY8nMpFE1TUs6VkhZtb&#13;&#10;1wr0lneWQuJn6Wqr6uKxb12XoMvd3R1UmM6AIES9Xrh1rYAkuyhnUMENx6HSXAFpPbk5nJR0DcQn&#13;&#10;s2+OW9clVZ3WcetUIJEpzKbsyUDC+tMduqSaPLo3ToJav691cd6CamErJ6qVkKC6A4KqcijoFWVO&#13;&#10;d8Ja9dz6y4gbhzanjlv3l1T7MqVLAkP7pG07WTNqbl2XeG5BBdYCLKHi1nWJlsnAw2IFoV8dt65L&#13;&#10;9I0TgNgNt64VtC4JHG25eqs4rXhRRQVXrSeDisYpgEjcSnatoL1qUfcVRCzIAMUt4K18obvfgooU&#13;&#10;zW8ZRLGSgW/FiW3anILw6tYM+oeHgNLKAXDF72HqFMEtdMmCW+gSVtJFxqLwK74gNLPbuFALFRlT&#13;&#10;gbgA1IKVAMbj1rJrE0AJNJwwRl6AY5kdedhudl2d6JBAoGPp1oWgOG5dnVBq3IHZovQrhiFYBnUN&#13;&#10;BNL17brLV55Se0AgI1RYU0/vAMhydJzLJKjgBrDJrCTQufaV1kWZVKiT8kcIxYwYNm5Vd9QYeUlV&#13;&#10;PkN6aCluXTEQSVBODCLt7RsrVaEKwd2rSqJpjc4asElFnwosE7dvoU2kWwHjv30jF+rHRfXxyAVd&#13;&#10;FQu8N2AnFe4Idbrx7DRu+DCM7ymJnoAI6+CYbeuqpJxKbmpBRUe3Ki1vuIVSkPYrD7a2IHXfVF66&#13;&#10;4dYtk4rbuZVMKvvOB5DSvtLar0nFe5F0LrVvCYqV70X8CO0bEVCeHeq4BbjV+nrRb8ENDI96C3NX&#13;&#10;NzqUq4rmJxX+eXdz48hpzAqApg5AUKGhq/KrEckAttbURLIauxb6BzA7afCKW9ck1CtSOG0OWFsR&#13;&#10;Eg7fWGritAWq1cbfiLh1Zi9OgLrbou5rgRvMI58wUWd2fLjw1cy6RiAe7K7tgM9W1pkKPeA07d+I&#13;&#10;mayUVlABE6WomJlZoFk/L1VglmPdtUhhpd2eBQS20DemXmMZSW1BKitUOWZI7m5knHJVOwhunYx7&#13;&#10;poCzQvijgGvBNky2N9y68kH1UIZLcQt9QDaLSfyDWyej6qJquQhZ1wf0J1fJeIPshfWvQqZg09u+&#13;&#10;AdmgFrcxtoIMj1OVZjP71jXCwWPWVIVhbp0MXQd2THHrioR0WQdxx2PXloSnRnW0FXMLDCuYjR+T&#13;&#10;Ol8P5c6NwIN6JRI4bmQgFH7V+z7JaNx3qbAiwNPODZlUeSVJhl2hWlKxJF0pHHhmTD2rQUZWqcqe&#13;&#10;h6wrBdIugBKZExBkla+s3HckX7eVpJQMTUIUt05GLWiS3JRMdl0CRKfiFeIpFaDX6299RcwJ6LoE&#13;&#10;rAFXt+LWyVDKiImaW1cK5ws7ynHrZFUJnQefmVtXCucv3NxKBhntSUx1AI5lVwooLqqBmpVMsg+h&#13;&#10;dWUlB3gVbhhuiltXQSfNGdy+BXi1UBsqjRh0cj84r9fb6ckAr1K7iUL7am5dBWED0VXdSEmAVwnY&#13;&#10;0SNEcUsVhG9enYAAr1JUUtpcQUYMv3KjxAkI8Gr54FQsALdP2zccVS4bDmFqZLTqPeUJ6GTU/rAn&#13;&#10;oCsFW5OAY9rJQOW+Pm4lu1Kgux34UiUlnQywB8k1Zt8CvErtV+qlGW5BViUyVPAZn2LbN9K+aQ+s&#13;&#10;uHUyjKDDuS4CvMrRVlV0y6HbPvL5i/dc7VuAV3HM86BVc+u6hNqcDtCOb7Z9JC8ckNiKWyfDCSet&#13;&#10;1wCv4ql19QhwWLePpEbzg6RVoUsC8lqhEefiDTIWiAit4taVwgddotDDAJza3FCvJOqZqXWdQBo8&#13;&#10;jRLUtnWy600YWTHrKuFDBd9DOWYC8UrLLNPBHounGyU44ahaoeQ/6CjtozIJefa21SdMQt6JyctM&#13;&#10;uvJeqKs0kavkktJ312xb0JEu7PxAiVzFTHPhUt4mbU0o+KJskgSunnihOTXiERB0MpyIVdy+UNe0&#13;&#10;LWu60eECVef61U0LmB2qtyPMOt3rRaBOnOtErXJn41JTy9i1yOEgXFwSbTnAPhYYRTHrdO/XUymR&#13;&#10;QLpir+EDVVZr0iH7atMC6YqZ96Fci5la0tEgUJ3rxKyyjBSxUdxC+5TvyMhIYlYvWohhyIujFnQv&#13;&#10;3jaKWVcGvBjZNiUjCXXlSaqYhVWxYNbpxmP07//8D//83//LX//1P/+nP//Dn/8n//j7+tc//dtf&#13;&#10;/v03/vV3f/7LP//jnx5/qv/jf//LX//u3/7xT//0L3/5y1//17/+j//KbfR//t+f/+3xJ8gZEqp/&#13;&#10;H+b/R8z2duLnihjrsRMfK2J2rROfK2JWsxNfK2JUbCf+WRGjMjvxa0WMCuzE7xUxKq0T/66IsY86&#13;&#10;8WdFXCHmTs3fKxmbQraTsgrnBvednFVUN8h3klYR1yDfyVqFUIN8J20VEw3ynbxVlDPIdxJXccsg&#13;&#10;38lcRSKDfCd1FVvs5Py9kbqKFgb5Tuoq/BfkO6mreF6Q76SuAnRBvpO6irgF+U7qKvIW5Dupq5hY&#13;&#10;kO+kroJcQb6TuopaBflO6ioM1cn5eyN1FY4K8p3UVXwpyHdSVwGjIN9JXYVygnwndRXSCfKd1FWw&#13;&#10;Jch3UlcVQ4J8J3VVAiTId1JXNT2CfCd1FbDo5Py9kboKXAT5TuoqpBDkO6mr0EKQ76SuYgVBvpO6&#13;&#10;8uIH+U7qyi0f5DupK/d8kO+krhznQb6Tuqr+EOQ7qSvXdifn743UlYs7yHdSV87nIN9JXTmhg3wn&#13;&#10;deVVDvKd1JW/N8h3UlcO3CDfSV15ZIN8J3VVViDId1JXXtMg30lduUE7OX9vpK78oUG+k7pyVAb5&#13;&#10;TurK8xjkO6krX2KQ76SuvINBvpO68vcF+U7qyvMX5DupK19ekO+krrxsQb6TunKbdXL+3khd+c+C&#13;&#10;fCd15dgK8p3UlasqyHdSV2nWQb6TusqbDvKd1FUidJDvpK7yoYN8J3XvIXX8vdr3IXVkMG/IK5m4&#13;&#10;fzx/r8iH1JEtvCIfUkfS8Ip8SB35vCvyIXX0q1mRD6kj43ZFPqSOFNoV+ZA6cmJX5EPqSHJdkQ+p&#13;&#10;I2t1Q15pp13q+HtFPqSOvNIV+ZA6EkVX5EPqSPxckQ+pI5FzRT6kjsTMFfmQOjItV+RD6kidXJEP&#13;&#10;qSMXckU+pI7kxg35Nz2xi139sBtgCF6lIO4GGKJXWYW7AYbwVaLgboAhfpX7txtgCGCl8+0GGCJY&#13;&#10;KXq7AYYQkhuzHGCIYSXS7b5gCCK4pN0AfwhYrCMWUxLJYFtN4Q9BC37YDTAlkTjGboApiUQydgNM&#13;&#10;SSSWsRtgSiLRjN0AUxKJZ+wGmJJIRGM3wJREYhqrAWYQo/KsdgNMSSSusRtg6kQiG7sBpiQS29gN&#13;&#10;MCWR6MZugCmJxDd2A0xJJMKxG2BKIjGO3QBTEoly7AaYkkicYzXADGxUws1ugCmJxDp2A0xJJNqx&#13;&#10;G2BKIvGO3QBTEol47AaYkkjMYzfAlESiHrsBpiQS99gNMCWRyMdugCmJxD5WA8xgR2V57AaYkkj8&#13;&#10;YzfAlEQiILsBpiQSA9kNMCWRKMhugCmJxEF2A0xJJBKyG2BKIrGQ3QBTEomG7AaYkkg8ZDXADICA&#13;&#10;HFsOMCWRmMjuC6YkEhXZDTAlkbjIboApiURGdgNMSSQ2shtgSiLRkd0AUxKJj+wGmJJIhGQ3wJRE&#13;&#10;YiSrAWZQpEDmuwGmJBIn2Q0wJZFIyW6AKYnESnYDTEkkWrIbYEoi8ZLdAFMSiZjsBpiSSMxkN8CU&#13;&#10;RKImuwGmJBI3WQ0wAyVU7FoOMCWR2MnuC6YkEj3ZDTAlkfjJboApiURQdgNMSSSGshtgSiJRlN0A&#13;&#10;UxKJo+wGmJK4jJzQzzC90PXD6gtm8IQuwssBpiQu4yfU0B1TWEZQ6McxB1hKIkGTcOVTQXK5BlMS&#13;&#10;l3EUGmHML1hKYpUTDbfwMpZC2885wFInVtHP/IKlJM6ACsVBdrtQpTnjC5YxFerlzwGWOrHqZ+YX&#13;&#10;LCWxKmLmAEtJrBqXOcBSJ1bZyhxgKYlViTIHWOrEKi6ZAywlsepF5gA7SaQwTQ5QP2yUKuWg5gC7&#13;&#10;25n20HOAnSTSznoOsJNEio3PAXaSSOrTHGAniUeVSuzbWD/sdmFIIrWslgMMSTyWMRbS5ucUlpI4&#13;&#10;Yyy0mN9NoYoCxiIuYyyUkZ0DLCVxpoZQUHI5hSmJyxgLTVDmFJaSOBNEjmWMhXpV8wuWkjiTRI5l&#13;&#10;jIUOafMLlpI4Yyy0I9ht4x9SRZYxFirzjSksYyx0dpoDLCXxDwkjyxjL8YeUkWWMhaofcwpLnfiH&#13;&#10;tJFljOX4Q+LIMsZy/CF1ZBljofrqWINljOWY6SP1w+pimQkkxzLGcswUkvph9wVTJy5jLDTpnYu4&#13;&#10;1IkzkeRYxlhokz6/YKkTZzIJedPLRZw6cRljOWaMpX5YbeNMKaGG0HKAqROXMRb6dI5dWMZYKCcx&#13;&#10;B1jaiTO15FjGWKg9Ob9gqRNnesmxjLEcM8GkftjJwZTEZYzlmDGW+mH1BTPN5FjGWKipM3ZhGWOh&#13;&#10;J88cYKkTZ7IJnXCWazB14jLGcsyEk/phtwtTJy5jLFQ8m4u4lMSZdnIsYyzHjLHUD6s1mKknxzLG&#13;&#10;cszkk/ph9wVTEpcxlmMmoNQPuy+YkriMsVAcbsjBMsZCjdc5wPJ2nokolE1ersHUicsYC0XbxxSW&#13;&#10;MZZjpqPUD6ttnAkpxzLGQk+iOYWlTpxJKccyxnLMtJT6YbcGUxKXMRaqU841WEriTE45ljGWY8ZY&#13;&#10;6ofVGswYy7GMsRzVwC68OMsYCwUO5wBLnThjLMcyT+WYMZb6YbeIUycuYyyUdp5rsLydZ4yFaqbL&#13;&#10;KczbeZmxcswYS/2wWsQZY6FI+XKAKYnLGAsNCscuLDNXjhljqR92azBfLMvsFWpGzyksdeKMsdCs&#13;&#10;YjmFqROXOSw0a5lTWN7OM8ZCNbzVFGiwm19QP2y28ZwxlvphN8CQRPogLwcYt/O5zGOhoOhcg51O&#13;&#10;pLziHGAnieeMsdQPu0UcknguYyxn9X/qV1v9sPuCYSeeyzwW+qyOL1jGWM4ZY6kfVlOYMRbaES8H&#13;&#10;mJK4jLGcswBX/bCbwpTEZR4LtdLnLiwlccZYaHewnMKUxGWM5ZwxlvphtYgzxkL9yOUA43Y+lzGW&#13;&#10;c8ZY6ofdFKYkLvNYaFsz5GAZY6G5+RxgqRNnjOVc5rFQBHh+wVISZ4zlXMZYzhljqR9W2zhjLOcy&#13;&#10;xnLOGEv9sPuCeTsvYyxUiB27sIyxUGF2DrDUiTPGQlX75RpMnbiMsVAgek5hKYkzxnIuYyx0jplf&#13;&#10;sJTEGWOhHdNuEWeM5VzGWCgFPqawjLFQFnwOsHuxUMV8DrCUxBljoS/DchGnJC7zWM4ZY6kfVvpg&#13;&#10;xljoSrocYEriMsZCP8exC8sYyzljLPXDag1mjIW+6ssBpiQu81jowzLXYCmJs6TXuYyxnDPGUj/s&#13;&#10;FnHqxGWM5Zwxlvph9wVTEpcxlnPGWOqH1RfMGAsNrZYDTJ24jLGcs8RX/bCbwpTEZYzlnGW+6ofd&#13;&#10;F0yduIyxUK99HKZlHss5Yyz1w24KUxKXMZZzxljqh9UXzBjLuYyx0IdhLOIyxnLOGEv9sJvClMRl&#13;&#10;jOWcMZb6YfcFUxKXMZZzxljqh90XzLfzMsZyzhhL/bD6ghljodHMcoD5dl7GWOjaMCRxmcdyzhhL&#13;&#10;/bBbgymJyxgLDbTmFJaSOGMsdO1ZTmHqxGWM5Zx5LPXDbhGnTlzGWM4ZY6kfVl8w81jodrgcYEri&#13;&#10;MsZyzhhL/bCbwpTEZYyFtqhDEpc1ws4ZY6kfdlOYkriMsdACe05hKYkzxnIuYyw0E84vqB82a3DN&#13;&#10;GEv9sBtgSOK1jLFcM4+lfth9wZBEusksBxiSSDOm5QDjdqYL6XKAIYnXMsZCD7QpBztJpHHtHGB3&#13;&#10;O9OweAywjLFcM8ZSP6zkYMZYrmWMha5pcwpLSZwxFvqFLqcwJXEZY7lmjKV+2C3ilMRljOWaeSz1&#13;&#10;w+4LpiQuYyzXjLHUD6svmHks1zLGcs0YS/2w+4IpicsYC70NhygvYyzXjLHUD7spTJ24jLFcM8ZS&#13;&#10;P+y+YOrEZYyF1uFzEZc6ccZYaDC6m8KMsdBwejnAvJ2XMRZ6zo01WMZY6DU4B1jqxBljuZYxlmvm&#13;&#10;sdQPK0GaMZZrWSuMdt9zDZY6ccZYaOe6m8KMsdA1dTnAeDvTY3Q5wJTEZYzlmjGW+mG1jTPGci1r&#13;&#10;hV0zxlI/7L5g6sRljOWaMZb6YfcFUxKXMZbrD61SljGWa8ZY6ofVFGaM5VrGWGg9O07jMsZCx/M5&#13;&#10;wFISZ4zlWuaxXDPGUj/sFnFK4jLGcs3WKfXD7gumJC5jLNfMY6kfVl8wYyzXMsZyzRhL/bD7gimJ&#13;&#10;yxgL/WeHJC5jLDTnnQMsb+cZY6Gt/HINpiQuYyzXjLHUD7tdmJK4jLFcs6VK/bD6ghljuZYxlmvG&#13;&#10;WOqH3RdMSVzGWK4ZY6kfdl8wJXEZY7lmjKV+2H3BlMRljOWaMZb6YfcFUxKXMRa6X4/jvIyxXDPG&#13;&#10;Uj+spjDzWK5ljOWaMZb6YfcFUycuYyzXzGOpH3ZfML04yzyWa8ZY6ofdF0wvzjLGcs0YS/2w+4Ip&#13;&#10;icsYyzVjLPXD6gtmjOVaxliumcdSP+y+YEriMsZyzVph9cPuC6YkLmMs14yx1A+7L5iSuIyxXDPG&#13;&#10;Uj/svmBK4jLG8jNjLPXD5gt+Zoylfvi/pJ3fzvQ4jt5vpdE3kHZV+U8N0jnIcQ5zAzODATbAZGcx&#13;&#10;20kWufr8HouUTcpVr4k0Gni/omWJkiiK5EPJtQrS7jwXMZY5Yywi1DhIu/NcxFjmfI5FhBoHaXee&#13;&#10;ixjLDKQSjqGIUOMg7c5z8RzLnDEWEUocZIxlLmIsc8ZYRKhxkCWxiLHMGWMRocZBlsQixjLnu8JE&#13;&#10;qHGQJbGIscz5HIsINQ6yJBYxljmfYxGhxEHGWOYixjJnjEWEGgdZEosYy5zvChOhxkGWxCLGMmeM&#13;&#10;RYQaB1kSixjLnDEWEWocZEksYixzxlhEKHGQMZa5iLHMGWMRocZBlsQixjJnjEWEGgdZEot3hc0Z&#13;&#10;YxGhxkGWxCLGMmeMRYQaB1kSi+dY5oyxiFDiIGMscxFjmfM5FhFqHGRJLGIsc8ZYRKhxkCWxiLHM&#13;&#10;GWMRocZBlsQixjJnjEWEGgdZEosYy5wxFhFKHGSMZS5iLHPGWESocZAlsYixzBljEaHGQZbEIsYy&#13;&#10;Z4xFhBoHWRKLGMucMRYRahxkSSxiLHPGWEQocZAxlrmIscwZYxGhxkGWxCLGMmeMRYQaB1kSi+dY&#13;&#10;5oyxiFDjIEtiEWOZM8YiQo2DLIlFjGXOGIsIJQ4yxjIXMZY5Yywi1DjIkljEWOaMsYhQ4yBLYhFj&#13;&#10;mTPGIkKNgyyJRYxlzhiLCDUOsiQWMZY5YywilDjIGMtcxFjmjLGIUOMgS2IRY5nzORYRahxkSSxi&#13;&#10;LHM+xyJCjYMsiUWMZc53hYlQ4yBLYhFjmfNdYSKUOMgYy1zEWOaMsYhQ4yBLYhFjmfM5FhFqHGRJ&#13;&#10;LGIscz7HIkKNgyyJRYxlzt9jEaHGQZbEIsYy53MsIlQ4WDLGIkKtgpSfuBQxliV/j0WEGgcJ7VuK&#13;&#10;GMuS7woTocZBQvuWIsay5LvCRKhxkDCWpYixLPkciwg1DhLatxQxliVjLCKUOMgYy1LEWJZ8jkWE&#13;&#10;GgdZEosYy5LPsYhQ4yBLYhFjWfI5FhFqHGRJLGIsSz7HIkKNgyyJRYxlyRiLCCUOMsayFDGWJZ9j&#13;&#10;EaHGQZbEIsay5HMsItQ4yJJYxFiWfFeYCDUOsiQWMZYl3xUmQo2DLIlFjGXJGIsIJQ4yxrIUMZYF&#13;&#10;SCWA9yLUOMiSWMRYlnyORYQaB1kSixjLks+xiFDjIEtiEWNZ8jkWEWocZEksYixLxlhEKHGQMZal&#13;&#10;iLEs+a4wEWocZEksYixLPsciQo2DLIlFjGXJ32MRocZBlsQixrLku8JEqHGQJbGIsSwZYxGhxEHG&#13;&#10;WJYixrLkcywi1DjIkljEWJZ8jkWEGgdZEosYy5LvChOhxkGWxCLGsuS7wkSocZAlsYixLBljEaHE&#13;&#10;QcZYliLGsgCpxN25iLEsGWMRodaFFMVZihjLkjEWEWocpCjOUsRYloyxiFDjIEVxliLGsmSMRYQS&#13;&#10;BxljWYoYy5IxFhFqHGRJLGIsS8ZYRKhxkCWxiLEsGWMRocZBlsQixrJkjEWEGgdZEosYy5IxFhFK&#13;&#10;HGSMZSliLEvGWESocZAlsYixLBljEaHGQZbEIsayZIxFhBoHWRKLGMuSMRYRahxkSSxiLEvGWEQo&#13;&#10;cZAxlqWIsSwZYxGhxkGWxCLGsmSMRYQaB1kSixjLkjEWEWocZEksYixLxlhEqHGQJbGIsSwZYxGh&#13;&#10;wsGaMRYRahUkjGUtYixrxlhEqHGQPJa1iLGsGWMRocZB8ljWIsayZoxFhBoHyWNZixjLmjEWEWoc&#13;&#10;JI9lLWIsa8ZYRChxkDGWtYixrBljEaHGQZbEIsayZoxFhBoHWRKLGMuaMRYRahxkSSxiLGvGWESo&#13;&#10;cZAlsYixrBljEaHEQcZY1iLGsmaMRYQaB1kSixjLmjEWEWocZEksYixrxlhEqHGQJbGIsawZYxGh&#13;&#10;xkGWxCLGsmaMRYQSBxljWYsYy5oxFhFqHGRJLGIsa8ZYRKhxkCWxiLGsGWMRocZBlsQixrJmjEWE&#13;&#10;GgdZEosYy5oxFhFKHGSMZS1iLGvGWESocZAlsYixrBljEaHGQZbEIsayZoxFhBoHWRKLGMuaMRYR&#13;&#10;ahxkSSxiLGvGWEQocZAxlrWIsawZYxGhxkGWxCLGsmaMRYQaB1kSixjLmjEWEWocZEksYixrxlhE&#13;&#10;qHGQJbGIsawZYxGhxEHGWNYixrJmjEWEGgdZEosYy5rvChOhxkGWxCLGsgKpBJxJhBoHWRKLGMsK&#13;&#10;pJI4KEpixljWIsayZoxFhNIYZIxlLWIsK5BKHIMixrJmjEWEWhdSPHEtYixrxlhEqHGQJbGIsawZ&#13;&#10;YxGhxkGWxCLGsmaMRYQSBxljWYsYy5oxFhFqHGRJLGIsa8ZYRKhxkCWxiLGsGWMRocZBlsQixrJm&#13;&#10;jEWEGgdZEosYy5oxFhFKHGSMZS1iLGvGWESocZAlsYixrBljEaHGQZbEIsayZoxFhBoHWRKLGMua&#13;&#10;MRYRahxkSSxiLGvGWESocLBljEWEWgUJY9mKGMuWMRYRahwkO3ErYixbxlhEqHGQ7MStiLFsGWMR&#13;&#10;ocZBshO3IsayZYxFhBoHyWPZihjLljEWEUocZIxlK2IsW8ZYRKhxkCWxiLFsGWMRocZBlsQixrJl&#13;&#10;jEWEGgdZEosYy5YxFhFqHGRJLGIsW8ZYRChxkDGWrYixbBljEaHGQZbEIsayZYxFhBoHWRKLGMuW&#13;&#10;MRYRahxkSSxiLFvGWESocZAlsYixbBljEaHEQcZYtiLGsmWMRYQaB1kSixjLljEWEWocZEksYixb&#13;&#10;xlhEqHGQJbGIsWwZYxGhxkGWxCLGsmWMRYQSBxlj2YoYy5YxFhFqHGRJLGIsW8ZYRKhxkCWxiLFs&#13;&#10;GWMRocZBlsQixrJljEWEGgdZEosYy5YxFhFKHGSMZStiLFvGWESocZAlsYixbBljEaHGQZbEIsay&#13;&#10;ZYxFhBoHWRKLGMuWMRYRahxkSSxiLFvGWEQocZAxlq2IsWwZYxGhxkGWxCLGsmWMRYQaB1kSixjL&#13;&#10;ljEWEWocZEksYixbxlhEqHGQJbGIsWwZYxGhxEHGWLYixrJljEWEGgdZEosYywakElAeEWocZEks&#13;&#10;YiwbkErioCiJGWPZihjLBqSSOChKYsZYtiLGsmWMRYTSLGSMZStiLBuQShyDIsayZYxFhFoXsiQW&#13;&#10;MZYtYywi1DjIkljEWLaMsYhQ4yBLYhFj2TLGIkKJg4yxbEWMZcsYiwg1DrIkFjGWLWMsItQ4yJJY&#13;&#10;xFi2jLGIUOMgS2IRY9kyxiJCjYMsiUWMZcsYiwgVDt4ZYxGhVkHCWN5FjOWdMRYRahyk3fldxFje&#13;&#10;GWMRocZB2p3fRYzlnTEWEWocJDvxXcRY3hljEaHGQbIT30WM5Z0xFhFKHGSM5V3EWN4ZYxGhxkGW&#13;&#10;xCLG8s4Yiwg1DrIkFjGWd8ZYRKhxkCWxiLG8M8YiQo2DLIlFjOWdMRYRShxkjOVdxFjeGWMRocZB&#13;&#10;lsQixvLOGIsINQ6yJBYxlnfGWESocZAlsYixvDPGIkKNgyyJRYzlnTEWEUocZIzlXcRY3hljEaHG&#13;&#10;QZbEIsbyzhiLCDUOsiQWMZZ3xlhEqHGQJbGIsbwzxiJCjYMsiUWM5Z0xFhFKHGSM5V3EWN4ZYxGh&#13;&#10;xkGWxCLG8s4Yiwg1DrIkFjGWd8ZYRKhxkCWxiLG8M8YiQo2DLIlFjOWdMRYRShxkjOVdxFjeGWMR&#13;&#10;ocZBlsQixvLOGIsINQ6yJBYxlnfGWESocZAlsYixvDPGIkKNgyyJRYzlnTEWEUocZIzlXcRY3hlj&#13;&#10;EaHGQZbEIsbyzhiLCDUOsiQWMZZ3xlhEqHGQJbGIsbwzxiJCjYMsiUWM5Z0xFhFKHGSM5V3EWN4Z&#13;&#10;YxGhxkGWxCLG8s4Yiwg1DrIkFjGWd8ZYRKhxkCWxiLG8M8YiQo2DLIlFjOWdMRYRShxkjOVdxFje&#13;&#10;GWMRocZBlsQixvIGUgkojwg1DrIkFjGWN5BK4qAoiRljeRcxljeQSuKgKIkZY3kXMZZ3xlhEKM1C&#13;&#10;xljeRYzlDaQSx6CIsbwzxiJCrQtZEosYyztjLCLUOMiSWMRY3hljEaHGQZbEIsbyzhiLCBUOpt8y&#13;&#10;yLJTilUkmIUqaogfLyRx3ClFLpJqpIqaRPJCEsmdUuQiqUeqqEklLySx3ClFLtJmTRU1yeSFJJo7&#13;&#10;pchF2rCpoiqdGXiZfisiL7wwSGcRe6GKQTqL6AtVDNJZxF+oYpDOIgJDFYN0FjEYqhiks4jCUMUg&#13;&#10;nUUchioG6SwiMVQxSGcRi5l+y2DMTqmtkQzHUEVVd2ZAhipqViUvDNJZxGSoYpDOIipDFYN0FnEZ&#13;&#10;qhiks4jMUMUgnUVshioG6SyiM1QxSGcRn5l+ywDNTqlJZ4ZoqKIqnRmkoYqqdILKBFuVKqo7ewZq&#13;&#10;qKLm9/DCIJ1FrIYqBuksojVUMUhnEa+hikE6i4gNVQzSWcRspt8yaLNTatKZYRuqqEpnBm6ooiqd&#13;&#10;IDVJOovYDW0OurOI3lDFIJ1F/IYqBuksIjhUMUhnEcOhikE6iygOVQzSWcRxpt8ykLNTatKZoRyq&#13;&#10;qEpnBnOooiqdoDdJOot4Dm0O0llEdKhikM4ipkMVg3QWUR2qGKSziOtQxSCdRWSHKgbpLGI7028Z&#13;&#10;3NkpNenM8A5VVKUzAzxUUZVOEJ0knUWMhzYH6SyiPFQxSGcR56GKQTqLSA9VDNJZxHqoYpDOItpD&#13;&#10;FYN0FvGe6bcM+OyUmnRmyIcqqtKZQR+qqEpnvr6MKqp2ZwZ+qKJqd+YrzKiiGlHK4A9V1GLuvDBI&#13;&#10;ZxH/oYpBOosIEFUM0lnEgKbfMgi0U2rSmWEgqqhKZwaCqKIqnfm4DVVUpTODQVRRlc585IYqqtKZ&#13;&#10;ASGqqEpnhoSoohrvzKAQVdRQIV4YpLOIC02/ZWBop9SkM0NDVFGVzgwOUUVVOjM8RBVV6QQPSsZB&#13;&#10;ESGizWFnL2JEVDHs7EWUiCoG3VnEiahi0J1FpIgqBumsYkXE79OMiFKSTsKuQxVF6SQ2NlRRlE4C&#13;&#10;GEMVRenEyxyqKOpOXIGhiqLuxF4bqijqTjbVoYqi7kTzDVUUdSfiOVRRxIqmASsSpSadA1Y0VbGi&#13;&#10;acCKRClyMUhnFSuaBqxIlCIXg3RWsaJpwIpEKXIxSGcVK5oGrEiUIheDdFaxomnAikSpcTFgRVMV&#13;&#10;K5oGrEiUIheDdFaxomnAikQpcjFIZxUrmgasSJQiF4N0VrGiacCKRClyMUhnFSuaBqxIlBoXA1Y0&#13;&#10;VbGiacCKRClyMUhnFSuaBqxIlCIXg3RWsaJpwIpEKXIxSGcVK5oGrEiUIheDdFaxomnAikSpcTFg&#13;&#10;RVMVK5oGrEiUIheDdFaxomnAikQpcjFIZxUrmgasSJQiF4N0VrGiacCKRClyMUhnFSuaBqxIlBoX&#13;&#10;A1Y0VbGiacCKRClyMUhnFSuaBqxIlCIXg3RWsaJpwIpEKXIxSGcVK5oGrEiUIheDdFaxomnAikSp&#13;&#10;cTFgRVMVK5oGrEiUIheDdFaxomnAikQpcjFIZxUrmgasSJQiF4N0VrGiacCKRClyMUhnFSuaBqxI&#13;&#10;lBoXA1Y0VbGiacCKRClyMUhnFSuaBqxIlBMX/+nPf/rrf/zrf/v3P/7Lf/7zn/75t7/+8cvff//1&#13;&#10;77/+8sfvv/7x6y///P3Xf/76y19+//UveufPf/q3P//xL1ZW//zl//z+62N58V00Ju1f9O/pMRNP&#13;&#10;VdH/+Y///bf//o/9pT9++Y/ff51eTw5xtw5RiAtjPSx1lPz7v8Y3HnwjukUHHwvZEz387uX8779Z&#13;&#10;Cw++xNNCgSr/6knSXu6vf//Hv/9t78jRpr07vx4PA44f8xNMyOfqKPnX//WX//HX//q3/xt4nOHR&#13;&#10;Eh1577W0u3wYqcbSPC2zZdHwmGt292qPx2RVmkZ/wO/zCEOEti5bfnEdnEk67z74z+bIBoMPM1vu&#13;&#10;I49noVxtCu0xb5iNwWO+F9LDczdaDu9eVE0eXNNoVE2fdoHrfZYcWCCfx8U+M9zm257ePapeZg/Y&#13;&#10;XY32a8MBdQl8LjDuK+FGn99MZH/3Yp7nuXfq+VyavdcZ+yhdcWa/yOfyWp4W4XjMD6bWA9yHfLqU&#13;&#10;m+gtr6dfAMgb2H7+hpfzv738PFlSpMo/uvL3cp+54xIufWlEwApCxcB63PtgLna0NcmVSygMfw0Z&#13;&#10;DBLMFTCTAYEPmLevePqQchnCZAAdT9fXYUj9OJdvxN3C/bzK3dlhZXCyfO7LanzKAj+Y8nelRH9u&#13;&#10;lu+MWUSE8V3slF7vD3dsWBwN0Z35LyxX9OBquRxtTbny/Lldpca/LM+Ud1FBu9h7wyAfiw5ytMlD&#13;&#10;sOMsgGrAWH/8UVG4kJgwkdjqmVG0id7zTcfL+V8v/yI5+awzvH9eLvazv7X4iXBaYYPYt/mjZ/Nz&#13;&#10;6SP+YsTTmDKXhqKJx9OVhD/OJRAJLTu/0oCpar78a3GnxyzxTEPOV3EM9uIxmsg3m9hL77v1dpo4&#13;&#10;pOwqaHkcn+Lwcv7Xyz9oxXlEuPqG6+Via/4Wutug2se8vCxk18cUN9S/OsZjxjT2DKvTM+55zC7v&#13;&#10;8xjbir+8ZT7c3VteGdNUNYPWtcU62ddcD8bYDvuQM/yHf/fzbE5v1psrIj6V2zaGXjXj6NbcY17n&#13;&#10;ufk6p8f008yU4/EtnUCgnKp9ji6qfsJNZ4zdLWhIjK2d17Z0US+H1/Bznx8awl61v3t06s3jzhgL&#13;&#10;OE7Gc2IYXCusztjQZ5c0m+HnxL7lEnx+y8v5Xy//QHH0kWWk3Jnwcpdy9NTSaOAh0zUIyvMJG83J&#13;&#10;4DHqbt8Xe8efDHmfkQWtcL02r1vGMLLgJtLv7x5Vv1Y/GanHGBRBxz/nnqh8ejyM6XXL8+xJBad3&#13;&#10;j5bn7dh7LhhD6/cdQqvWtXVsy0fdZwcd1N+6M5vaBq5kxuuNrXkrfG7HgqRMF3Zq1PFPSH1D5oMq&#13;&#10;aQt4siosOQtDm27uYnxzTOlT3/m2xY5TH2PK+uiCgvJpcdvT4+fS7QgsnSOp4ee1SSf9+1e4SngY&#13;&#10;cXd5omS77c6NSA2RPlrGqOqmEbvUgbDeaJke23k+WvZ3j6rPEnzxGA+nj1h/fHO0H2zAro/Qxy2U&#13;&#10;c7SMKdbdmYvH5En1HbUPyb2WH5rb3jI7R1R1D0YbsWlKFistP5bd0d/2ubrZ8kN+sFe96+Ozj4au&#13;&#10;xJb2xy5CfUgwB2T2NsY2tE1lr5Ur6i2PwjuhBPrS5pseyXJC+eMzesu+6O71GYgEg9PfxRiNsg3h&#13;&#10;3ed5XO4TQ9In46xzou6Iv0yTkG+29Jla5bcH9UuWsn/qS/tCNj84AOLfIkPDUragSbAzt8nHq1ti&#13;&#10;fSI5Tbwako85uO/4ZzFgz3hYCh+P3dYcRtu1qPeWw9Y9oIFH1nNavZz/beUxLY+FLx/BI2Ze7GpI&#13;&#10;ufvIs+FwWpDG5ElhVLmM4UU0AMN7/aZ0t761DrzB2FD8ZbziH/XxGj0pFFd3JTAgmtnbmyU629Wy&#13;&#10;DLv7i4ZLjg89QVwnauWNwegWEVIaTX4ujff7OfCQWVz3pWdDPfXIA6c0ovuG2tM1HU0JsCvE5fTR&#13;&#10;MY/D+tmzB4FD8G0SX2ygPaP4cO1dQkzwXkysHeV74FUp4oI0I65ezv9aefyNh4dOXu+ndvPv5Vds&#13;&#10;GedIKtCNFa839s1bwXtwxfFia0qLn8gkTkAbxsvHWG79Mcqvp5H9vKW+OLvg/jVDKRfnvLpfClWa&#13;&#10;bnhxi3VyqF5MgKtLRlMfVGijE3sZf/WZQGOZuc27r3bHtq+E6YVjaslUTNQeOg2MoYosu57H+xZ5&#13;&#10;2fKXmCqSbnlSj9f6wCw33j/Kzsx9BG66E6VRALO16XPrf62HCt/4Domd9+xXQXi5y3GZMTU8iqhW&#13;&#10;WjJHHxcc8tXSx2Gb7Wj3Oo7HLyJA5l7gKZw+uR1l4fO4rM8JDWbCJuFwt+bzuKyEE9xx0h6YZd77&#13;&#10;a+OCa+HfiH+wpo6PZni5zyt+RY+7JaWwcRe4g7mrQUVu/WMfjxceRgw3I4eKJ+5a6oU90ZAQH1I+&#13;&#10;nKb4c3t6XtGxofir9RS1+uxbAcH0KdhufPdGcQBTjoPq/P/QyV+V/bBRBD/vjfUEm40p7UA+l7F/&#13;&#10;8VfrLZaRjhLbq2xtsWI0qQ/yRYCRyexRefbbI18mim34Zc2eQ6JDcPu90AVnajQCsKR6BEOm333N&#13;&#10;ya2Cm2vGEeDg1kO/l5QwiCyWs1qVhu8WKiq0BTUHm+lykJGT7lFqBSSj5hQeHpvFSHRdf0Af95ol&#13;&#10;vOFg14UtxZrvwa8+e30B4RB1r00RpetNwhe/LR2GtwuEJsbl0ItdDQ4WAAiMryi2oyCBWtl91GWM&#13;&#10;xKeE7LvDzPU3XYnFhuIv45VAbbdCuobo3Z/4CGi3CPIOy+e7e2CwuIOuLHPXHwpit/xcbxbN/7YT&#13;&#10;bGyQvvn0pyvvOlOECpo9eEsUVkTb3egXdnkzFnvFqDyXsRcl4yAT08MobxMEZHTKRQgL+2qQZb/7&#13;&#10;3L4IGEUTaWWJuXxicylGfLIWPu4asaEv2w6RQcseINxDr9wd+L7tEFZBxVt3BbsFb3JD1XazjaWM&#13;&#10;djzxzLdrBbO0bYdNv+CB8OFduTP2ah4MbF7G0p8y9ZGpBzul2w94e80tuiUY6Bb/HNXjheUSXRuM&#13;&#10;Fr8///FCEUcPZBcqb1ZO9rWOiPPVVt/KNuoeCPEde7XLowTdrczx6ad5jQ19FoyZwXK5E0TW42jf&#13;&#10;BWPB4vBd6cnyI5pxmvqF2fb4xhNbZQqCsVDag4ZP7ZRuhSaew4pqQ0V06Om+urDtGCzSau0rDAXY&#13;&#10;bCsfyIXHrsXBXZbG8i3BwMrBrDKJY8dqpwB6xchY1xgjU+exQJswas3mvtFbRNkV71PRlRCbDVMw&#13;&#10;DjI2sO8G8r5YibebJWDiu4EMjjiMqMfZBxlLXkN6mvmP4pR6+9F6V7qHR1fxKNeeO3fIo2+gtnp4&#13;&#10;wc77PfBu2Seso17M/3rxeXGM5Pmin3lbHoq/3eh7CkT12fNin1fWg9OTAr93LUYc7tEz0j91hbwD&#13;&#10;Qium93hD4Z02ab21izXx4IQ7fpK1w3KOi+LB/SObR36JFuCXnicMC5nH1qb2syZkt5bFAytDcby9&#13;&#10;h08F4ULVE5GTHn89Bs+XDfFVoZn2Nj7KkeMYehklp83ihOWArrJ32QHi0iDWwElgW7CHVjtaJlrW&#13;&#10;+caCRp7vLg4khq+yeZ+FQ4dFyWMMRGcMdKTtekfLRHxcgSGsAsjvt0ykw2Nrx5LuVSM72uzaZGBI&#13;&#10;JjCTL/qxcfrjPRZ7u2ViZJOrziettBjS0TIx1T7a3Ckbd8aJz+Qio63lF9c9MTz3W8ZWd65fzGmb&#13;&#10;qaNl1Gm3QAaNj/Q9yQWxlpHtvnqjTMVfJmGELQhi27uskmiugbRStQ0nyInuI6FTB2OsDNeSBDS2&#13;&#10;Fje8taomxKIna7zwB6N9OqFye7T7NdhkgLgcfXHG2CNbGPVey0Rj+r7NyMogPXcKbbw4eKDAWdwG&#13;&#10;Jzrck2heuALHZRM/r+eVza1PJJ5N3HMmbKAjfoh7H80N3B749nmumZokj8jItXkmI6OtyD6RSnXo&#13;&#10;E9nNyeMx4cUe2NTWuIvBzdHmDG43kOngFKwkMKKlxxsU8kkqbsFI7n1WakdhVWEJ+bcmCcFhasd5&#13;&#10;pl3hg838ZkdNYrDgl8OMPWayCtoTddm94teG8ReXzULc37eyi2AuSg3v21qWn1oYbcHTrrcJT6dQ&#13;&#10;FocN+OCo9ZnVbNfM93lWDmd/W3eaFEaboIWchX28yAFM0AURWWVz+WPlqYVFR2S3a0BsiE/Bh0sd&#13;&#10;Ju+2cz1gNWQLnB8zkVEAAXKOFFfkvFtWsS23TUxvvsjStZNGyrQ7Lr7xcv63l5/nnrfcM/NYQV7O&#13;&#10;/3p5bB073IBuJzDjM+Hl/G8vT7TWh/c8fl4u9sbfIhzhuICi4GkJAPh1b/1iShWBdB8UBkvSopQa&#13;&#10;txCuBBEg2l2rCzEG7PDTqUSmaysEh+LZYwQjkrIwsV1dXSxdVojzfcSg72nCBZO8byykZqQlsGDg&#13;&#10;2nUFQgwU9zlvSwtfgO/+c1ETAg88OwozKlkSAntOIGKdVfT6oMvuF1a1Pz6oTyQxT4tTdIWDv4Bi&#13;&#10;NlV3sS0pXdmjAp93PJdxk2qgh8WdQtBU7AgN5Oe1RlDq4FHetetbr/dy7bCjEjA11gkpJEN0JfbV&#13;&#10;t4+rns1+RvDBTDO5xmNsK/7y/gGjsVLbznRhRSBH7jS80MrJdAeOe7kmOsI/gwR7371NZVEYQsxb&#13;&#10;eMQ/jOlGLNl5JOjXvLXTHFz3jO9hdUxtCD6xHZOl5EM+mowb22rvGX5aC+YPPbtsmcIHQnph6OJ7&#13;&#10;ek4eAWgUclibG5uIp0mQ5Ah4fX82JSbudRwBm75C8HO7YsfPNjDzeIxF2dFRguVNp9zsM5LQrTo0&#13;&#10;RLKPUME9iYboFS5K7DNz5TsO0Sqs5vt95lvTPX1njJxNSHc/dACSr4k5a0I8A9lyu/w/0aPIWVvf&#13;&#10;cWaTBOOwYWDbW0xRs8lOEpnLv9hGTfewYWwt7HsqH1uzdaKkMjv7+3jiO8RQMg49jqNJ8JNl3wat&#13;&#10;zybTSx6U8YiurFh+5MFgYti7nI2JLjlBDNwaHzTiGXGrZ0/UgrW3CZ58ms2PES0cpb6A2NkOQfwU&#13;&#10;BgJXWHw+iIMfGIPPg/9tI8u+pC9T75NOcdSRTboX+xqiwtA1q/eBGuvhiE+8EdTifIcNB2/gJKbW&#13;&#10;vNXGXC4/wmCpvL434enD1H98tNvL+V+rn+MXxFGs91f8fOk9t7kc7+Jzd9X9sffcyIOwWGvsTR1j&#13;&#10;c678r3OH/eCe1INobh9fL+d/e3lsWxNVDhS8+p0gXu5zb55k13ngFImWT9vW/qfO4MRxoND6Ipfa&#13;&#10;0yS8Lf/beHvCvGcREEmaCqzpKFFP7mMTMEwNjfGJN70hJ38X6r0338O0Kt83QOxnJS1Ey+ZKJ+ED&#13;&#10;8rlRb0V5YEGd8njpZ3NQvSmjkceEtvxtZSzc1/MC4/yCZeKY5IqGLYTHhFN9XeKNNtDAtSGnzRAr&#13;&#10;8ygpq8S4n/U8b9FZFy7Ocvd7nXyi/a8LY+gftqC34uU+jClRiz4qKKRgEKQhZ0UEWz7OI6qpEFvg&#13;&#10;3e3hSACOLf9rVI5BA03vjLEjJD3/UUZjLz8vQCp/el4TE4Rv+tMCVMDMJhl8RtmxUWZ9nNt84Pmw&#13;&#10;L9iSAFklpBqLf2bt+cTctR2bCMqhhI/1F3tpS57Yq5uqeJWWVekDijuosGZborgJ7WbC/hQE24UN&#13;&#10;pUk00LiNDcUuYhe8wNtblXDcL+zyYv7X+GOOwYdacbz0QaBjW/4S7/hYKB04yCebPXl7ViX4flyX&#13;&#10;T1Sgh6domvy7y05dNYuFivdlFZPZ0MbDRwuLSoGS1hNlm4RVQWwTG6I9ffARhuPC1x8Dq0RxlaG7&#13;&#10;V6xDpxEbwl/pR6tQQ4Ss1Z/OVHhKyKPQW0UuXEEhOfG8rty6w+pAr8ZmsRM9F+dBQGi6lpzLQUYi&#13;&#10;3W7HecRUCf0BuPX1hp+iU/Xn3hLxcJSCcTp9Fu7nQWZr9HVCIFYpSueK6b1vzDoVluZWR7Z8bhHG&#13;&#10;DwlcUfCJrsvwarOK2dZwt5MFnosrstGL/2SzMe1Kk221cx6872teq/81vfSpB17scqY0KM7SxaAw&#13;&#10;j/4U3uNJLgWGPRxUnCkOXmO7WNdwzWKgCZFY3FkVYh4XPx50D/XrFFuHc2P/4q82RGT6dkPziQfS&#13;&#10;VpKvM/CFbvThipF6chYfRUh8LJ4c9y/kRrMRd4CBZBx9FOIklzpB58OomxWi1BKGXNy4AdB7N6lF&#13;&#10;xGL/4i/rLaaFq7rj1d5bFKwHYZ6gRM2E7k/ZqHwFH0/vNUuKhHsCF71lhzr6Mwwytrmv4OrcEuBy&#13;&#10;S5Wzj0tMGhVWZVfSg9bQ26DYOXdPYKaJo+DEFti81VuFrzxlGW+cMNt5btEP/u0jdhaEJsw8cX9y&#13;&#10;cHwVoJH2p/ea3c/L2avYZzFBEVDwUDTjut1nxd5lNbXd5l6ziiI6xyDoEWEmLkuOlFXcdwwXKdKt&#13;&#10;MX3tKYNc2MaEdfeNd8KrCMNI3rey021vxXYJ+wln9frNJSR2YHtqgm71FrcXDWcVM3stu9b7I6PM&#13;&#10;e6szalPYbQjIrK7hDp/lXrNs2S7JHOFNJ7TOTOlAd9zGFJJ0LQVccpxjiQoi/jKDbNMqaL29aFbd&#13;&#10;cXNtbJaYkQeVDjfqVm9fZDk52kFQJrlYnCrpJ/Qu7CbiQH7yA48GbPr23J4tPa7EeaeVuWfg2MyP&#13;&#10;koxEuerEvDl99iqYKL7v2vb8euhkSpNSlk4TF4bIi/lfK/6pa17sagrjaGHQhXXyfaTDGuue8K0p&#13;&#10;JED6TTawSzyWciFXBI9d41cF9rzEuhfQlyepMm5EsIXazT/9Kbn0vr9xtRxg8G3JYSvdHALACkBH&#13;&#10;nDU+hkMHLNl97XqZ3uwnBzDO5mcPErCJrP2mkybFDLs6O1xIl5AmSHrD/VW9MR4ky+Ufyupqgkou&#13;&#10;yGilfuOO2JdzB85PHNyG9SN3uHJuREo4xvObcWSsTzIxTPdOb07uRZ+XzEXi902VoXux6sKOwGMy&#13;&#10;+vwx7lZhJ+JdvvXW9CA5ZsqNP88+kVKsNX/MPhtNVx7Dtz9GUvphhNjL+Mv7vOhGh31e0PtUnVom&#13;&#10;FmX+NPNHwmpY+yQ98rb3+Sw3sa34y1tG5DvXaPqYFIQ9hS9lWwMCI+E5mbeC+nGzTZ4Ys+PLCUFb&#13;&#10;XrdMmNthYSXpRccYkwrH1KtmsUXDmkjyC3vfWiZO0/bvQaUl+Sfgh0nnb0koTYa9nP+10XkgYe7O&#13;&#10;arlgyzcDw8v5314epNv2WSxNSys7bQQfRgJt4m8RTIiIEyPBrQL+mM0rTxEa0G0VrDDl6t01gpRf&#13;&#10;R0jPxoPtuB1ZcI1Gri9y5woJuYwBFeQO7eMSz05QMK2ZW1aLV62c8hgWxtgmKWxnjAWxZ7oHuSNs&#13;&#10;2hnDYWvg4TD716NNcosZnJibVB10fFICaLAQu+Ixxwe8z1jMjPz90ZYz6O/yZoteHqMdFB/JZqll&#13;&#10;josZ5E/nKVtoGfFCe7fhxEzWKbrzcOpSE9dsyIAOcYXH5Nt6n/GuwFuu+/wRnpOUoaOsffZY9pE2&#13;&#10;asfecTlXBBw9wx4cAI0Q54osBk/gEDgBkhD4Jnbol4wQt2Yn+cB30FW2krE9PS1j37vwesOQMBlm&#13;&#10;2Qow1r0D4THcdK2KP9SBotjL+MtaJhBADpqJPoov4RI4lmyAvjI4tpIY48KXvj0SYmu65N7KAHhd&#13;&#10;+j5COIUVFjrFeJojgLFB1XG0yTtAYRhj72n54HomjalE5z6QypL0OfJy12O0cF7zs3rgTJlfn8Q2&#13;&#10;vB/wCB0BB7ddCw2gJGT18+YYKcpkKwlnNcUEMNkI6vggEIuIHhyPkWfXevgMfR3EXsZfLhfA8xZ7&#13;&#10;kdMJFhlnh/zxrhKxUxte1ZUL5/L94iaKMc6+AmNb8Ze3zCBZyg9rgfFKLZ/WAljTMu3D2VumLbpt&#13;&#10;ax+xqfSZjV0aVo4VC5zoUqr6vP7xCZpKPFr+pHViL7/ZvBxh8DEXUNnX8aG3XE59rLjZyOIKExlD&#13;&#10;x91bXs7/HuX7etXZuLYPniyGXJ4BNP9U0OmB+Xi5b71ZOddu0reAlKChmtx/7g3RJrN/hCmTLW1v&#13;&#10;9NaudKd2SPsmi/IslWsQlh/pOhb71nEJi333WQPgc5sEnY/zvr89rE7nwMaRSNcx7mCUTV9/HkeV&#13;&#10;N5sLVYGJtcv0qXyUkd4KBpHL4yjqzD0GsanAvsiOnqFfDZM5reChZ9cts4ANw5CdPZglbOG+RMnT&#13;&#10;N4PoaBnfpds8+Bdt07jZMoNjNjPOB1XH1f/EOHCh4uytwPzzZBMXdUyOTYO3XYJiL+MvH21Wv8u6&#13;&#10;MpeSxiNljC1nH22OVHLvRmSM7Kd+DIgcN8bPZDe2FX9ZyzoH6Djwb+DMaSeky/3yS8aDvS70Ganu&#13;&#10;h0vYpyrp5BTGs+6ANdBL3IOJZ2jy9kgTIZCEnaLv2BgdvwbK/jDaae1oL+3xTK7paMbMaS0M5bnl&#13;&#10;z8JdZABg69jIejn/a6OpjMXeJzafjup4Of/r5QHCTZiJxWGJ7cN74udyzgB/fW/FLidrKo4c4VIm&#13;&#10;rY0ctrCZoH2FcBuq7FoL4RF0v5aWxCnfvd4IWNtb2mO/jwS5ULLIWnnSSYc8sly/It4OQi6S6J/q&#13;&#10;J87mvSAw1vdar/d65DCSPDp8HIk8hoYTcSy9xjTOAwrwtMI5gagb9ewxhkmXnthW/NVmGo2gEIK/&#13;&#10;C2iXqj4nLBI/jnkuOIZEBo0xnblE9bb9LLblffc252Px4k3r4Ed7y8v5Xy+PMHr8G5/ATuCfpHEo&#13;&#10;T3zK0hswLQ9Ly8v5X6+fRewxAzzqIz/Qy8Xe+FscQvA5A1k0O9/nDDMN29+HBoAsQlfseKQM27hj&#13;&#10;VSlB68bIcRkbAtxmS6c7e2qGc+p/jcdN/kIzhonDEXu5s8di1aBQ2ibKcRpSNnaZ7z1ji+nDxS0L&#13;&#10;/B+kkSNbRHwbj1zTTu7FnZ7JmTE7DxNJaYrfZQLrmhwRa+V8DM9H4HLOdBrA9v9290EIpiGKHJu2&#13;&#10;OcPu0kUW53XGlkQeuLfJMa1ru+i6ZW7v9JUy3qvAmoUxEwclwkTEEekhzNwfY70VWsYS7NmZ48UL&#13;&#10;UtM9o3I/4hmHRDZnZ4zrn7t3GHsZf5n04cvKs9vVlk6VxJgqh4eAGn04SR5uAO0hZgSAzVPDTyM+&#13;&#10;WegzDmK/03s/yhs7RRa9rgrYGQPfxMYN88xBKGKy/pjN+JYEc2q3XwqI0nl3q9kl0v/62jwfN9aW&#13;&#10;n9dmLs8BO0/8wx4i5Px9hXBnAWvTegFsOf2worjvoVsu6DPSfn+on3i5A6lsG4dF63xfygS3+vXb&#13;&#10;cFDlSvA8LzHUlRyHNjM9V6DLRNhv8AU/WJTOgWvqbenWDCeFFUL5vt8old7mH7EjrzCVv+oZBjD7&#13;&#10;8HkXDjIHs6xhmw5C4Lrt6tRxcrQRHhPJx+cMqeuW0UqEgpp5MCQkkEsnONYfYz2klrlFoGexIVc9&#13;&#10;5Tm2FX+1kcU0pGXnGq8mziaAMy07Y4hgREx5rJsgjDEiFIUVDg5A1f4uMeS4hDm2CG7sU9jTIVyO&#13;&#10;gEy5fdUf94TBe94YNxgp8rOPNqaXJvU8kRMC7hKsbNs02mCa/Qg4uZxcS22yFcc3/rLR5uNW/dYQ&#13;&#10;5RM2dPLoFPieK0wQDGD3yBj6xnegA1m912cwfN1C0/qMmZ9gCA5P9aNCnNHiOERomVhAv+mXCLK+&#13;&#10;qNzWX+xlXLWUA1JvM8wws4J9pLyc/7XRCX4uSubeqg3Os7zjuGoFCpppqMM7axpTctz8bqgGkjiP&#13;&#10;sWfxl/N7xm5AqmLaDdAOhpWHOTFw4u7IYzxzHx3l71y3nMeILDybR+Ku+BE/+I04Pz1exQwfUXSv&#13;&#10;97pneP09XnEBEJ/hH6pszmUX4x0DbusLI1oBiEtpuW6ZDcLjO2C0ljvSqyaDw7/kyt7FcolLV7cv&#13;&#10;uMRhOWP63G+Zm/GRuX2FYNgAAoZ9DWOTmG1bQMSnlNUSVsg57o+tV7lsQBnAaHhrGR+secBHn/Vp&#13;&#10;rZY+Tko8CExqmf3C7DtwTTj/0OcvyBJhP5AG6QZiI9jMPl8fY5pcb+UHZaYZnKKN1Ud/Don9ofyX&#13;&#10;iKvADUu257iCwHSb08/cEd9x6UWJ/OjxE4DAR7L+w2jTjafeXEqqfDfbObEvOXEV/G5un6YmWwR7&#13;&#10;Mk1+jH3WtnTe5jIUH/PYVvxleod0AV1t0+ZLwhMllSilAnX2WIZ3kFRBgB5/hbFDI8S2XD9Ym7w1&#13;&#10;kwdilZ5mwcv53688/jymnB7pPXPe+kpA1JQyY0zgvcWeIbt+glEnjw6rL/bsm6xxHAfHbW9ArlRH&#13;&#10;Ej7LGlFkvEh/Q3L0zTJlJcxsc0f5tphP45LHEVXruwTH7Oxs16l87JuP/vkt5LBFdY5xPD8GHEiW&#13;&#10;LIdNQC6NRyK3hWhUWOm6ki1lpNAZTHmrGiwomSHofsLj/hjYqLIqyP9xvFgnsls85ugzDoFDwmTm&#13;&#10;Z0OXxAy+cdVaVu5tj17E8Y2/fLSJGDsWymDJbD3bk8pF8o2Ff+m62vgYTNKFmjTRHkuLbWW5ACfx&#13;&#10;OaIB0wE/ygU3z/n+SKBE3mJgRQaFs8ImF0OJZCCAJPrjs9aPnMZfPkZKhLF3MUn0QcfQMj6Oq0MM&#13;&#10;1XQdGc6+okVtdthsjiNosa34y1smEu7gCgaF5fYccoGj4ROvQ8y5z2R9eI4Nhy7s/izGObYVf3nL&#13;&#10;p/wHIEAmKfYZb928OjZu4OYoF3hbbJvWZxRb35ViW/GXtUyYoadWED3FmAkts+KBKFrVrDjMqPQY&#13;&#10;MfDHKNnG2NDnJJGkenZ0jUrlrzPDJ4lM5bkVhjCj9U+pjW7/ernLnp1zSrjDQrZwkKPzdBGfjVE4&#13;&#10;afSOhQNWYLsYj7Gt+MtnE6/Hc4d0/VaMhSGiRx4NOWsKPwXGTlk4XE52pDfHtuIvb5nAg+/3OJDm&#13;&#10;Fx0SzMJ0xcc2nR0gEiGBi9o4B+suthV/ectk07qgsCu8EnoIJ0SarWpFU6NlyjlT7sW3x7ctDRa/&#13;&#10;fwhC9h59S3J0zSneFEhNMw2wv/Pwn9U7Q5hcfo5I8p0UexsV0QyLQeKvWwaR9rwwYl+Ifpx4kolc&#13;&#10;aWLncXFDfBw2RM2P9Ta2FX/57CgoZtYSFt+QunXaEJFOnVgNEnniG9OulOXLqcS+mRK4Im4Wq8Yx&#13;&#10;7lsaoDPGeGj5tF9irBIbKPRZFxVYnxfdbJBaBlP2IWHg52xfnLcZotf3fG72dP9ULYp6z6ygO180&#13;&#10;Gy6qm6k6Ztl4PJW/nk3CUoYI62QC8Zo4aKxrZGcXcJIL7R69QwkQtfH0ZmxYwiD3xxRzyA/c78fA&#13;&#10;2C3P08VXP3pWFMHCdMcYIfMj146EEJ2JbaMTexl/mQSfU71ApNIhBKo+8vR0CXszRHufdTWU780h&#13;&#10;Tyi2FX95y6ccP5yv9K1HAVh+35ZusQQNiENyyiACfrUPY93TF8RY/fQmN1vgu+eqCZ+YgOtq8txn&#13;&#10;JfP7Y6yZD9bidZ9JcHETmAOXwjrCPJ+OTlxkgnI+B8urCSARtQMXj23FXz7aIJKWjaAZZSONLSO8&#13;&#10;bv292aBZ4GfGuDe5Z+3q0vupoCPDUQcF4VLV50gWAdm0L/C1BZCk1mehaI2xe/N8iu+By/BuNAiI&#13;&#10;UACz7lUDHYwZ6UdKEDprz6C7vao4idev9VMwN9naACj9oCFs2YX3fVVxN0W/5p1Ua7tL7l6fCZ30&#13;&#10;s0wkZiAkYSIF0jteiDqj8fgYpebnxrDN7ONMN1vGnDNLRfn7JP2kqsEa2kTymJbTYyAlW1U89hsk&#13;&#10;brbMhVFmnYErEG+Nqwrj7DgOxfHDNBn4g/36r2qeE1afPqulLUFbB+Md+wyo5GfX+e43se/0GMaa&#13;&#10;JkEcTvd0xBXs1ritZCAfEiysTW4+69FGL+d/e3k2K8cdOpjCyHq52Jq9pVC8RSQBrLnwIfaMiH7/&#13;&#10;WNZxZrVL8Pm6nC/Xzly3TIS1ZxeBYKQxxWOQEbwPOSkOFqA4WkY7O8rCBnKcDYtted+9t+z1viwI&#13;&#10;THCTqibqNEa5PMkxGDaNCfyQ5gN9K49RajPNURydl/9eP5BJHwMWbMMEv9SvjwCbHLLMjpswnO/Y&#13;&#10;e++1AmemAC+SyQiy9/t5yFpgqwzSizulb0C0MWD0Pvio1y1j77ieGY/UInAggL6syLdM26QUhB/n&#13;&#10;govKFyDpRnhXh/DOG1187KeTu3TpnKhFQTQednEQ8xJ7GX/5OkQ3uQyQx4H1E1sGJTdPjhUz5ETK&#13;&#10;/3RkHAjSMipvthy0lE7OxJaDAkQzJy2FmdLPVTMtbf++2TLBVguE03s0XBptVp2LEHebsFojY4yR&#13;&#10;2SzMC/O8832zZeW+mmyz/zJVsWosdD+2R9zH7oc+5pn4K5LR9Dq2aUMWbrYMqu5r9yKtdj+8Z7LN&#13;&#10;yZ4c+QkHBlFuzRO417JQYU9SwD3B1Q191ocVfbMi5RMXPD4md8wi/9g7fPhof3yzZaTTN3eyTtMN&#13;&#10;m2ikfkwOleHHA/poc/iXVbmPNvqIgy77XN1sGVAXidRMAS5zaD11ijibByXAFk1R95Zlvtt6JspG&#13;&#10;ywUJA3DSl35byxdHVQi3uptMukJGaImwkPfQ3g6Z+1F3xF+mSV6MtuNexPLlrJx1GHEGchysasVt&#13;&#10;43JH1nU0buf7AHDvjbZG0HPZMUzTJVHRZ2PBpvVMeq7nm6A8SeYpzDP3hSjPuHHNbpPmGXnth6FI&#13;&#10;XEs3UuDG4l/bXJFBY1r/Zp9xqT2WwPllZTWF0UYAXXgVz2hK6pAwdkmfDCAdrDy9fbPlc1QAFCgt&#13;&#10;WFk6LmFEO81Y7y1zZQz5km3EiMzpkMHtlpnkDgZcRK/PBxp1eCcpGmJ7SGhrmftJpeLvt3yKd7LJ&#13;&#10;5WPChIH85ADRen0gNkxGwJBIy2Z93m/5HPUklpcsXua9Bxm5BRZdGltmZfi5wR35rLTMuvAAJXfE&#13;&#10;D6FRZsAXrLJ0kwAGrHABN7ueZ7cETYcQFlaK0b6eWE1HPpGX87+9/AkFZV4Gi/dSUzFm7kUQ/sRV&#13;&#10;imsnPNbnS6KmCo+Vz/thTL/kVZBt5HkIZLJYdIvV9xlN5iDXq+W9S8v8lFFKfJPylmRwq7w4Mj22&#13;&#10;c5TzKL9g43yAWNjZPmesgyPOd/TmchZA+/ygDyYoG3vcI8/pCELnkgY7JzPIOPywprK86JNOPo5k&#13;&#10;MN87w6Fvc1sWJvLC93Ujp/ExkfyQNS8LsWdlHMj3oGszp6ecBe4GYEJNZ3g5/+sr4VyeDJQBNUvl&#13;&#10;w/h1PB6uvNyHOdOCsfWp/IEIHYRKe1JC1/1xSvWxnks96BxYz5AvP3WAnCjomkbii2xikLDLmmwC&#13;&#10;IPV870M2U2sznoFdN8StZGROuzXg5fyvj7vSTbv0o4F8V/Fy/reXx640O4eArlZd2wu8nP/t5YEy&#13;&#10;TWIZcMOvTvM0lD8QGMCbY2f3cpfzqqBv5wrIdUoa8fT4Yi1iZG9ui3xZix9aPvglBsZ8aTy6yBBB&#13;&#10;6MOLRZ0j/eftj0Npnzxf77uPKWf3uhbA9CeS+8McsIJtzgj7Htemer0fesbe6zpYGiquFQTt9JhN&#13;&#10;KHUc9ejWClJvKb+D1rhuGZDCE724U8N0wTGmwv+MMUScY8BxyD+tmdjWl1WHY+p356IrOVvua+hY&#13;&#10;dbEumxdyvd2z5j3iDhHD+/Ext1SYbjrevjdixNaOd1HSyXQMLXP2a4rLIzzuA3q35VOfyU5Koe/A&#13;&#10;GFZWvG6NEMCJ775u77ZMbolprkOqu5Scq9YZ1pRTx0e09Gm2ZqmhPCpY7Vk+yOYGgw4CCMrgMXmi&#13;&#10;16yMLAbsQeZBKF2lZ8pFmYq/XMLwAHxlXBitJPl4UImkAU/2OoZEwmx9xtkgemB6I7YVf/WWceVN&#13;&#10;Osm8AKCMfSYM0h+jyVJMnlFwNICQPLa4r6jYVvzlLePye7DhIleDE3nolzaRR8ru0WdOB/RkJPpc&#13;&#10;yUPQIVxPA7lIfQFbJa24tcwH2zhQGIeE6IRHMkj0JTfp/mgzyT0HFxDGvpLaO3XOFyUfCukNLeOF&#13;&#10;+Jlt8Del9BRaju/ikaWq0fomQsQO5OyE7Y4wgCdIHFlM99YzW5rS4/YVCVKHKolVEzDoE6k7/pJX&#13;&#10;Q3zQxYCpAJ0q9Plkex45TKfRPpJ31XCDpk+PD/uYK0G0NbXdOEqz77Uu1aTnufZits0vZqS8nP/9&#13;&#10;VN6lycvF1vpb8OaLg00t27unxXGkTPeehaVV1ReAeJ5+qIBDuqKNZEe/LpETP/h6SZ2Q2+WxOI4J&#13;&#10;20Xi9+SI+dHn1ZtmB9lO19LhuXYlyAkSuhXEDBSw3+qCmuYzYJezeT3a5K66zcNJ2nz+ChWyeNDq&#13;&#10;akeS8+m+iUxFn+HYVvzl8yyn13ez7pEfE0llvuVwCIx4Y+zz+TGj3Ybk5mifWlb/UrInuS1Hy4xO&#13;&#10;ClVwCs+hCuxS7PbKaJ+2WXYULvFInTp2YeY0Hww77/+kV3OVVmGeT7YDyb+WR3oa7ZP5iKmaksjO&#13;&#10;1kOwLuPMfrZPOQIM7L0LuM7q98jBYZ26TmjSQXlPLaO8TpB88xZU2pYPpY8cNq/zC1+kTpsbRWBC&#13;&#10;9220dg6+Yg+NO5lATUVxRII5O88izrJHxoms5TseyIM1g5nDjHbb1i2pBZrSUVupCAIvdseXzx96&#13;&#10;STn2eog9S05JYEjmXnuTI/fH15Fiz3ysrIdKJ21OvLbHjgB5Kf/rpYnwtBAip71JU/0+W3Bjx0Up&#13;&#10;Pc5WrvvEPelvWRJiL5wfDLumli6G4+tAnuaHVN2CnRumXZ9wC1NAwN8MAUwClHl4eJZBwozew9iz&#13;&#10;NCrqYPMnV6B7rIiv64O8cftAFqUPG9rr/Lw+SIdS+EOCpfhtPwPyw/ogtIjW3N/iHHY0e8hMBomz&#13;&#10;h/qMXBgLkm5RqO1NMsD2h/fWhzJIrVpWVkzt0SFCdghVqwtM0vgDkFpUHd3x6TZIHyvXAEA97VoO&#13;&#10;cfnT+GNKmwVKaV2W8HW2TjJ45sc5iHLh/DDirfcXHZQ10hQAYpDunAcaUhLKDyPubbfWQOxAxds7&#13;&#10;mPKgcbE/X+QJzWnOINnzloDF/B7ylFpCXi29hgwB7JPUUi7N3DYzCptIWeSJr6vb3eSL+Du6q0Lv&#13;&#10;uF7V3SymOpVr2wKHx0MSkG3kAGLpVmstzk/8ZeOnW3esTfykhnL3ajEFzcrW0bBofZBO5fP8RZdf&#13;&#10;tamDsoYR8tEjfSns1E9uTPGbMtmy0p1n4MZ+2Yoclq6BYyvxl0ml0tFbP8GpzY/1fpK+5dcZkDku&#13;&#10;cObMENFRFKGkcv9CV0EPEErCq9WbfOJQiMy5WpBqW+pA0uDO8eEOZu1vouyakrine8AfLbon4CFN&#13;&#10;GVEG9Jiq1T0KGCihUWxN9xrkfLd377Uqh9IrxqRjds9dlUfRRlAGQYLJifr2S8lZ/5b4PDQblxcL&#13;&#10;QHh564nMOJ8VL3YpA8KRnA9Nc+w+X1RwD5kUGaVThz7s4eW9QYBJiShPBy6vmsWp9fQEGkh3eILd&#13;&#10;O4yKJ8dcnxtlN/YgG3maWqe329xD6Y1bYINohek0SlsKmDyc3w2hAAbTIRPesxskb/XzVC0bS7ri&#13;&#10;9tQVrsbgCpvQz2MQ8HsNPx/a9KltC5qsGY9iE8Ky43u846X8r5fuCTlKZOtBBi91OW/6kGkTMdke&#13;&#10;0YzCyyMuZAMsQz/0h2VmwkmGuxnIQ3+u2uR7oIcQEhRrOF7XU/imHuPBODDr6XhKJMsY1qVMH/xQ&#13;&#10;77LpRQBlu3xIeLtupG8y5sX8rxXnwgPOrbR1pxCwn7r3Yv7Xi7Pdm6iRzW5pKh9niTzp7s+in4S6&#13;&#10;fGWGnQ7vUMwADJIE+ENp1mGblUMznli5nA4O3tra5ZImXRgCP3288bZsdyQdVBd5hoeHeu8P74mA&#13;&#10;kgraNJJ8aZmNvU3SUD1GgncFpBoaxfK3rQoNxqkzH7/Yt/jL5eD0ap+p3uy5Yvy2mI1JzplSsU0o&#13;&#10;cEMrzRKp8Y2DbblxfDTLCLvCZiGlbeW86ehSrPsqeQqv4l8GFSj97olZOnie9onwVN+sNrGLwxp/&#13;&#10;2SCftrqrLea0uikZM+iCZqhtQDTV972rZk9b6dhb3HSzevXx7mOjjf1Ly154Z5/V05buxeLLLoGn&#13;&#10;UR+tBHJtcd6ajI0WhgJ+3mDRdCF92tzXK5votBhHc+pkwhWtNETZUkoujD/SCg2xQR8rMHnWK2wK&#13;&#10;ttaq1ugpMDMauYR9bTu9MI+xQM0OqVrdX415ha7apJHWobsQzv3UVQ328HOk6EqOwJBlRklSRqeF&#13;&#10;g3Ff3B25WO1NQMiK9gSf1xkxtUmfci4Tg2BWtzb0lCT6wQuNPfvixWJA2qWcuKcCBRhE9pmPXqzK&#13;&#10;N10dyvvK9L9tTYIJyVVSv8h6Fy7QavdS/vey9Hi+9WNOHH4HBu7eDmublPwfeqGPxlvMQwFkDJhv&#13;&#10;fFEaU8Vq3xOgv5Ym58Tiw+x0Cj1+L81qbRe3AA3oLovvpblYzPqJAdv3Zx/HOOttVEngm+0AMKo4&#13;&#10;nVQkwZajxHvXdHkGkBHN+/Z5+j4u2cWVPHIiSv51Gjz1dJcjB1D8HCEtpJRUlg2XOjWGWNPtVMct&#13;&#10;u+f0xUF9sDOa28S4yWJu1ep4WTB7iMX4+UE8C11y1OYgjmb81cYWA596W7WYkDGJldxPduH9Idd6&#13;&#10;peMDglvscAEJmRyVvmzT59XWh7640rSEMMsf7FUOc3mKBS6iztlEybruj/KzjGWuFIzDRHjJ3F+B&#13;&#10;2tG82L+A2FY6A0iy8GV/LtsExzYjDaxRJ5FOIqiEC9N9us2qhRtdPnER/Rp5ElnsE0i3ZOX0Oer9&#13;&#10;MwqhnwSG3DW8EF6aYbKk0Riq436c2LM4b+QNVtb4D9rmsy7HYOejsTtvOvnb9eehyyOXph8IGhqO&#13;&#10;w1ucNjmPP19S9btrOb2HMxofTrrOTmNB/olSX67WTRoLrHs7+oyrYQqHOfNS/td40+EC6xHp9/3e&#13;&#10;PS912R/2Uh8Fgp7/j7Pz69XjRtL7VxF8GWB3JHtsycZ6bzbY5CIIFlgg2Fwqsjw2IFuGpOxMvn1+&#13;&#10;D6seksXmew57Zi6OXrO7iywW638VKx9AUNBALaasnu0l7q1sofS50lXoTmaQ0pBS44dB0za1oAkL&#13;&#10;OUUmoU75HycC/zMtStOBQ5pNXsp9oWGvN7GiRgzhsya7fERZ/JT/5tPjpk+mdtb3pN30nmiizW14&#13;&#10;Asaxa70E27bjQq35VTP/lkA54Wu84xQjzHckedKR1+G/sR5YueVZyztz5NhP7WiCveTKhTi1VPnW&#13;&#10;KDlJjJBZDEpYNRHcF9ta38SgbjfeG2uGnTMU34/94eBDVE+vB+GT0R7d9xcpeg9PBD4D62s8TQbf&#13;&#10;M9/GWZVLo0d/9+h4vltcEchMSwnCVSeYiVwV6Uc+NvZ3ld1Kz0neyLXsKH47frCFOckAlcCUI0J2&#13;&#10;sPvp64YDrJd5QpMMeExvW5jke6Q0xWWoblzls60/VdD4egBg/L78pJ2oE5qghaiaB7QPHpxZVJLE&#13;&#10;pLgCIjkw+dS+IcjkkG8QSPqo+4YIoklVDuIaKwhGv3Vb1sb39uvZ4ZB4DxZdfFbOvOJ9VnKpEXxl&#13;&#10;xLSyNt9TYZVXWKHUX8nP1AwmMYm3t14yQD8mSldiQq15wbypZETb/amy0X52KhTjOKFRDmlpQg/H&#13;&#10;y+l8LI3JDJBHu82FyIjSmmITnxbHam2LRI7XWqOqeQkKcap1hnaZUyplbaJaXV1Ern2OEgs5P4GQ&#13;&#10;J7PNV1G8F8cgDFr1wg0sehgzKGC1gUEGiCZd4xkrrYitvwK9gKVy0R/Gylo+DKXagdeK7grYNzjP&#13;&#10;UvsGF3fyLHENKHSfSJYfun6YQupUbFArxfDm1T7a17q+JwiDEL0LN9HnmUZg6xm6gKG6c3l/y1IK&#13;&#10;9yoMN9DI9tQmwtzkABHHILsToYaLilFnn7ujLqT2JWPC1M3B9OkNKMlEqH6JV3B0VSo2imFCoRId&#13;&#10;QqXxfEoglhxiZKxUBbpxqvpipsEtZuvantgZgiKwpTZpDm83Yp7ZGbVnyfI6PG9xzvuU0JDh/PFJ&#13;&#10;1K+iQONGVve7NogB0+Et892E+nExq5Is3sQpVPi5HK1kmsWgCaxPiI4ELiijLW1oo2f7oqY/6Vgk&#13;&#10;ygr3nk+F+oEnQ2dfFr6EeHEdzhuca6b4g3WqW33SAuGTqojii8a/GTRGq+uFPGmD6TaBROcfGNh1&#13;&#10;Bkn1hOqUWibSvdKfCD3zRNEaKpuk+B19OF7kFO6XWeULpfzqHd+OCQntEdd8qP1xSYaTr0QB3VPh&#13;&#10;b+6WA4f1BTqQ2+KjUBG/u2/pupdCRziL+G8xN9y7N1Cobnb+rNS3+lkuwfNnu1w0eXJnF70UAmaX&#13;&#10;fkfkqcbsqZpeJaPavDkkA/9AJ55oFx2GlhUBk2N4QxchVqW26iEWpZqXz2JrOqx1kZm4llG64k1Y&#13;&#10;MtImhEDdwforyFNV8U5UhqFEHbrRR5MEZ5xTz6bGGdM6aSRBLKXB1MF5QJ87mHSEJISdb4oqymfV&#13;&#10;4CxOIWHrpd8JjRpcBk6UfWRJVSj1V6xTzVCT0XN8lwYuqjFwMx2OeZhlRoLSc9wmBfYX1HdEQyTQ&#13;&#10;ygWr/eSGcKm2E/pUXeA7s+B/lYYon0A3izcxMG/glrijmt4JprpMhhDwUtQ/y2oyW1bZKk6H7pwB&#13;&#10;yUe2Ng5O34ILr8qm/w/5jWoDbLWgf/UI6VP8hm1z+xE1k65ZaJAr6nssluzzym/wktq/SYe8R30O&#13;&#10;DDuohPiuyvYb9ki0Cgf2w/UQ5XNyMXz0rKMUNaTONpMLrGZUUFzrlMMWGSr+JLJfOKBBE/j249Sc&#13;&#10;0aGaGcaq6PGR902YJhAxOFbis7p4r2hlmPu9kxg0eYOvwCAtadV1uBYpEM92PWncjzYfDDCgVLp2&#13;&#10;auD2N3L5pdNnQoqudVmWguadxEfKDznmBSZUluolTauSIx3hFj2aeoOYrYixbBmN9HoNKWuqZXa4&#13;&#10;Sbvt9YY3G3c4gwmZWDZ1A8n7iWxw40TdyVsdsERKfJkWumLaR0cwCYCq0lS7AtvHjT6jT650m11K&#13;&#10;4i40pPahuStkRWSR2RlMbVOQpvpWV16G5mfzmw5ZFA6XCTFDv4kTont6q2Sov4IDSAZ6toif2j+b&#13;&#10;9DTHpZFgy01ymIC+whNdmiwOTeiyzspvqEhURUnDqmwN+7z9lP/m3GDKma2Ounb1vdaniQNBkMEw&#13;&#10;aP3Tuwj7qScMF7kXstIMlz0u81jJM4YLj5Kj1hZDclLonqZKYlKocLGXiIGqSTCowEB7s8W2tpjb&#13;&#10;7RalM8pgjzdx/BTCwxqhxXEO0h14HUSsxoTwfNyQsHwWaR14xZivWhoTkv8rJoTSXo4JZbxqlxKD&#13;&#10;6M5NnbpQyHad4MyeUq5EWJaiCKQnBOEVLY3pkMKXiIf576lyDxM2nWFtNSYvnZ45j0qqbEvZDW7p&#13;&#10;p0J5gv5QOh3jaD7aM/pDN+SGsJgS2lNhCKS/oXoELahAoe4LCRFOKyKkcqNWj9qjP78yWRu7neYR&#13;&#10;ZM7Xu24aFixaSZstLPOB97BiLLiA3KBWbDrlDpi0y0hZTzOsKo5AAlua58yn5Yz+sMZ9fy+SuzJ4&#13;&#10;8tW5Ji8RLze+tqtP6MFe1pU9QQtsKZp+7Craa9tV5vwML6II6LsMiHcK6lPSFWvZcuNKC1h76ksu&#13;&#10;lsztlKFSnuEIY6kH/qllKpqAslntBFS3s4oj0McDDSYq4A1phVeAXKXcUXhRhckdlFh3lcQ6EtSo&#13;&#10;PXkRYdo79Vwv8U9l1ict4OvlFXA8aDImhO1Wu3nAQ3gzaL77Fc9w2/wk8SbGUj3bHF1FzrVj2L5V&#13;&#10;ycKNy+Ji7JazUh2+U3gybYTXTNRoFz2Jns2sW61W+k7h61rL0SpprujmlChUaB8zTER5t//lcyhb&#13;&#10;/VrNKGOnb+p1s4oK0VbfSnMOBNY3uqSaWAZqX7Vr7JJLLyd7426kdkdOnKb1XPVXvM/JwIh5qDpv&#13;&#10;4iaUwDkCqc6SD3SsOoPgmpR8yFnVYNITsAqA2ZUBcVX2Rn89ZYroTbJUmNzxOiloVcCzvUkcstIQ&#13;&#10;LU1cJLXxc3BuMxZBjiA60TlMvD/2HFz9HI1fxISoGK3aCa3BVLDbZgtHv3H3M8kKagfd3mQ/q9DB&#13;&#10;LNYFiBq8Gry0A3IeLXrLo84A1lhjJxUI7EY/Hg7jxk/5bz5NKCn9W99QHnypyLs8Tfg+Jguf6fTl&#13;&#10;p3aUxSUi5BC0d6gWWVQ+1DF5OrV6ergsHlGMcbNgHegbu6yGC53t82bhFHBgaYiCiYp76agEX8lB&#13;&#10;2NoN6xplQr1h22ehySpr8P+p3WMM8tk6IeLPGG9tkBhvx2rFZv0Vu4cCrwh9exPrqNa1cFusAzuc&#13;&#10;tLUnEOlARgIByBv6FTwQuy9gIlIrp5jKfl8TVqpuDVwBSp/RbHFh5jXEF85vWooVKj8h9ejXYKan&#13;&#10;7/sp/+1Pu25wlEsDwU/tcEhbG3vscU0LYxNDhbO5nHBTPE/yTPJp1boHJi7r2cIkfJI8E8th1RdJ&#13;&#10;LXDghzDVoguBjTwwFJg+yvrwehMraNl8RXgnVJQncMLK8jSqIUyjPY02EnbN9PR2PYh7Q4AOq4MY&#13;&#10;zdi1k2D320UhmgfByg2bb3oT7lC9xxQJOGUf7WcJw+Ds9CXfunW+5+nUldVficmpXpNsgFflGOMA&#13;&#10;cm0C2pFKo2ZCIjUojS/CDxkSOaOVUUvxPR79wNBQU3vtBl6DbNA7Bns1iGoVg5COYKrDZ7AVErcV&#13;&#10;55lWglqRevGmAgOHWlqRkNmtolS8Yg5g40Na/P3EIu2uQmlHnZonRFaC9UnYeZYdHS0Tp51DRmrC&#13;&#10;WVFLIDmZFYFjPHNlr3Gq5G6iqVFQeO6cVHwuzqK+qpKKCbfTUsDfUtSq5oD5pu75DuK7rLMeZnxm&#13;&#10;yWcIU9uvxDt+yn+DvDkLHCOdfOiMuXlVfmp3JKY6Us52Nl4wBU51pHgNVSs5LRaHICwzoOkajn0i&#13;&#10;lGHHDOUQzHil+qFjpfLBh+vRMQ8yBpu4Bp9OddR8MkbI06Kp+u3d6sdBUfYlWzYvcCp73pQcquoq&#13;&#10;lkK0NJsYXnZzBxO6+S6z63VRdqgLxjg0hcelYVV3F1d7Baeszo5QDgFRLJIrrFAqxuWqzRwveOVz&#13;&#10;1zA3vhtI5OnXQd3T/lRIyVQJohBqawLnNYpB9T3B2TO6yDHLTPe+2GmQ8FoPmFUo9Zdhjs8S363u&#13;&#10;ehwVfUL8A8/DRLVwdt8w/oQA3sJ8Wq4PjQBv/VI7ibGbxvYTisayb7qyKBsnkb3y3dO0r0ZvaQac&#13;&#10;K05Isdw3ruighX1BE6wsfSvyc4Qvt++b0sHiYOJ/yG7kR7Sv/LX01kq/rMpa00yD+BQKXDTTZig2&#13;&#10;KuOem+wecwaTnI1M/iH2tt4LgE2Y6RW0RVxCrPJ9pNzCnFUZf3CUSh31V9AncXTf0qvm91XgkYXj&#13;&#10;jBlVHC/WDXHqNI0JJmUg/2yd5Dqm3gl/YcLzfrIyt9XFa8sFWWUQweHaG8Jm4Zg5ggn2nI59tf/m&#13;&#10;7Halqpd8DzLH1L9ZXAPHlYjiFLe4La1NUFGUYXaTJl6/rzM7hakp/Wc6+3OAXub4XmLt9pNSA2f+&#13;&#10;NCu/LAWfs7uC6Tq5qj0r7TSdx0oGD0o4wi22ifOjVJda0Ye7xQbpLt+Diso4n+3UnK9zTiPBTKw8&#13;&#10;AVQ7aY22Dqu/Bxd5pp7JjRRRmrN1YlamgwGCX7xTeGCp3WpkwnoXv5bSjxK3d91lyHqrFoq0FjLh&#13;&#10;qCBnA+bVf0dUOVuMIYvlsjylW5LUnb5IUE+x8Yk0QTU8PGBe/ZToF8kT7ro/MRtSY8A3rVDiDHOK&#13;&#10;ll/8sYpwZXLPCE4f7accb04QEwctZwWN0lk4V78zCTYcpYYEYEf6zhHI798Q8MgX8foUiPAWkiVi&#13;&#10;OzeJmErBjkG57M93E40UwzRgNgk5YxbNkTYUwd0UQ1gmRDw4Ba9CE3dgwhPM4gmqLZ+FwJIyYTSV&#13;&#10;XWA94DULlkAIJsT5EWplPJngr5EdbhlyYh6xgLrVKm9xqsbdUBOlt+mPgIdDhhPV0jQFXhhbRsPO&#13;&#10;2poL2wyrL+O2GEHWmipPXzQtpKE7UGD2o0bFifZTTwTveNoi1/LrmcAdyr0yl5sKv2jKVDOp+klD&#13;&#10;hHfr3sI4FKPRmFKccoZ1VfVX6smq9XZKHPRdEEkSnCvJRBN17HsmEwDZVy+ugqi/EiAN+12QwUQL&#13;&#10;vyF5AOGYK2Tn6mzUhOJV2sdEdu+AJHSbAkSIWz5LoBRVqGGOI7MMooXkSSRn6o79AQU6Rba/aR1E&#13;&#10;wS0JwLaTklEFs98SnB3i7kEa4h61mOcZ7KM9QFUbdSem9SkEN4icj4xSQdLHIvJpEzo7/VNeAQZB&#13;&#10;1WN1vqUxa52tFKrCxCWQnk5U7NAkDmFu3uy4xU7snyVTpOKWTAMnTZETeUO/Yynjs9BQpdvps9do&#13;&#10;+5xc4cyLw3VOORtIrUqac7aH6vgKbkvSge5aD45Vqab+8vEkFO8tu6wTC6EX0kknrzBJ6EjT7SZu&#13;&#10;qUBRa7xGJqaEvp845pCkMYihucCEwtJw7gR2hlvVfZr6YDV1P0lj6McepXLB7cQwYH3tzUOYaARp&#13;&#10;Fl+PIBaEysQaH1LaZ8Ut8jlZfz/ZhzBxdWXUioDQIvRxOBKKaDCvjJHMBvxQMShFdktDloGWJiQ4&#13;&#10;z8pvvuOnthSHo8aGQVOYy8KRhei2dRKdNJAQ1pP6m2dYYWWUQzz6LFlqvZggF95h4vP2NbqPYXq9&#13;&#10;iRWiotQDBjQqChsJM08/5b9+msjRSiXT01scMifMyAahZTgXHKpDWIoFWHS9XgH9jGhJ7PJNLoy/&#13;&#10;V81C26m9cAoVGqa7/5piRMzLecqP9b4FKxSnq22roBEAf6aoXffBW4vi6Z5Q5G9ucfjnr8FiMBql&#13;&#10;JpTeLVIjVZ3UwMP5llxAVNz0hT1ezx4m25H866oeoz/Y7r3mnHHO1DOkTWjy+1co9ZfP6DjXuEEX&#13;&#10;zyjlBrgS2mevKXt4ono/E5Bwh/Nx3hJD15Q9Ysa6w1ZL2Q12nklRaqhnZ2ec9EzXwhIdf7UwccIr&#13;&#10;yVe6idXPOE29yIKPCbkC8RDmkIFXs47rwClEaJ+9GoTka6vFsJAgfdo8ou5g/ZX7SewVkyHe5BzW&#13;&#10;deIgcqRPuWGLNoRBkU4Oehz2aFCF4jNjaGinDmugkXuefsp//TRLzrnJhdfDaH7Mf/NxHqafRFuK&#13;&#10;ouYheCfed30cdcuPk/eziJv18VdwyQh8gzIq8JbH67o9JVwVNrqYU7zUKYVsKC6gihkoJbjWo5KV&#13;&#10;1rPblWviYFYFtM6SHlLf5Se5B+JZHKhvWEoyBH3YTBPKKiwvihxPy33YdEiksSiy5dMkJDgkC3A2&#13;&#10;Fbh8gsZCsWSUwbAyzk4HXLULVrwfi3uCbuEkxsWH1d+hakCEcmHpOco6bzAfPFU0UsxXWe3yYViT&#13;&#10;1yOzsq6W3EYihfEu7v/Qwc9Wq6wT7wz+lhpfVmUcPWHjw1gii2cEFu3eQ0zvVjYBZue4yImymmU9&#13;&#10;+AnSk08NjXjyvLd002F7Y1KyS326KxHVX0lSum7aR5cTsyiabLw9CUTkxe0LWPWbS02zOz4PkfxG&#13;&#10;DuyY8cVPi8+XUF5++OIcloWsbAuxXIKAWd15Bpbe7PZccWn9Ei1RZwF3FNI1x5g282oRYu5RhMZB&#13;&#10;IFqjh2AJbLhmkiNSaybJFSKtKHaP+sUlu5Fb0zHegpLxbCu7YQd2YUZys42XoMp8yY/5bxABYouM&#13;&#10;52DI9NIZMTg/tqMcBBT+dFdS0GG28FA4IF6FmDaNiqgenHE5j+LZQ+KfWCl666WvnCQggw309LIo&#13;&#10;7nItn+7ISNbElj25LiWFOodENWFV8WYPkPOhbvJR5T3UlbVbDYKwUdKSax2RiTKj7FxGa/4G2l4+&#13;&#10;rYBtfJrDs5Sr8XbTP3QsyOzCPW85WXev/koCwLHkjE4yBVjUAhkKzfx3Tg2Sc1mz+pkmSmB/j1KN&#13;&#10;jXXDxLpyNIZKt7Tlp9158nkEmEWJn/Pf/n2Sq1IgS+cOy+Cp76OPexVqGGXvi7+7xRzH1RWYSjjK&#13;&#10;/jaWyXBMjN3kZOSdp/ybhvHPmpiQNcFyzqgFmUwz+6Q0EWKRCV9Dh0rzaOTQ6HQdJiUriQlD8h5k&#13;&#10;qlTMnvGMKZt+YpTE8lqvg4T89aIvkAhPCKhPjNKKPUfbY5tkMIe9YFkqviuQp+HWfazIK6XgawPi&#13;&#10;hMDAH/DSB5DHrMeFWWMjpwvdFDuvbn4g449IMqBNyaDdCqv+SjrGgykUxqw5XVUzANuor/40vKu6&#13;&#10;jxlG2/fbJBLc8HvxLsRrfAnKgs6JDBTVqylzvM3JyH2GZ2Sc+0LbPl19tSTy5HzVIjV2eDq1D3DU&#13;&#10;GnM0HOmytyXFBMbobHZcDC2HspANHmWwGm8rk3RPketMleKVVgzqPrliosVpptfn+yWg6gx7sWMu&#13;&#10;z6v02rPiqoyVH63Pw5Y75tRd/Rn+WPdH3rxl/g8wPc6+YqE18ryQDFxi4TqFGiGuvdx/AHkmdF/T&#13;&#10;N07gfEywxaqKvJxACPMO5HK4gbycg5nrwHaqobJwHSB7H+sq6y+fBsy99PIpg08h/0K4KFldI5AJ&#13;&#10;sGAb7xdUkPyO4kHvcIVVfxny/C7pfDVygpY4fVoawQq5WWTJs25iWwfYfGPD7+ZhcqrCnTXIYEYJ&#13;&#10;SksYqxeus1+zLr80vvAp1qAFGzltBtJzZTLz28oJ/nv3Wfmuyz5PkLW+apkwsdZkILlfu28lOFFd&#13;&#10;Zf3lfZ5kIo00lyQnPj0ELu5fXVBRCHA6GeRfKnv/BuQhEyn2xtBcPo3fKcmAKi3lWRbIk9gj4kED&#13;&#10;qRuQJy7EbUFLrncRXLhO31wk6hAmSh+7p7OBw5RuJNgtcR10tuYJahtJoGuJYKFMolilnCLTUGbI&#13;&#10;ObYnRVSNeGvkjE+zqP5pEuzap/upogWJeyYRkCZ58sY+03ND5SNtUWxzNoIdn1b6cKLkOwgwlLJp&#13;&#10;GC0izyROEfnOj9dMOAbCSchKrCsepFbplMkoqsyTgjZTWLvA2pDVmfUG96RyqKd8qA5zYY+YkA5Z&#13;&#10;THdjjzWXYfB3a83KUo41v1bP43psOEakNeQwKVuLfCYS7BJposnEFO6smaCHdXNk5CqAZ7sZLZyi&#13;&#10;4Iptxl3W0fxQdyCr13ruM2HHlW/D01Ws1QgQNW1VWThntHHPYfVrtN5U+WX9ldxTmajWHHefptET&#13;&#10;3CMgbyaGyZ4RQ6Vi4a64QdvPYRtj1mSw2YzJS3F/n1tUJhbFzZbrRip3y5tBBcVK+lhCtnjpUjt8&#13;&#10;TRW/9ZexDd+2fMbeWGpaSDNqMf82MbkXF21IPTxtR+EezkuSLprBolWTuySTKj5KPlIIg8daPs+T&#13;&#10;DOzn4av2wvi7+5XhO7ARR8KAwh2FFSncm95sZLAutqrD+G8Mk5WF9+aysj1kTCOf2oa0BTIyyRrm&#13;&#10;DuWUtloi3d5NdAe799HTSPCpi9Jme80w/lrCw+A0b1INbkQ1IZQJnciFVdjR4TO76tEhF7d8dYZB&#13;&#10;OZjUucPqbXaDXyDxlZAX1IQUrt2f2DqyALyRRKgW3yIxABYdb8PxmMY5v4CtwwXzXRLQ10XRPcZh&#13;&#10;DfUTrm0aEBmvfau2Yh7KWTiWwjRof23aZklLigyfZs2JEtp6kmFeyIAGEa5XYVN43+epUnP9lfxC&#13;&#10;nXPMirhqOxvkdDGL0umWdtA4XQ3rqaKPhm/2pvEKrRb2a/a5NkwkQkckO9yLWP3cfqb0CEwc4YzH&#13;&#10;wFymQsmh+zwSm1pKdeGJKKEZIuCgZFXt2fmHP7vmVjXiS+MwrDiicLE7KvHBn113h15iyXl0HtMT&#13;&#10;eIHstRtHOs3h2eAtchO8p37Of/N53XXQc6EIN1548BanitOltMA39c3S+u1rSo16OId2iEssSNEN&#13;&#10;+cp0UmEQrU3cjuLXmRKcy3sg2Qai1dbc/Jz/emUFCipT2/dJuuxXNk8dORhNAjpd14UT+q7EVLAJ&#13;&#10;37wTJ+DSNF96ij4M5HYmBmRESfqcVfNFJ9pCLYQO3G4PnHLTZCOmC7Xs10xIw4RI1j8Z8fXTUCYx&#13;&#10;ptgudituBRoTg3c4AIcfkwImvX2BvO4OubU9ew/t9LkIAv4s+FdOgqT9bqv4u/6bu098CCMkn0fA&#13;&#10;92ZGfs5/+/PgIDRV8lw4muZIfm6LOfxCov1ADWwk9NuOGlblSGy7yXzR1+DPspva2yoGvsP5iaaq&#13;&#10;c0i8S0B3cYxRGEPCTg4TR1lcia8IAqfajqZHaqrPRl2l1544IpqKPMmPErKO5Uwnan0evKfhy/II&#13;&#10;sJom/VyFZig65rkTePxSHnacUpWumom28NbQs3JN5a0aJj3CKFg7oUZVPWT0EzKDL7sGwjP1X8+R&#13;&#10;UvFsJabnvycWFjTv5/zXz5dZcVCPqAvbXc3GcqkKUJdzqYafqT5zlK6IKthXLeYWE/s9oDgv/Qp8&#13;&#10;mjqhyotwNDjNUXRI6mKdmNS4PKvw+my7d+EIe8hQTCYkEQKhWqikFcLasBmSFyFlaN5TIaPWZtwc&#13;&#10;IQTLd9ygwlp3h+yi7MnPbqoSLzHl5/zXu4kSa+nH86Mayc9VaPmWWhk5h1Wq2KIZ04zBqhwpEDTh&#13;&#10;qZtNuMadRBmGgjzHCsszMMzXpC1FehdveaMen1gW5tvrlaRBZvuCiQrNUL5VkUrSqbp81oQEvF++&#13;&#10;kVn+JtSSsmcvaWNiSYAQy3L3M2ohx7RrWCScpnbWeQUxkK5hYWnSp75CJu/GnIauvHeaoig5BhU4&#13;&#10;1gyXWSr2GGZiqTZS1pw5aGNipF9lZhBVzwhc6zIVv3U3YdrATM6IcZ/uvIe7yfPkiWbqCarkqN31&#13;&#10;d/3X+ygS7d+nx6tpzM/V2fkt9juNDHVCTyyOpc6Igs8ukUyKRjEZE4+PMfEAsmqj8l0YEbiBCxsy&#13;&#10;y+fTXg7uheqWJflHun2+jcbUeXKFVX/FmhGEmBR+l8sGqq6mXpJ8Lz8N7Uc6xZiY+mt7WF5wV89V&#13;&#10;WPWXIVNNkE4DSuIpii+cGVzjRemfxsBeUEKEo6dDqVZ67xXzfhsmxnN2R6JrFibS09JOQWC3y+R5&#13;&#10;ZUgfcBHok1BDSg15k2pEXN4C12VEJldxvkII2PTebPLHH+hSy8roTiznR5OwAEeiLDNdnx+pj63y&#13;&#10;LrSu6QRu9wyfvrNxeIvrRpapIyO9Z5yFpQmBzCenvPM2oX7rDhVW/ZU7R36zqwq+pkMCHLCcECXa&#13;&#10;W+ml9gOsLcNqZxbYwZP7KMtgCxnJTasQv0sFdl3zlNiKu4n86XVi9IQzZLzGdxIC6Q/uGmO5ubCV&#13;&#10;6qJgCplgI8jKPp+ZBpFJu1gZZprt7SNpxJ3zzDq5wrfo8+Hh78eetnt26G03QzchdYyBE3Pfit/6&#13;&#10;K/cZbbS3PRg7NSDjaDOj/BZtrapzcEbezrODQ/+Rl345C4pD9D1SSZLn6+f813NUlmtqs6SEqHVw&#13;&#10;1Zn3K8N/YCWXLj+ZozlWht5rA4yAgVpbld3UbRfJU4gJqgtVwKyw6q+cL3fdKfLZeIOYbvgbOmS6&#13;&#10;aChuGsPwuOVQS6O0CGippeaBFdaCI4w2uJA/KvtlwdH6PBkPY+c0i+X5Cs07IdvbUxfSikKGH56u&#13;&#10;WRdy6AsnCVr9QxIvYmfnOCUY9E1nOJ0GxqdhcFasd3SKhxLuF5A7GR+eTXgwPoOctalvQMaMsa4w&#13;&#10;jsA0rCImv22MHUKeD99mzdCWTS103+VWDKrUZOV4zQiHO9jG8W87jEaZXASmnRqLUhNW7/NGOKio&#13;&#10;wdjGt9zPd6Wp+ssUNi5u27J3XC39UOPyrjohbYWZWIfMxG9IPLWy6ejcCZZZpF1RItlhyJKHN/gF&#13;&#10;bnx3UcVhZhoZ2MZm7rSNO7emATMT6NMUJlG7h7ycf9z/mARJHbjm0O0qT12fn8+fVNhGEc/pL3ip&#13;&#10;8FQnFLHFRViPCiWqbeBBbep94QiywaOoX3qgmW3pCJMVL0BCBr+L4MI74paiQEauLZBBuS3LdlON&#13;&#10;V1th1V/m/qSu9P2gLC6aBI9FsdXZIU6QL8NEzTNTQKkQFKNteeSyOwSOHCjiLf7/HPdH6x1QoASf&#13;&#10;E393uzIyVKRbBCfk30FpfWW417oFQToK3KcwjamCUMoTufDble0hEze2U1Kl+jXsSKO73pKCTyOj&#13;&#10;KrvC36joRM7bEzvjweqb1RWgzaKw0Dur2wyjZHTu34fPIE/XmLAoFJBKojACrKVYlGpgamwQJwJx&#13;&#10;uVwzc8DEOcc2lqDzoYCs20jLRk7FsgwzjWVisCD7esfw4ZpHBe/20whBbwbaG5ZbnRhkYK/nGL5A&#13;&#10;No3neaVKwvduCSYt7BNTfs5//TyXVNpnpQZBeGMq59xSMKWN5FHldkkZrUhrVeXJKJUPHu7HfrSI&#13;&#10;jHff9NiRy8r2kLfvTp/mAqtklINQnhk+hUxIzIuiU0zoAdOncbKkFjEYwjRMUCv1l3GoDyFD/aZB&#13;&#10;aoFRCgqhcB8tImFlCAMy4jurchUuQ8vKHa74rb+SOqh6V/5g8hoZVwtkYosWiFcWSiRvdCug0cAd&#13;&#10;i/0bclUcWSAPMd8di8Ji7yLtOoyT0x0BWDOH/oa2iPR0fhrHgWNZaZs0/N7Ibjc8mlJMb1/2eT2F&#13;&#10;xCjQBxLP03z9nP/mvqjbUWfUumHZ/NDPbXdzFizE99WwetaD0Zt8ARqyXNKxDqNFW2qxrdy5dE5H&#13;&#10;sFD5H2J9V9VIt891MrsqVnMHIsSyriMKHlVXWX8lpgjpdeenRPoiWMhvVbvpmNhmWFcwWNb24ed2&#13;&#10;E5WJxBl/lL16hgeLuztW1+ZoX8vTu4mTuuvoHSv9hEwdBUhshoyrR0BtnjpMmEJw8MvKtjid+uPs&#13;&#10;1E16kas+IXD6BtWoepYwbVV5nMPIcmt3FVb9Zbofl4Rxukz3fc1Kdu6LkmlR1zx1rXnqbG4hz1rE&#13;&#10;7thPasJueBL1iNic2Bm2p042zNrvjjVjygxsX9kVtNWFQ+dmZ5CR8k5qFRdFfy8Mgd6Hw4+3GcYQ&#13;&#10;6fyiDx9CxoXY/SPXNZNeMj59JQPCpUNekj13h8Jm3WTDI+Vt6c4wVJHFz9aklklfblCf5EpT9VfS&#13;&#10;9qzjkimmWFLhzjMLhdoWcwVB7csq8DSAshs8ElwPKa8bzStkctqcSU7EAV9AFRvc8OICISIxeGZu&#13;&#10;nGckihoYNF5AmHpthEDUuxtKeKNVODOjhCwt9U6Pt9F2X91YMwE+59zijkA41TXj+OupQDSEUmVf&#13;&#10;gTzV6etehrBmzmi7BMXQIxedivSXztapRVdlb4HMSTKLo4mNbBOGjyCrm7nb3ymqndV+5iQkeSFR&#13;&#10;Ep3SKWvAQLl3oCywTd7RrfoMtS0hzt92ilB15jkOyEpM8jAUFMb0GJ5TAnCT3dAj2VlVkCZk5l/N&#13;&#10;O1J3XnYeRrm/vK4TtmlTTH5Qvg3zzSqeM2wTqVNP2LZm/Lm6XLp8mnb6XrOaeldZRaSH1JJECdkC&#13;&#10;hMbO95m0OVTihPwNl7xVyOR1uQgd3wOQ65rJQVP+QMybnLYgg7M1Q1aucmUF3G3bZt03kvip661o&#13;&#10;VbdJEyMHIiGDvfSvHUImD9eOazlOI1I2ICtrJDeDrVCC4bwZtNzsfEgVK6GyXCBbHwuOrVwuiCIw&#13;&#10;RVxJ/TXjLPo5/x3Pk+Lh54His+vn/NfPk5bh7AhC6xnUYVZ+bidHyGMT7hIKHq6VsDiKmRLPF/EP&#13;&#10;FManzVefm7b70MkdXRvLm0wLv4ulGfx47AH8yhnGVOyn0TKGmbh3kJnpFobAZl1l/WVM4TE0V2Qa&#13;&#10;i21OziEoyYnhCZWvtOw+WYMO9JDlLDl6DFlp2zZEuQVMN1DNnyaa361F0PMm0jX7ml/BUjNjnpNI&#13;&#10;xPsOZJKNvJG0E1JGYoGMWOvsmsqy5ZS/JKbnfBO8w1JqjteMP819r/gH2WX1lDdmnwSIKZCN2fqa&#13;&#10;kSMc/aAwciiUGXkOGYlvywr7VB0e5zVTi9YTYSiCVFe+aRiOw7Ahf0+GzjlksmTISLAc0Y0uBdsk&#13;&#10;wvDppDDFthbtjMRIZRO3UwV15l13F/6yo22iXsoszHdhM4vfSa3hRjIUcfqCEvg3b+e8IYisTzyE&#13;&#10;LM+d39XNYGWfIW0yUTyxa/KP9HL7ywj9ib+e7jMxSFqpGJ1sZGVSESRKyChQWeJvCqPckWh3znsk&#13;&#10;VZytmVudSUQKbMvODV2jfxodSBhuGykTesE25lL38slH8iCvaLvPxWrp73bIhGEgQUP2p8fw7OXr&#13;&#10;b5+tGY1rpEX0yNT0abFUQ77EtdSnqg/LDLlxqlRm4n0eno8BWdVI3siri4Nc/xFF78OHa4aTjFje&#13;&#10;xT1CzVm/lkPNBhdOwqFyWQ8eEG/GGWR6ysANjM5LLE+RPLMKanjXUB/ger7lGD6EDGfqge4+645t&#13;&#10;ddocQUa7hMawUhx8Mm56jMglHqfqatsqB9Gif4NtdWOzdB/DZ2uG+6HtGduXA8t/wO3p4Qttw0po&#13;&#10;cpbD3TF5gWx9LLQRhBC6rz/6LVfAr9nD6/NytvbnbdoDxc/5r7+vtl32MuBM6/aQn/NfP0/+lpXf&#13;&#10;kcEzfX/Lj1Bl3PCPOL6CPEWYiu12cuhJcZ1aoCR6NCXmeg7YBXN7yDJFjfVr7gIpE91muya2EZka&#13;&#10;riPlcJ2zI1KbdANAMHcYQLXMUWhxy3hUP2Z8AJWiY4/CjM+lHQK+q2L4qpfScljc4EQ6RkXxUKGk&#13;&#10;VRqFWG+4cXGuIFJixujlSy09cVBp4KGxIMrh0pMq9YZ0HGtDEolh2x7tLjZFZ0IYXUsnG9iqzJwA&#13;&#10;C0uvq1XDOR9H+JPC4KcqhSqeHWxV8+TqDsfLxJYl2Es28Rt0XIcnbnq4SExgA/1hNYAoaET9zY6b&#13;&#10;uADYvaKv4rn0LYGkD99bLWzNMmZkHvtwqpJ5IBkOV/eWU9Cn3DfobG/ZHR+Ra+oyXh+5IpKkVqUO&#13;&#10;edtFqtKCwgd0BBYqcbU0x6Hx+4lWicqSaWxWhDt8UWPlbrOeejevmJIO2SDJMVaegPsHQ6GzjCbj&#13;&#10;ysQgcJ8iUoOUC39KzrAJtFMvCi9X+B68w6oK9dVXuINBSaEs/EOQW38bpnJ+kLDRsSK8qCt3pi5p&#13;&#10;xGC6I7pPDE/rS5N8y8Xbr3mVYKjl9kmRefNsfpfuZu4ZQXOGpL+7lTtyDHVNVlZcOayIdT5qFn8V&#13;&#10;iIjkXpEwUnCPCJh+DjDC9Hxt0i5vDVtSn0GWlw6LMii45zz37cIrMVSZzTDk3TOCetrxIWR9rqMT&#13;&#10;ZBfBxpmE5fVhoXvmnBqWbyrn7eFDyDLcuv7UFjgfy6ag92F/uqOEmcpP83dBVgOWro0S76icl0Rp&#13;&#10;fGB9zddhIvA9Gi30nHuL6EZBHLDP+vJp1G+1wX9EBmQVcaOrh+9RGJE6d0ja6ZHcJ0mm/vrpju12&#13;&#10;ycffDbnfJQHky0birev5V6jFic4BuQwT6zxXJAmY4by2XLjmzKsD8+Akl4mRv6oqrNyMe9gu0XWd&#13;&#10;znqqkJOofflpBkOD6mtWPcLgsxD6njtvuac6VTqgsamxQYNSP6ZYVDcIBmRyVPvEbtabEEjBs+pP&#13;&#10;yy1YWIVMRse1hjtoQCaDtTsZZALf2GeEaC9w24hZ5Y1a4yE8sQpp8vPQenLeeBRuaNEIuCmvhazO&#13;&#10;6lgmWsDHTUKQY413EABAK/ShY17hzTzjnrRlVFek2MiLucJUXilRIIYxZpYkIyXRdO7ZXXcXyJbT&#13;&#10;acGSMtTzVtGh8wYW3vJz/uvniSdaR1FSSLjppue3FCxzw6d2GFOdUIpbkRTW5WjR3g1ngxfOob7B&#13;&#10;ndkMWi373atDU0W0VtcksOuhpmlkt8aGAXnB6X7NHMWhopoSxppJNjZKxFpWOoI5Dd3ZVHgImS4z&#13;&#10;PXnwYm3TApBPm0SvZ4c89l47OpwAZ5DlN+u5hSg4NX6B735KjdoM69Ixb8ZdfsFNe7a5d6xo3Dwz&#13;&#10;Fd31zZAM67pzZ6GHa5bT3LPG2q2GKNcgISr7sARDYaFE5N3hmZI9sfJzS0VlPV2pwcgLn3hfFMW7&#13;&#10;vhaMT18EVhHSffhszdNdUttPs5B+YPunx8RmvaUPH0ImJmMLe+M7o/p/VBxdFZOS0NuHzyBrc2yC&#13;&#10;DyukL4q+6KO0oivsYxgrtPvju7p/BlmtHIduK89bISFO82BxV8gKjvbjfhcymsew266QpWibMUvZ&#13;&#10;qrRNnHSyQzx8uGYZA/3YXGibwAhN95KtX+uKxdX6meym8iFkiVazx+t5JteH+KYh+8D2fSZqPXSe&#13;&#10;x7S9SFXewtvsjxLds9fAz/lvSmEuFexB0aERsj4/t5VIOIa0RaFAiJxrvQZZFz2I2/jFMqzVeOEi&#13;&#10;szZ8iNN5u/q7HWl0+Boo7yTah5uR3iFra7c80mu3bx7K7RIBDfDSaWR9Hi2jC+SuwD+HU/qE0XvO&#13;&#10;OL2wd1I+CId52Gr/WBm02WOiN+lUEfmuDnZpOT4NTp0SM8R4H5a3bpwQzukN3bw5Nnzsu3dtfJrN&#13;&#10;7Ef3qn5QQDA1I7Bn74yOSOkDXqKzdyoYkAkrdyZ71aloRYjf0G9bIzuEjD7eqR+3Z/Uv4E7uuXCy&#13;&#10;MWsVobLJzVHaFUHnMn66mB1XKh8uHJbulV0xplGjUuMnd4tcvd4H5Ef2lz9aLqE5rooJTFGXvAYL&#13;&#10;6CdiPqL2FnW1XJOChZTvElPtFkLlSfVXnFn8KFRf+NVLKAF9sq+np8N688nk4PT5XVZ7biSoNar3&#13;&#10;llZB2Su6f1jprP7wJVcDrGI1Jdh7WSD0JldTusaORwKJwVLsS0TEo7h2y95SgdzZjlKsYvRob7Fu&#13;&#10;R3IJZyiyCjpYHDc97AWdV+83dzj4lgpdDwKytpx4t7dYjd0xriq26nUkibCHRJXqXUlKfYrNmslL&#13;&#10;UPrmqTt//2pfLXRinW58eIwSK8mdVw7JDZ8NNzLR2yp2b7MeQmY+XhtcEKkzXdxFMiaEbU4kz5Is&#13;&#10;BUWpU04QXM+V6qsl7mF5Qu5i0sUZSYEcG9mj2VT/MC3U+/HCR1YDnhwgulh6UniYzpkjLZJoKetX&#13;&#10;iX8UvZjldLtsh2TObd8g1IMbJEVEwXyIjmrZlqSvFrliuXvN9S6nQP60c7H7HVFLW/VkSqkHwcTs&#13;&#10;v4MnW8vfjHLi+wHC7olw6NHeYtD3RG052evu4bLy5ZJquqrsgXlS0HkHy4mI+OAZWLoy2vKggG9J&#13;&#10;skTA9JQtvCiqeZ3AqkWAfVSkO6jzzCm7UHKcDxAXHyhHav4wiaSmVRpekj1TRrlswxxbHpbYoKPV&#13;&#10;qs2rNZPxqkmKiLN7GU+9NMeo0srjFGD8qnPK+WpRIvMAKTuqGpY4f93bGbA4ekuciOSs3mxQXuUb&#13;&#10;IRPc1VQE5IyJJ6IbPUIyYj5it321SpxMHiaD5QYlK9uz7x5SvjqzKVfgKsOcFJHWmqLyrRJgDRah&#13;&#10;ccOtS4VL14d0V2ONxlE514Nx0pVr2IBQv9LIG8e+mTMujc/snKlDGTOSSbvo/nNZJTXlhqvZejYI&#13;&#10;Pe/Srj+iZN2N5YwyOqWqNnXaWxYDrFwPjLK6sHWtrwUfgXRE85aSq932DRnALpinu6DmHeTvx/w3&#13;&#10;VEyEce/CqzyszpL82E53EZe3NCeyyH7Oi0Lt7ElgRODJhymjYNrSgmsMh2lfAdVfOVekuXUx8iGW&#13;&#10;2wl1laNxiahfuiLqSk/bpS+x3G+cEyIYb6zw4rRa0qK5D7hH2MDE0vGyTIozFnR1oRwjO9dJ9Y8P&#13;&#10;F/l3+Euf3kIKDRxwfSm9cX18i0vdXRNhG7LVEVulBFsSJuO/wGfa5bDorsKMiOOoQfLs6XIHVhcs&#13;&#10;ZniXdHPyCQtYXbWY4UjKLMhVKB4XOJ1KwXT4pU3iO0+0VEAVl1xl547I9SU/Vl+ODcD6cUsjboTA&#13;&#10;sKjLp9FEslwknm4Amelb8d9k5sgSztZ+lluwCMzkblSRgJxycBD/7ktFOQbst4KFMFP3ww9CUPgG&#13;&#10;2FZyG3ht13XUDyMXUiaSlkJ6fcUFZJQaDaEM5Emb8oW+t6vlCKeAUYsBXHEzGkV2WRGgjlz8qqOE&#13;&#10;JUNQyy2aiYxHYKH2fnWEWolXg470YeeBA1aJmDNYqnvGavuUj8BiyNsjolI/dQqY5AClg84HRTZR&#13;&#10;5lrBqt1piGI2A857Y2/FMfurijoWsLiHjGTcX0urHNDk5ilPkZQPUh4dlOnsjwWFojuuXV6WxxEl&#13;&#10;2dUJbYSIwNPS6mtIkTtoGguA7WDoazlsgL/qvzkZ7t6jJUJ7HKRypp58nNoaqW3xOKLp6LYbWICb&#13;&#10;87HF1J4Ujsai+oUfFO7ALGb8Q2KuRtVVC5zDnF89L3VR3KuOdyRmyRy/e25RJGJkw1VREQ0wFhxU&#13;&#10;WIE4XSWS1gbh0XZ13UStujU5e37L54hvrCwK7ulzTSoC6T4ni0IRSverLjxFV1tmueCAx19FZgCP&#13;&#10;I50bWU90sF3U/BKqRFWk4enjkwS2qqImaZmuAvyoUsy2i9qDbRcNNqrCQsCfVrFFP+ZQpOn5A+aW&#13;&#10;URIgkyLVbjcsgyOGgxkhRtHAkomTFw68/SE3mChYZqogcfGbF3akiE4mCdIjDA7iY1bXV3/5w+T5&#13;&#10;pZAm7vymKtIEFPpqwf9iQskXAnZiyihpN2RY2T2cxOvesttGI7KmOqshUaeo3N5b/OdZHzG92pGs&#13;&#10;Puze2040Y5QNSkzdJSluDkQgBkldKRnbjB2LURS7apUjSTMrhkNO710ftLqZ9VdsLXdLWnUjYZ+K&#13;&#10;3pmOiVelx4uLaNDD6yBGk1cKTm7IL/SYNNq42IL+t+WzKGnWB0k6XBIN6OaXdhcZiWD6nITfsLac&#13;&#10;LdJpqc3gAJuS8GYtWSq4h8FnQzxGUCbPHJ1W3c+aGzreNKVwW6XJaDMIPj3bmzAbVnK2rLmwADVT&#13;&#10;82c5qUEmfUI87dneu/8bhcvqIqIWj8lMQ7rg1ujjsTqheZDTfoMBT2/Ssk4p45MsmybEtSxL9w2U&#13;&#10;vcwzFEdMR+3Zfg7cYsIrK2WCyX/w+aSqf3HTwid8tEklUa15aDj1RFZxSFfONPnJVubjDauTNFye&#13;&#10;RrVJHUp+xGD909MVUpx9UVZuDTjBACzroWloflDV8fUCkYmy0X/UHff59ehgJX2hIuVNZ9MM63rK&#13;&#10;08pmSgh+aruecVJlfNRmHNN5U4FdFcnT/mCGyV7brWcLc1CTNMHFlToOBmaW+vtNBIM6Apx2UtWp&#13;&#10;8QFN7GAiHMx5qTnAR1k+q/ta8rMwdHjMBBOXlzUPdkNVu7t1GsdBJVy5bCUJcUg2bL7jp/zXTzuO&#13;&#10;SCUH4b316d16VFZuyuizMlvCgnnl9XCWq5THmMlwqExnZajv1rODiVJvli+rtNpmaEd2lOhi3AXm&#13;&#10;NEh88A5MtiZ3XI0PwvPX18mmJhI47irsmfYNrmrnxDH/mN6hPwM7v+zbFisDDn1jsR0fTAKrlwZI&#13;&#10;ZXBMnxDNnfIrXTDUhRLXYhRjatoJ7h9caq/mwdfspw3BurL6K6iUk9dlOpyiugsmxBHnw9yd14nI&#13;&#10;sGTGTMNoS6xWKPVXwFT3tdzg8aZ3/+lBTq1Vv3swkQTmMfgExO0nopoHYehLJ+3pTS4gvyGZ588K&#13;&#10;z4VMpAEkEki+WOoZpzdhh9kv4kgyw+isZBBZ4n/zOieYOLWXcLEi/JaBnJFXljN1ByuPk44T3WtR&#13;&#10;pzjH5qJ+yn9z38fujYM9yb0KKd/BV9s5BcspTBwbsA92BtQJaRrkQrWQDWc4HG/iklyvGh1ouopW&#13;&#10;OIXpE+wSGzk/E/ObSPnC9KYzMURJX+c4TURg0tQ9W+c4wZxudYCYzgTGk1UiaYfhsegw8TXlOcSN&#13;&#10;jTf3eJ0TS1FVZ1U+8NdllYcarC3ttvAPW/qSm8V3tjArxcF/LRW5u5TGf/mOn/LfoDWEDThoegil&#13;&#10;mTJBQ4b6qR19yj5I+qTNrqoHJhxOEvsliQPVkz7JXXL3Mjx5tG/IHAtINeOKk9q3prGoUKZo37Q4&#13;&#10;YidagRk80Hp265wp+2u2pqxzYh1Yo3R+mpEwHVLUrPSYHK1zfpOcpyVeMPgnXro1hjENdj3qDOb0&#13;&#10;5kVRRQWyeXdVlWbOK25o6qnYrL+Sx008m6O2rHPABLGZC9U3e8yWOk5qC5JiK5T66wrzYsFBjBlx&#13;&#10;I2yBXdg+a5h4sewK4c7GbCV5htuxTsThUqQ/fRZHuVKTpoM0D3Zz/Qjm/Kb8F4Vu50F5W8o6J+pT&#13;&#10;H7Seo12xWX9dZNZ40+ibzspmcEiBMXi0TmSNOTJmyhJhmZjuny8es4kP4adTZ8rgenVl9Vesc7I5&#13;&#10;rp7fyZS5On4nTktq050goqIcqTZdHbuTOUhGuxKKJhqa/CTwi2FH15XVX7HO0aNUFpBu5Jo+q/hc&#13;&#10;qkDEH1QCNg2yMssslfMR3d/h1vIloOHAzLvx0ORQci3n/JT/5tPsdQbAtk/v1oOn0WwMhx5JXvOU&#13;&#10;ye/yTZKY1CSAlkNB2NytNPCRMXwu+eVxs3SHp6Qi7WOBjezSO06lcorLpBS96AFRYvJGSl1e/RUI&#13;&#10;omm483GU+bLkoOAbd7UMYJUwWcBOrubXSMDwCR+dR6L/tjeUBFg9gaj0DiHh/10Tqodnl/t48ctt&#13;&#10;aWa3VOSVY+TKD6wemMnVzGXpa+44fMfo7RO6rLNSHumYecctVEA03zann/Lf2AYo2XY7qvhIi/FT&#13;&#10;u/VMvjUuy8r76k0wk8sORRE5OG/c5MVSUfwNnjaxELJGlp7CMudT2SN1HbVjhjkxPFSOzCm54HC3&#13;&#10;zkntpRpTyRcTC5l4N0lqi+dsssFb3tE5755MQXrYKnY/wZwHMUUXfW7okCPGdbTOSfQh39Nq8H5O&#13;&#10;uhVJcroob5rQZA/TBGCETys26688/kNbIdM97+wwTKKe9hAikVSMPcPEG2MvBTO/cQ5hKpZR12AR&#13;&#10;Npe/ips8tETPB9PS/h+xiPPd/AdYW1ou0MvSh+gflHkXZo1KByrIaa5UKA8LvuKy/jJj9d0MmIAo&#13;&#10;plVOtODH4tL1Mie1C9ahK1dA+xEFSWtMDOFPgSrKhjWtMWBCmeGe7TB53m/es5Ll+LKtezGEOa3+&#13;&#10;7NVinTRISlnUBex0ndNJQd9Y01qGkgh/WuKfk6sA8zpJ+gi3k8FPOw9Jr+kwYPKB7DCNsQ5qkH+2&#13;&#10;R9XLru3KEcxh01M8v9xTOzQ9nDci72k6g0vjdb4jlocSiOIjb+v0UQwoOF2sEfZUXTBjNq8UHYzg&#13;&#10;3WWNlmZxQjTLPHhqtUfFZ+y/n/LffLrFYgWe9nm6Dag+vDuC82paU5BpNWTCkAvTPkc2eQ1ajYAL&#13;&#10;2bR5DcFlLTuACLZ0WhIIW1TDEfYjtxH1bkbtENbfQ0mRjHkEcKgNXDtPrH/+KEcq9Ula8iwKALZc&#13;&#10;BlJUCXHDH64yyeATeI7SoDYPGSoUAgq6mycz9D3yvOi1k7tXkVg3HC9KqmtKLHwmmjSp5SpN6t4F&#13;&#10;f7ICSg49lHV8XzTdmic86cUwGOZcB7s2DntWTloQY4VSf1kq9HQgmq5/HfcUGoEtaSf0TMwm+nwU&#13;&#10;mDJbPUgI9gZMNLw0aCiIeF2TM0gDoXqkHQRdI7DAJG06S0dwDeQFgUeEiSWoPBudL5yjeR9jXycR&#13;&#10;6FwKiuva85aAbpoGNEXWfYvHuCUjMCurOEOXjFI+G+uk8/yS1kEUXNUrmi3hHoURT2HiJHQaKwI3&#13;&#10;b0H3OlFHCUXFZ+FZoSL1QTQ6HIwNJrw2gmRHuEVqudwHrqY2SxNf0y0UeWyoVEpe0mHikvA6yfq6&#13;&#10;YZ0qsSBtMrrpsX0F5shcxjOPBVwG9Z8SCfjC45SdrRMaSs2MJpMof+WzYDZ912ojWbUZqNyXoZP8&#13;&#10;lmkdZzBH7jcZTXhJCkzYbWqguGWWEgM6qplfEXS/c1PLlKQOMaGxFJiyeEJKon1mdn/fT+XTB27x&#13;&#10;MN0pBG1iJj+L671eOkp2PV7qRpoyCRZtBqsgdTqVzoVheYRb0l/h6fFZiCiiDV4KSc7OOFAbjSo9&#13;&#10;yPwicTvfhBnveZ95fXBaADj3Vn2wqaSJM+2n/DefxvWREpEedHnTAKvyUztersB88jiu28icgr4e&#13;&#10;rCmjSbMvqhRlXBBLrIcCghuxN3Lw8Fzkm5zlciZoRq/6crEUpRtUnZALp+iZlYNkteytCq83saLk&#13;&#10;/8C7/IXdT+Cn/Lc/TXJFQlAgbsH4FocYcsmRGm8qfAVdw750+vlkTZ0RrNB4VloQ8Mdnk9AqlPor&#13;&#10;5qkm9Kl4kkSg6+wn/slOOmJFTmNelNFhQqUpuNAxMjp3RPuYN9KY29bgv4+s7f5ZCCkZHTI2i/j6&#13;&#10;oDKsE6t4TTpW68rqr1znqHmDeS9W0lxpB61U2x7KtbcRx7lS9E/lIUe3d2V7TY1OoU8qKrEWGxLg&#13;&#10;0MuVB/JDpTMYIy2l9wW3leIQf7iU44Ps6jP0WWo0KZb2qvzNHQ4JyClkrH3D60Nji5lWSFnQOWqD&#13;&#10;bE3VnfCKu6iDF8lvP8Yh3EosoX0W0VZVTx1r+12wbavco92ebytVffFRtp1qQJIvIJ6p4815Giv+&#13;&#10;GzSlMK2twDdq77s8vcMh9AMptPWQz8epnXHILUEYIDnI2sphxIWKORSDePrjpF5oYgsTv73rsBDL&#13;&#10;lQ5p44gZnp9FgWs1ET5vaNnffZsRC7jDAx1pwQrViA6N48RHdj4la+TT9hYqu/4EhwhkBRNEE2Bd&#13;&#10;12pNPKs18I5Boj9VN6NUw1UtTbnImVWc1dVQ1AdhN1i0UenC1g/5bxAE94kpVqSJkSHR77/1QxVO&#13;&#10;vILSIIkY7+gO9nktDJLxmfyOs1fiRfgWkLNBEPhgzmpL2A5XzMgwXKWSZ+q54Q1Msxk+3Q1VP7Vf&#13;&#10;j3p/BMJYWM0pQugixWLwNYsta0WkOlef2mafvAqj/spZEn9+Dd0I67QDLQeKIwxPjB3xR03bAMNa&#13;&#10;jfemkEQFUX8lQPAmESuA1DQXZUYOQNnH+zFkgNV0UHNAfXTURAWOPcYzYzXFG+C/OS+YYe+4MHIn&#13;&#10;/NB2KbjulKjZpptI7/ih8AmtP/Ca0x1jpK+k6uWNPGJFSqlULEQAUe8rtavNvzkHKTjlWJNEy4vJ&#13;&#10;p6DFI+y12z3TFQmfe4baWREZzm1qOB8uvH+PvyenzAnL5Bu2ozBzrG601yDM79DYtrSwh0gnoWSY&#13;&#10;F4pG7HMW2grQcIsXlJRm3oudxrw3JVUQ9VenqsuLgwzGR9nNcpwneA982R8+fn4fouGPt19+aV59&#13;&#10;/eN/fP6SHv7PX/7b+4+//fM/vf3h88cPv/70r79++NB+vPvl/W/v/+XDpxf/+fbDj1+9fffu/e9f&#13;&#10;Xn2lobcf/vjlbfxnxGfkhUCXn/1G+3D52IffX/y1kSIb/+7tHz9+9fOHt1/at37/KIAhWT59/vJf&#13;&#10;337+Jb7c3o+1/vbrl/efLN74+F//+PzD5z/+7dM//5P+9X8+/vT//u3Ti09fPvzLRyYK8t/+/u6X&#13;&#10;j59+/Ordl09tx/XUXz//EY/zjxd/++3D7/ynPz7/+NUvX7788cOf/tTm/vbzP/7267tPHz9//PnL&#13;&#10;P777+NufPv7886/v3v/prx8//fQnVIaX7V9/fPr47v3nz7/+/pd//+XtH+9Zhb7/7n/+J5P49Sdk&#13;&#10;EqrF729/e//jV//66f37nz9++u2HF+3JF0Er+fS/swDWpF+xlrc//O3nT7+9+PTxiwQuKm3TAn/+&#13;&#10;8Osf/53/8NUL/et/6V/aAmb24m/AwhmDNhOnCTU+bw94+8P7v3158Y4HUISUr/DiHZxAHQ7hJoFI&#13;&#10;wdKH3v3fsf9v/xOqaFvxl58afbz94S8/5Vreffz998/sw3+A359/+/D2x6/+y59eyAGMtvjiry/Q&#13;&#10;RGlrlaLm8tL/nl8i0k1q8rcvfuElhb2TO11e+g+teUBC+rx6+Tyk+SUyajEOXj8PCQQWSCzleUjz&#13;&#10;S4KEXHgeEkJmQFJp5ncH2JtfIo1NfQWfh4R0nCC9pA/om+fXNL9EvJCuFgfYg7wGJLVv+/Zgn+aX&#13;&#10;FJlExX9+TejIEyRo7/sD7M0vHa8J9j5Bwvf58gDS/BL7RLj4YE0I2wHplCLml44pAvV3QIIZYPg/&#13;&#10;TxHzS5gQuMlePb9PykacQXGd+gFJlLeAhbvuBNZ84vGVyG/7/LJUpN9nKFh4Bw7WNZ95rvqkcPMA&#13;&#10;1PxS6xQILT3P/OZDT+U0uRkHoOaXlIZMudUBqPnUY4mgbB+Aml8CFAWj3x+Amo89phUu7ZNlzW9x&#13;&#10;hOFKB6yWq+nGFqOxE4A5gTW/dcyYXs1HH1hyxx/gcH4LWFyT8OcDHM6Hn94XxPdP9mt+6xyH8/En&#13;&#10;tKTOjwfrmt/SuiiMfn5dihf2IykFiMqJ52GVt6gQg+seCMev5+NP3JU7bg+YRnmLwB/dg94crGs+&#13;&#10;/0odxyI+WNf8lmAhVg9gzQwAPwAbdgJrfgtY6GcnsGYOgBceEf71wbrmtwjTsV8nsGYOAAqZ4Qlt&#13;&#10;zG8BS5eZHuBw5gAoqKQ0HNC8yqE79SoiiUvvANbMAXTrAy3/DnA4vwUs3aR6AGvmAP+fs7NLbjTX&#13;&#10;YeiW/JPE8f43dg/cVQng+6CTmZ6XqRo0LX0SRFEgmf4URMaFrUZ5W80AFBSB2Mz3ahS24HmxvxIg&#13;&#10;+Zl5Dn/yAsSaH1Qe8SmrcZ7D3O3KFpGbD+FVDyq2uJUJW80AaYRNdP38vSJl/PmF//aysdUMgC0C&#13;&#10;esZWo/TaSNzu5xcSXGVtiDU/KG+rGYAwHxoXsQ4TO/35hdyb0tdHfK9mAGwReTK2GsVtOBd/YasZ&#13;&#10;gO9FBNbMYaOwBW8IjooM/Wc22F9c3o2tRnlbzQBcunAczBw2KhEFJHTnOeTprsZFlj13m/P+GhS2&#13;&#10;CEuIOfwY3sDdiGN+jJoMKjJS8hXFuJoBUHIgQze2GoUtzgczh80A+FFoHoytRum9zCNHfS/e0JAR&#13;&#10;ijlsFHyIcyP2cp5Wftc8YTV0D8JWo1KtgGpB4ns1A/AWdeG5SdhqVGxRH13YagbA6aVChzDVIPwh&#13;&#10;HsrN0mgC4HGP4lrCVIO4lr/8vONdOcVlfr7Wv4YNwlSDEtnA+zpPYGL7P6ZIPeE9/GxqQEQAeJ0T&#13;&#10;azCpPL+mZLBhQDrYkJeOH1O8brC5BBUOChEJSV3ChYqyrGwl/+spprBR2EqBLfG1evOTS8GCElsr&#13;&#10;5SF/fmGyrJErCFu9+Tn+SQI0c9io5LOREiNs9ebHheJ5X+zjSAx6XBwMgjKSjvODSkogUQDxvRqV&#13;&#10;74XoW4yrtz+SKa5Rwr3Oe+XPL8w6pG6hsNX7n1PyQsK/GFejbmi1iAGcbeV1/+cX8j6I2kDYGhS2&#13;&#10;OPDEOvxq2iCEyl1efK9BMYcEKcTaiKCwxpVnejOuRjEutLpmXM0AyVciS/b8vaLc+PmF2EI8Kq6U&#13;&#10;yKp+UeQtESoXvDEoQqJ4Q2IvR6rw8wuRS/IiLw7KQYWjYESxDpsByOnl8VZMYYPiJiMMEqaaANA3&#13;&#10;5X3n6PBGbvQzF5oNI0f+QdkzeUD6TCaH5tcU4ntC7GJUDfrnaYh1EWHiz6jwn1AWn00N6OU/cbge&#13;&#10;/aco5X5NIeH8EifXgF5e4Zcx1Xs/nfrM3QRRx+/vewXkOFrPo+qtT/IKmf9iAhuEKUJQ5ls1X3BJ&#13;&#10;y736uNgR5Paobpgyo2q6QImfUO3ZVINgJgRnZlS98bn159XlbKpB7CtsGVO98SnooELJEfb8LFvt&#13;&#10;YyQx5Af16vFlFnuDcmTlTn1egb3xEUNTzEBMYINIRor++2wqgq7fUUlmH5Bm9u9mi5dIVJz5A6L6&#13;&#10;ZVLGxah646e9kjnykZT9TgWjSg0JYao3PglzOKznbxW578+sYwrv3Zjqjf+vhZYw1SAmMOmUYlS9&#13;&#10;8fW3apD/Vr3xE6syap3vBt2IO5MWJ0bVGz/VJExQl1S4+lbJ8zDBmeQp/nxhJISc+eJbNYi3D6Ji&#13;&#10;wsFNVsGvKVatCcEPKDnq6G/OE5j0l19TL+3/eVQDQrmZ1yphqtnCLotng/SySDr8z6hI8eReLEbV&#13;&#10;IDIZybwVbkzEwmPq+SVMNQhTuWSJCeyNT7CZVA1hqkGI0anLIA6RJI/VqHggMBPYIEwRKjUrcDY+&#13;&#10;XTsiHzk6F0mf//mBJBB9Yk/M4Ox83hSe5kYcPfvYIpVI2JqtTzGRPOecxzWoV8aXWRlNGLwp5LVf&#13;&#10;2GoU85fcg/O4iEvXdKRPGlnLZ2MLo2wN+e9iFlEGjTVCkibOujD2/0uucnTT0ozx91NfvwkEsTGP&#13;&#10;H21hWCM+o8bWNEBF79SrNNYahuya4kbquzUTpN4Zt0JjrWEcYaTPq7E1GVBWnBQOZa1heBwUAxZH&#13;&#10;C3qk/m7JUDcO9sKSYhpBjlglTQipiu60a+TL/i4urDE2cXVA/1Qwbl5PFU5emHZ+ye8aa8iZlaZs&#13;&#10;YFijMYSZyRF60jeP6JpZJQPjEsYlwuyAkXqykClbZ3b3wLhdEvcyOyBi/J9jI3XsudaL/Tawf5Ev&#13;&#10;NZNNCpRiIvtGWWsY8QAeKtVMNikkUZmigWZsDYN+XKCDl+ueSUK3CX+fWXlgWEO8ocY2XPLBufgh&#13;&#10;XDokdvUjUWKzStR3a1IgiyI9rczYGhZruRCfmSu53L9rMgH3L6NbHhgzSVhLzeRwCdlT5BGYsTXM&#13;&#10;r5LRf74Csubi/ioa/DMlfgeMApTdTShNhAmuA/O7O9Uhfn4kzPVQr82vfhU/MM9cKb/xA4OVyfY0&#13;&#10;a3JgnpXTUO7XWvIvzRMm3WYK5k+cpMyXtaQ+qLE1zJ+mowVNHUBKuIgdMDAif1QcE2+LKVvQYyPc&#13;&#10;YAIHC8MaETnDJSn00zNJwQq1AxrGTFJZynhB6SNY1tJSUX23huFzESwzYxtNKB4eb1aGJwcWayTB&#13;&#10;ClYeVShKVx4NDE8ODGsolM1Mji6UhUUNMTOTA8Mz546jrA2X0NqPIpdiB6Rx6M/n5taRHHczk00K&#13;&#10;6ZFEJVNjrWGpcUHtRmOtSYHbYvp2GmsNI1LHTViNrR2MNHagQIGx1jDupqwSc3anzsbPB+CWzycw&#13;&#10;XtDAuOVT0lyNrUmBogx4hmqVNIzo4DcNns13a1JIswAkjmYmG0a8hNQeM7bViVJTRb0JpiXW7wfg&#13;&#10;F/KmoKx1vASJjtLo0DexjVHgwW2AVNL9WSQ8UFFXR8zjoMh7pc6fiN3hG4+xNHszxhoVY3C5WCIj&#13;&#10;MSXLhDdjczFdGOufYJyxNoyANZW48Krg9zP99HGm/oqhrXQF+oV5awPDmno65nLY1ggDUk3WfLeB&#13;&#10;Ye2prhwp3vI7tlfJFkOSC/MzOYyQhC4VUBiVKulcpNIZN2HFo2lc92m228LYAgQaxZpc/SgSJqUF&#13;&#10;SWG9+gCpFql2wCpIKStJvUyxShZGYhx+iRlbkwKVR1TOxKsSYq2tB+ev2W4jIiXkRK0DM7JxSdLC&#13;&#10;HUHd+YKfUi8/vzGleIzYistyoUgwpumgmsZhBPL+lA7/uupTXDveKs3QhhGwxpSYiVxYvpqytkSS&#13;&#10;Zk3K2sKSCWm8rbQ0//lsfGxcV2VtYVR9NqmGRCvGGgW9zPPeG4ySYFxMxXdbQSmhSSUNpZhJ/0is&#13;&#10;8a+x1i6Jn8nRr9Ka9oG/a6w1kSQz362S1aIShaYvtrE2nKD326pR9X4bYSlnDcXPxHYbFIUbKAhs&#13;&#10;3NaUZv3ZAAhfMyHnCO+gMJai4GYemxIwht9qjDUqxojwGmPNCNTRQqFrjDWK9FwKuRnWGlUqJYFU&#13;&#10;qRf+7pr8G34FL1NiZCMxJSuVen1iZIPC2PN+NWfNiEzxqyPOOC+QQaWMCOEOM7ImEaQ0FLM0xhoV&#13;&#10;jSSZBMZYcwhve9zZjLFGIZaiHqFZICM1JUClsuehjF4gKetjxMTMQME+iI6QnC6+WaO41byk1WfP&#13;&#10;J42+fhnkyTSqb9aoXA+TnCaMNRd8JH9efbNG4RozJWqBNBfwbJxbnpjGRuVyyDOaGVlzATk+Sv14&#13;&#10;pTTt7+T7m+jITlmM/BEjGxTTeIuzdP5mIzzV32xQ/puN9BTFBBlxZmTDIHo1jviUaK57sh9U9G48&#13;&#10;dZppbC5gTxMaMSNrFLGzlPE3xpoLaLxCTV5jrFEYI3Zg3IKRoKaCulI+DApjxCDVNDYXUMSWaK4Z&#13;&#10;WaP+8M2aC0hHIuRvjDUKYQbxTjWNzQUffLNP4/CsfPVGi2tVAWmkqCxgfqMY2aA4zsjCNaw/YlQy&#13;&#10;pnAojLG9yNjDczSslFpAxWqMLYNQEN2kJxDfL/4mjk6df2OsUVya6AFtFgh1Hn8PizwRKAYZFFct&#13;&#10;HB5lrLmAKoFcP83IGoV3xUu6WiDtTVDNBD/JGGsUVeq5expuHFkq2jV+pjE2DML768XIxHkkqW+G&#13;&#10;spyXbGOsUTeellkigvXTbePXldPT2Cg9jaQZlLF70uvENC5KL5BXsfmfkf3rmHGexkXppf8qhfxr&#13;&#10;7NUSxBgbBqEEtMpdJfTd0yivuYvS11xuO2UMAQfZxuqjNYwlfUGkcl6OrxrVP/MYaypesLBYUwn9&#13;&#10;vLzN2KBV/Imju/8GowqAegtKZ7bfrcarvp3JhhGsfKXMH11waoa2NS7Wyi1eGO/sBLUFQfJqN9bo&#13;&#10;mGJkgwsjXYKD11hbTSp15FFYi+82MF6+qUAo3Efad83YqG5ufJGF+R2wmlRUmxRuNmMbKqHLGdou&#13;&#10;sd/S9O13v9FS4nFX1gaGhoNO2sZakwJPcRQ8E9drAlf9I5H/qXcuPMaG4eaqQOcbLJub++R5v60m&#13;&#10;lZInqa9w5pKF4fWnlpOw1qSAYoEegsrawNJx24jwOQZ7JumyQW6dGVvD2AFMrVolyyU80Jg0FMi7&#13;&#10;fiQ7m45S4jkIf6JgaHZI8jRjGxi7jUUqAiP8b2ONNmnoWs6rZGDMBztHWRtS4MShPp6x1jBOHJwF&#13;&#10;syZXk0p1Z5jSWGsu4a7xup6fd8BqUgn/wkLGWnPJlSubCkJymvV3o40XgzPWGsYqcc/YxEbHGsV1&#13;&#10;zfPrwvBlSCVUO2BIId2+3XdrGF370sJaMNdIWbkT0ZTKnDgDy9ioKWOsNSnkUqRCaBxN9QG4sdPL&#13;&#10;1lh706Sykk0xShrRjbWXKFKM7U2TStFGdZ0aWNqlBHbeb6tJBcRGFTtgYOw32oQra00K5CVILhkp&#13;&#10;q+eSLXNKRhXtHs3YhkvIBMV/NTPZpMAdhwR3Za1hvGPTvEtZWy4h219xyb1hWOO5QH23JgV2N51z&#13;&#10;1Nga9q93nNpv7WAkCwIRpvluDYO2SOsUOkWuJrVN0YCnY6qx1rAoAiAvsUreNKk5hc1+Gxhn95OQ&#13;&#10;n7G2fgkVWtRMjpaV3Y1S3aySVaUSECanR8zkwLDG44vZASNmZfVjzXy3gSXginjNzGSTQp4N1Bsz&#13;&#10;y6kWF11k09/RWGtSiHKZxWxmsmF45vjKak02KXBI8qaqrA3sgizJJD6yn2tKWP131XLhHZYKSuq7&#13;&#10;NSlw3tA8XDyQkug1PxJ9i5vJJgWs5V3EfLeFUSLPPDTjds6PpJuzSbN8h1EWksycs6ewslRyIFIo&#13;&#10;/3zHeYPhmJg3UnyDGRupgaYEzhuMa7CqNk72Z1uj63uuRmJsA8PBo0KFmckmBX4jBGvik6OC5SmA&#13;&#10;7aasNSlEX53rgxjbwFDcUlfEjG1JgX0DmQtrAyN7AhIy1oZLqDqctzphbWA30vWU9zq1UbkapQKm&#13;&#10;sTZc8nqXNaw8glaODsRQaiaHS2zSC+qK2gFYu7uGMQNLwCpZ7GcuGWUqF+i0jBUzOTAO4TvJoMZa&#13;&#10;cwnWaCkk9OMswpqSHPnuRjXK1LRkdhHDgSGCiILWjK25BOeJ5ECzA1bQekeEoiJPI03FDaVwtPpu&#13;&#10;wyUpd2NkfezL+gBcVp4qYXVhuPcEpI2nMPVSU0iDZzuzJodL6OGIINB8tyaFKyGdHB1n5tpKq7RO&#13;&#10;TQ8psd+aFIgqk46urDWMA8eVW6GifX83Mkh5phVjGxjWqPdh7jgjUMUp5HHR7ICBcV0nhVRZa1J4&#13;&#10;XfuMSJInipqSPBKmTtH5uz3awUAiSAkg890GhltC6SY1tuUSkt/VabrS1lctO7MDRtqKEh8PX41t&#13;&#10;ueQBK6ixLZd8f0XLed5vI4nN+4h765hqqgT2iUcbLhkYV1pyho3PNVVYOXFgc+MpDIwT5/ltpCUU&#13;&#10;y6ylnNPU3agGhrUvkujEDhilKiFb7ovmuw2Ms5tedsYvGamq97kGBgG9Opycd/coXLmuf7k7zsCI&#13;&#10;MlPOyrxkjlgV7xV/0vDkwDhu6OBgdvd3cwkeF5tbfbeBWX03z2a1JnPry1PyeXcvjAZExCLMmmwu&#13;&#10;QTaSIojG2sCgO3DG2jgY0BbHt7E2sPRkNaUtqBbXM4nEWHXDeIdRIsHUyLytZBWHMvQqvltTEGEW&#13;&#10;kn+Nh/emWX1+q2ZOdCvqKUHLwlVYfLeRuiaGR4RMjG1gbFNIwey30br6iOHAcqV10ZkRu0Kv3J/V&#13;&#10;2MadSbEPxSWrW4VKCD6ZmWwuQTmQxy3z3YZLiCunJsx5TU69Vw4qMghMVG2rsCYFTEVnBuZfoEfw&#13;&#10;mpqe3CDM2JpLotvgC5iZHC5BkqvKdvDYUPst1z4eV4y1IQVqfUAmZmwNy/VBlSYkOlI/kgcqmnKL&#13;&#10;VbKw1AXjbeU8tvuUcE2TtzzKH9fkwtChPmmxY6zNZYXWoSop/b6VXz9RDtzEHYcQQs+kt9YwLtDW&#13;&#10;WpMC4Xl6xIrY633ksqTk3m8mZo5vNmP7DtB8t4Zh7UNFQ4mGrTXcSbVKGoa179RyOHqv7JOxhubJ&#13;&#10;RDAWliqb+ArGWpMC0UriOmJ30/SyfiTWchc21poUYu3T9FWD89eaXCUjYMULJbvfjG1gjI2omvlu&#13;&#10;q3uFFFR9o/vAWCUPdQ+gDEZNCcyF7M/st4HlHe1idAqUvFprFEYSOc4Li7VsnPMOWAErAXqcPLG7&#13;&#10;B/ayZop3EHnYscUxMdYahjV6hZgdsAJWmnGQ42+sDZfgTebIFzO5XEJQxyhRUVHXlPC2i75Hja1J&#13;&#10;gYI38KQaW8OoL3hXGkNy8+tHprwO7cXMTDaM/Ub7JBHBIPYw1lAhqe82MM8lI2Dl8RX9pBnbwPzZ&#13;&#10;PSVc2aSJY4uZHFjcBFXigjDyzCQabhMzXxg/kVPZ7IDVvRKLwxEyY2t3hioUBCMMc73pXnmOMRmm&#13;&#10;5K/WlJBeSlK22W9vulcYiKV89l4HRmIk8Um1A5oUODjYb2omG4ZnToqMuC2SN1VTkmMqgnExtoax&#13;&#10;SgjrmHvACFjZAawSZW245AsXw0R6eV6dsREIUatkYP7WMQJWHC7GZrhkYN7DGwErrMzBaFbJwGBl&#13;&#10;avOYVTIC1jSYpjG1WCUD48Qhscrst9W94icQWTbWhkuog6XycZiCWSVcTk0Z74Uxk0+VI3YfASvf&#13;&#10;7Yu4uRnb+CVo94h1Cb9ka7EieqWZq7G2XEIquIk80cRoZjKTotZkw2Cul6T07HOt7vXzeldKVGJ9&#13;&#10;9SM5cdJgUMzkCFjhSb6bGdvAUtSN4KuxNrpXqleQ/CC+2+pe089Q3U1HwEosiDPArJKBaeU3T4L1&#13;&#10;AbQWe2GUUORqbPySEbBGc6beOkherh/JlY9TWH234RJy5HHWzHdrmM5G4A2yfiT047K2FpZIL6W0&#13;&#10;zJpsUuApmYrBak02DNYiPKm+W5MCT5IYVGtyYLSuT8rEmUveyrEykyaPirhWf4ALm1vN5Ope07nG&#13;&#10;ZCPQTqSt4XFxoIqxrYAV34lonFiTC0O/SoUUY23iJbS3UOXXcUNmbFIdfV/dK8tEtYV5g9k6flxh&#13;&#10;+0fycIrKzczkwCATFzPfiqzobVw0dGGpEKl8rveKrLzJq1UyFGQLgvIo1TPJAyjyUDOTA7M1mimb&#13;&#10;O9bQAqs7zsJuvPYZxT6ql7GGWNOUNHuDIbjKlJyZawWsLBFV+Qsy7R+JtZTVEtbGL6EmJXUfxHdb&#13;&#10;3SteL68WxtqSwicoc+Ks7hUZUhqzi7GNX8LVNO1nzzfh1b3ymP+pYgorYEXegEdjrL1xCcF2NbZ2&#13;&#10;MMj2hhbU2AaG00UfFDOTSwrchJU/OXLZJOWTTWusLSnwImPyhCng0jvgylVFRXpXwMpPvJm8Dupp&#13;&#10;jbU8kqixDZcgJ1IFr+9v1VzTdt3s7hWw8h6aguPnHbCwCzFsSOG831bAmuaoKha0MAQASh1NMZb+&#13;&#10;AHx91axrYVzVH6q9CI9LbS23B7XfBkZ0EmtqJocUiAQhcjPfrWE6bxEt9IwNFZ7aAQPjHkwFH+O9&#13;&#10;roCVoA6L0oytKQjiojSaYa4VsHLef5s6GGSK1pRwE6aLqNpvQwo4XIR6zdgaBiOn85/Zb8MllIB8&#13;&#10;qhje6F6JYHB4m++2AlbqLnEKiLENjGwc2imZHbACVv0iNjAi2DjmZiZXwPpJNrk6cQZGcIxzSlkb&#13;&#10;LtEvmaN75W2R1z713ZoUeO9m65gX6JHL4gPRj9hE1VbAymOAexMeGNZ4ojK7e+u0ahXSwHiB/vpW&#13;&#10;p+l3kwIHPlmx5rY4MAJxVEdXY2tSQBdEo02RI8ZTbjNXvpvb3cslsabG1rDXKlHWVsD6mklzvg3s&#13;&#10;30wKnfl9BKy4MpTPMMw1MNxJ5t/stxGwYo3vbTzzgTE2kn8Ml6zulUrn6Sp59vAGlpontFARJ87q&#13;&#10;XrUuaGCsEroMmh0wAlZ2gNQFDYzn/wd7x4ytHYw/WGtY1OmkyBhrwyV+lTTsDzPZpBD1mNOqre71&#13;&#10;tSbV2JoUst9U3iLHWTPXPck/ItcId6JgxHR4/xSRp4VdiQSqSp5I5scaCjdTNHdhV65zKtuOa8Za&#13;&#10;Q18imGthMBenqdjd+LhrjTuVYK6FXZFwf+E8HW+LnINrDddEMNfCsMYLqOAS2n+uNfwSceIsjJnk&#13;&#10;pVywMoWU1xodOsU9YGH6DGBfrjX33r0wvKCLigVRonusUYbEnDgLi7ULj01ilTQpMPsoUdWabFje&#13;&#10;tVTbFuqVvI1NxcwXxiqhHZzwlSkLu9Ykcw3MM9cIWBM/4ow7ewr4PPUjeZL/Tve583db3SuB9qvR&#13;&#10;T/Kh1hrJRmomh0voYaZieBRzH2tfT9WQ6WN1r35sTUGskgdqUTOTwyVfNN813uvHyGWvdAWivbyx&#13;&#10;NlyC3IAce7NKGkb6LcVlhadA48T6AFSkZXWZ821gaQBFXWYztiYFrEFBamwN42mRp03z3UbAygsV&#13;&#10;8knDXAOjYR4RDGVtuMR6eLzK1gdIhboPU6maagEFS0xBVZVaGLogHvPFjQp98lgjGmf0ygtjbBze&#13;&#10;aiabFOBIoq9mlYxcFrLDmhpbk0IeEVSmBQkBNSXEuZCGKmvLJRQuNhlpBEjWGhVdjBd0a1JIvSZp&#13;&#10;rWGMDWtmd6/ulToknMOCuQbmuWR1r1SHiqj6eO9mLfVMUj2GBFfBXCNghbnIUTJcMrAw+UOtyRGw&#13;&#10;Yo3Ih/GVB4bPRbxEjW24RJ84q3tFUY3XZWZyuISyFAlHn7/b6l5RO5BGZKwNl+ize+Sy1Dzh4U7N&#13;&#10;ZJOC9/BGLus9vNG98iPZO2Yim0pSHMpEuT5G9YotBOPGVhMJtpLqePZcR/MaW+oSPChsKTUvtZma&#13;&#10;DsgYVQ7JoAjcpfjzeVxvwlVKCppNPSiUR/CqsTVuRXKuDBWP2JUaTao7PDr5nkNSU00i8qLiUbhx&#13;&#10;NXu8Oo+KpxQ89vqF39yoTDySsr+Fii1TZGNR2HLr8KOZg4cs+b0alTk0OhmqaPW4qA7n1mGjHuR9&#13;&#10;KJ9gKrtSh8jtr0E9yBd0a6PvMjz1q8RqzuSaDWylbLzYy8sbPGCpddgobLlb04pUSZRS4dVBpTiA&#13;&#10;UbbyWlWzQVmHVHU4H86DwpRSBhD/aFtf2DKOwKBgedWxgqzTtvX4CAOIcTUqo1JrYzSt1IP7MPIK&#13;&#10;gt/1C7HFPVesw5GmkhDn9vKg/Bw2AyB1UG1D0e7VuPzaaM8BqQkqLfO9GkXxgQeinfNeXlEqkRPz&#13;&#10;XMgbWo8r7pfxAVbJCgUYIStp/GMLb8yMawWplCpVV5ZBcdFJWtp5DleOmkJuxj8cFPkBaf8jbA1v&#13;&#10;EFVQ+2skrNq3GSkqSZkIisQ6HFTiF+pcHv0q259ojbHVvJG6/EYHjOirVhR9tqP2OPPhoMjoSGdp&#13;&#10;8b2aAa7cgt3aGFQeTFXYezSoV14+jS6dK0ZPB8z2bTRSlPgZGHVr1KpfVO5gahqbBBLKUW726Fav&#13;&#10;aIhSAun8zUaAitumIt4Doh8yS9Hs55GfMhvKvRlQmpupduXID+uL0bdWuRwDulIYVvX14MhqW/jL&#13;&#10;ZjsPiJJ5VG9Q36tZIEIZsxCnSuuVTBMXwxzZKRI4FQoYEDldPFGbRT9aVVIxHqaII68fNfMsekSn&#13;&#10;5tK8mlPEHaZCK7fdMUbTTh62xQ4bFkhtY3ODmAKtNHfgKUqUlCPbtX8jXKpcnEVRSj/lQc8jW8Ep&#13;&#10;NYFUgG9RiLbyziyMzYUFD4JHtvNBNipVdC5kKhhbTR7cOyh+YWw1Ks8LauGv1pQq+oqpBkWzF6qX&#13;&#10;mnE1ebBbSA014xoULrrz3lZoyuuaenBcFDdgJZcjINLrniPJVD97Q7Gh0TSZaXwjAtXwkSeB/omX&#13;&#10;6AeVsaGPyxUfznyzQWlvYGqyUhkpGVJikw3pXKyfsxpTS/lvKOvBrcQ0LyZmZIvSvukqTO2eHpR2&#13;&#10;uldf+okcwHDVoPRlYtWlKbmlbDV/6EvSaku/ERCoD9bXHX35m4qqN8blFkdzjr7UbhlWG4QYFB2K&#13;&#10;XBBiVKUUufk0XS2oP1VEReACMhWkOJrSly21Npo6rC1K6NQvRDQQ4caRphZF7iG1qM7j+lwZqrbV&#13;&#10;3kpsGZkaNQlqXNyeuVmZcTUKmSa1Dcy4+tLy8cVXF4FSCt/VL8QWVz9jqxkAWylnJ75Xo3h2jhd2&#13;&#10;9BN5o6tfSFCSWTS2GsVzWJ62hK1mAAK7BCGMrUbd6WpN5pqw1e4DYW5ce2OrUcgLeM8xtpoBELRR&#13;&#10;w8XYGhTdgQxvoBat74Vbr7rVLypdQvmF5zkc0SluPfl4YlyD+mBtqDkc7WhkDKZ+GjlENRv814dJ&#13;&#10;PON9qVDkXUZ8ct5fg4r4x9yNqBVVtkhyVhrJRRGMSVa7+F7DAJHMGZ4frSkfi2xBY2sZgMpWZs2P&#13;&#10;QBXpLV6+sdUMELEQX1l8r0Glz4iy1QygOWqqq2qOGrWo5vlBaZ6f0qpcSe9GPcurb6/eFEwTUl2q&#13;&#10;WRSKkrH0dRPfa1CUgk1thfOaH53oB7dfUykKD6N+Idf6C1Vtha3mjdRHMDp13ujH1h1xqbHVvEFK&#13;&#10;rXqkIqu7bdH1z4gRUPcXim7c8ZbP+2tQpDGkfrSYw+YNZNYUlDa2GkWBAyV8oKpHj4tYgKntuCje&#13;&#10;PFXZSpTXZUufy4MiF0uVXP8cZSi2mHwzh+tv8L2MLzq60Dt6atM393NQryQXIROk71TPIVJxtQ4H&#13;&#10;xeqlzp9Yh6MJTXdMU/mWquX1C/Ff2ZfG1jDAK6NPfK/RkdLVmkKBxtYyAEkB5p4yKlJsodE0tpo3&#13;&#10;7sRtzDMfOriZwydJt8bWMABFgHk6PnPUKEiRB6hGoUxZ/cIkKSrfZlB6L4+AlPxInuzMuIZtwlFq&#13;&#10;zQ8DpCS18edHQKq5d6SgEWa47zX+BmcKs3E+U0YKih91MdUPcKn7K+esNHM4UlB2inopJXzatlKg&#13;&#10;RI2reYOEv6e6V47sFD+KYnJmDps38A8pbCLW4QhI01JacdQKSKm4nNDSeTMvLPdsNYlNHMjiHqqT&#13;&#10;GVfd+mIIXFSxeA7HRj3znQ1NLSztdA0ljhoUTSLOlJrG5g6ClSrVieXQI/PfbGD6mzUNUAiI+ruG&#13;&#10;qaZGKpd6k39N9K8H9sjSN7YGxhdTzu/oQSneRI9IZavZg8cpfqPY0SMI9ZM4MD2JzR68uYUXxY4e&#13;&#10;9Sk0oCIPIwiNiEElgiIbq+9M5MHZGha4MCxTWopU/LZFISuznUcQymMiDytqcTTlfEfQbNbGcABt&#13;&#10;aVUDAWQONa5UoVfjagqgXNyXqW/A1bpNvdpznR2B0YM+CUqrB4FBoaWhMJGYwtGDPlEUKPIdVLay&#13;&#10;Co6OHvQ7HUPN4Two3sFdcHT1oGShmbLiFCKtz0WeBqnIZg6bNhI2N2pm3mzbVrqIGD9gVKRU/8JL&#13;&#10;FAw1KN72KJRoxtX7/wuZoFEYI6aocXERYDqMrd7/X1yaleO2BVDvN/VASlHc+oWklj5UQGVQJB+r&#13;&#10;alWfoyGlkgfCevO9mjYoJB5hy5k3Rgya/lHKHx0UU6g6apESV3PI88hDBcAGBYXS6FOMa8Sg1GJX&#13;&#10;CmOq3dQvpNSOqtdM2ZpCfaJEUo8qg6LQv6qKyOtQ2/rXr/l8fxgUwdswwHltjBiUi1xkSMJWexsc&#13;&#10;DaouNA9RPS6C7UYwsqgbD6QmK4yShGWLyA2JhmZcjaIGQUL7Yg6HN77QjypbjeLODCMaW80AJE+p&#13;&#10;gmK4PzUbdHfhiDW2+p6CNgVn1Mxho9DpkOstbI0O9PFNjwSzDgeFq0wHDmOrGYAaJu5Be8SjaANT&#13;&#10;zvO8NqZU6TdBDsXzg7oSvFGPKisD5RFcPSQOissNibxmXM0AVAui8YBYG1vcNPdew1GjAqXcN83i&#13;&#10;ja1mG1xR99DxJh3FSVFRxIF98ZHNXl4NaAI+pr4KTRBqM3+Q6WIEI2/lSZ/EssxmHhjHngpmr26U&#13;&#10;F6e0bD0fKgOjMqPayysAzTOdyYFA31BziEugfOzVf9JwjEpGYlwDI86prrAj/0SAJNfGwOzaGPkn&#13;&#10;bfry5GbG1W4KZGOyBAjy1sSnBacSFS+MjEFT4YRq0mPr8YkDZsbVMFrYqQDziEaR7aMCN/trYKla&#13;&#10;brh35J9/+F7DG/Z7teeAO0TgxqjaRjUKiar44YhGo9pPi7czbwzsgxCR8Degl14bl1RsELYWBm+Y&#13;&#10;c/lrRKOcRA9SC87jWhghenMn4oI847p+Kcd3YSiezfnF9ylbxNn5iWZYjZKh5a8pWppGg+YNbFH/&#13;&#10;quOdXRuSHmtYj7TFUF+rUdYVpUZv28IVvakpbBSBdnVd5hRuW1wrDcsvimeYvC8d3d6vKVb6Rbsb&#13;&#10;8+qwKDIgud0YW33hIJkRoYVZho2iJyHOjbA16k+qxqXxwJGhSOKqmafY3OVhxjXqT4rXf6KgFbb6&#13;&#10;ckMSnip0xsFYvzBFQzn0hK1G0QnrYkpw4za1LZ4QTZWzRd0p0m6KPNCfbG1xYzbjahSFlVN65bzm&#13;&#10;R/2J7tax/KBY8RRaNraaAQg6xqkU36tR9F1VIYevUX/SfycpvMJWsw2VYZPfLeaw3Y0bykX3vRrF&#13;&#10;+Y9IwthqBiAXNKo7Ma5G0WSD+kvC1qg/cXtJJhe2BvVgBk2OIDV4a81j62JCDoviaYmSsGZczQAU&#13;&#10;y1IeNrXM6hfaAlY8rBWKF860YTl/r0FRDlxppPhAY+t2Mflmi6JC+tUUX6KmXtuirzUsKsbVqHTC&#13;&#10;vIhc5q/RjNJ1UOUXL4r7UHrenffyqD8JfaNrNeNq3iAOiPNgbDUDcHVQXcJY4zXzvH2heTa2mgFs&#13;&#10;WixvGm0LV1ntr1F/ptapWfIDYg26GirEd+sXIrZRLvaAeF2mlrSZw1F/0hrJBIj4q+sHIrun2qNZ&#13;&#10;G6P+JFCpjq8B0YLppp442Lr1EwlvKrd3QKiB6IJl9teoP9knptAIPn/9QL4X6TBqDttzeFK1Qq3D&#13;&#10;BrEOyc1Ua6MZIKFloQZgw8+4cFPojnDmqFF/hqEMRQ0o46I8p7E1DMAcihd6qpLtuG7Zludxjfrz&#13;&#10;VUDFTOKgnvC84t5RfyLw5UIqeH5QbC/Sds24hgJ4q/g0Z+VoRjlSEI0aW+NvwGvqg41mFFsPE+4l&#13;&#10;CbY/M1p4Iz1YFFVAVYEiOlC0rVSeN4t+UNqPWukn9xTzmsJtoX6h9g9XMEoayU2I9Ogisba4+pq1&#13;&#10;0Z4D7gYlecyab5T2sUf3eYV8jXCOFO4aF7E5NEFiXKP7pAwVYRExrkHRWjrlNM4cNXJRQt+kMBpb&#13;&#10;7aXw9ShwaGw1b9zQwKgY0YhFuUhRlcTYat7g+YA/ZlyNQr9FkrCx1byBKjUNp853hxGL8pjCW5ux&#13;&#10;1bxh5Ta8g9Q6fMWjjA8walECS6jFzLiaNxJnMxJ6aiDWL/wiP1DF9Ab12ihqXM0AuDYXFdMbtWji&#13;&#10;oiZfGh1KjSs6QjeHjdLx3hF+0nAl2a3ndTioVxzbzOEIP1G0q7yAr0Hp+PwIP/MGa/oKfw1KvzuM&#13;&#10;8JOQPsFAM4fNG/w8k1JEdLeWxhWPjfalxlbD8kqkPlcTQCTB+YlibTQsr1/KVhMANyne0IxvM3JR&#13;&#10;qQbgF/UcEmfjkcOMq2H2tXLUorzCEhk18cOBoYF9GNdmdJ+0TCTooMbVvIH2CIfo7AKM7jONZSPE&#13;&#10;OK+NgZmjazSfaciCMNXYaV8jlTTMkNrT4H2Ya54y1TCir2pUvfXJwkD7oky9wdRhMjrRtC5XmZxE&#13;&#10;/WuTkLFkKuqx1QuE0u6Jbs58rYbhrKng6+hEUyjQhb0G9qqxYpZGb30I4/mtIthTaZRXCqOnJLzY&#13;&#10;c0ikU2VXLgzBsukSQ4evteU0PQtLaX4T2FjFp9UqkaFQP5HKpOrkelN8oh8yeq+vgdk5XMUn6lKV&#13;&#10;vUxwvMaFTtSkfVELoEBks9Bz3PDGwG5wlPpeTQA8EF2ctzZCUQqmGS0gVdp7XKjfUqvufJosLGoK&#13;&#10;sZdH8BnfOs13ha1xUKyt4Q1Ezs6DGp3oy7s24xre4OWA67wZ18DsuIY3qLP2NIlfJFL2Zybh2ZyV&#13;&#10;I/gkgxN5njlTBpZOyWZtjOCTVsm8fZl1ODDL8yP45FEUXa+y1bxhvdDViVL3JE0izmt+YGhLTGEW&#13;&#10;GsL2R8ZWMlqFrYalApcJKq9OlAkkrGxsNd3oORwCgDVS6F2Mq2HEXtQD0ZtOFN9G3bwGRg6M8qNG&#13;&#10;8IkvSsV2Na7mDZL1TZFA5PW9NgjLk9Fi5rBhHBYmOER0cWyhpjIJbQuLOy846rE6Ud4S1c1rYd9E&#13;&#10;RMW5zFLocX3hY5uunQt7cuVQ4xp/g1ITKlqOJ94/EZ/NvPbydzeK/7ya0MYbjBDbTTA974VvxtDb&#13;&#10;nVfiG+zy+TRvX3R5GmN01kV6dKSONxghUcOJ9CYZYyiqTILPGywKM/EK+xi1KCVM6MQinm7eYDc6&#13;&#10;56hv1jSAMSRBwsOhYWZPCK6AoWBqezTqQRK4KcT1BiMh1vi/nKxtjCLZHJpigSwsYUdDIKMYpZ7/&#13;&#10;By/TxtjwDvccZPfHOBFJxDOyuAOC8d9gBPqNvgenYYxxlpkaAW+wxNvVyIZB6Gaj7iwkLPVvJBRr&#13;&#10;HFNkvY3iUqUSsxbG+/7TLf1hEE52VXcRD7t+442lb0Jhj6kaeiVgdDHXsYVRKjs6JLEahwowhgzc&#13;&#10;LP2GYYz7qTA2GlD8CDKgzRGzMJQCaoGMdBRCJeHPjGxghKc/7+YOTRS7PzXWLmh2zgfawFCBoZgU&#13;&#10;GZCPEYKmLHqcTWFtqIfWnXQ+Mp+tSQTZw6sij7DWMO6NOdSMtaYDrL0cTmGtYahBqRYv7kuICea7&#13;&#10;pYmDuJstLAyu0jtwxMYaUQLj7S8MaykcYGayLyRMh7XWMKxxYCtrSwlP+nyoHdAwOodfIk0689bo&#13;&#10;Qhkb10jz3QYWzTDFJYy19kaSA3w1GZE0eK/PnchJ3k/E2IZLyFlQ2U24Ov/NWpMCiVQ8u6qZbBjM&#13;&#10;dclhL8bWpJC0rXho5929stKUgVan2yhEsUY81PDkwPwOmLKiN7TwMLMZW1MQj5Sogc1+G5Uo1pBG&#13;&#10;q+/WFHSlLlh0veK7NSlgjYdHNbaG8Sj6ao0orDUp3PJ0YyKBcHDvgI8bRGnW5EhFscYTgnFLBnbl&#13;&#10;wobIVMzkiEVjLbev8w4YGNaYSXO+jVw0M8mnM9aGSygyrHo5o/SqD+BXycCu+NbJDTivkhGa+h0w&#13;&#10;MHYAAlW1StrBwJrc3aM1ZXffLzdzBoxs1DPXwGAuOEFZa1LwrDx6U85urBkumQKl1K9+laATO2C4&#13;&#10;5I5CmKcIsUqaFLCG/E7tt4b5mRz5KNaIUBmeHNiV5iN5Mj2PbWWnCOzjYp9ncmA86iQh11hrUmCV&#13;&#10;4JeYE2eUp+xuZIlmTU7FUazBeGomm4I4pV6pWmIm1y+5ESgwq2TUp/RI4cRRY3vjklfBR/HdGsYD&#13;&#10;NHU9lbV2MPBeibCosTXsyvWBCidmlQyXUEBMlVRE0l1HB9aQUKs12aSQzItUOhUz2TAKS/CapKw1&#13;&#10;KRA35eFFWWtYSky6SOFISrGGTM/st4FhjZC8GduISrl3Ey8x+21gtClG7GlYeWSl8UGJoIjvNjDa&#13;&#10;vHJ9U9aaFCKZf5jXQ/it1yR1i9Aqih0wilTG9hJ8ntfkwP4wtiYFH52ZEqZ/+G5NCszkq/SOGFvD&#13;&#10;eKWgcY3hktGlogl8ie6EteES4vmpVHc+A0ZiGgViyroKa8MltMkhFG2sNSnEGhJ/Y61hiJ3hc3MP&#13;&#10;GJkp1pB/GGsDy8sIb6tibKNRZZUQeTInzsD8KpnKpPjlMJey1u4MDREItJvdPbVJs7S4CIjvNjDe&#13;&#10;cXFelbXxSxD7MjhjrWGsLOqHKWvDJanK7VZJw/BKaEiqrDUpUOiCsamZbBgPOCit1JpsUqDzEDp8&#13;&#10;8x4wilWuz9SIVmNrUqCJIz0+1Xdr2JUS7HEwzsw1qlWeL1PZxKyS5pIbp1vCmmdrI0DlOoVPb8a2&#13;&#10;MNZxAo3CWgdRsUa6gIlgjHIVSkDuYVbJiFCTea1q35H1X54CwUmeFdXY2sG43bl1KC9o1atcF6kV&#13;&#10;aWaySeFG8JsYvVglb/rV6F6VtSaFP4xtYARMeMQ3Y2tS+MN3GxiCEvdqNHLUGx1r8wHOnsLCCD3d&#13;&#10;Te1HKgj34uIwpeuMsTYw7rP0nzMzOaSQ0hkqPjlK1hsOJVd2YW1FqQTHkit6nsmF4SxT6c5YGy7h&#13;&#10;SZIbo7E2sIhsTP1Cep/2d4O28DCMtYHhmKCRNmMbLiE/hXcEY21hJHKos3s0rYjan+kPK77bUNCN&#13;&#10;76buAaNqTX9z0lSMteES3vKT1nY+caaQaSqM01jOWBsuIXyhqjQjLu1Vwtu6Uli/wahkSnU8M7Yl&#13;&#10;BdLolE5hJLHsUZhS5N89Rt1K0AOpumGuhWHtyVPy8btR2+6/zOQbjNoY9LIz1v6PFMwq4Z20fyRB&#13;&#10;bLxsY21JIdcOsd/Yy20NB+NpbosojhpGab07Yorj7n6DUfkjvYrEdxtS4PVHdbZH/Nk/kiQDlK7G&#13;&#10;2pAC1nhMM2MbGNZUFi/bpH8k75+qkP0bjKwmObbhEtxQerqbsQ0MCRJPAmYmh0uYyG9T0ovM854S&#13;&#10;fJkLjU/FKhm/5PLxofwS0nfGGqxsYuZkCjTsgrbWvAe8wWifo0q+EZAfa5TNMkLvNxhK0ghFzjO5&#13;&#10;ctcnZ7cb23AJATxVOo/Ts8aGo8DJZbhkYDQi+obxzNiGFC4pGSvObmqw14/EGo0IDJeMdDXVoj6N&#13;&#10;/vp7Yf67NZcgDM09X+zuUcqmWifkZWaySSG6gbupCfC9mleEww8uK2JNNilQGOiC12vG1jBCSGw4&#13;&#10;EemlcGZ9bgJWPIAanhwY1ojOGL9k9KtYYybNmhwY1phKM7YVsPIi+TRvHRSYqilhQjBnVskKWL8p&#13;&#10;pmeqOXwPDGupsyRWyehetVCfR8EeW0oLGCUq0e6CEWr/Ui0lF5ZQOxcBM7Z2MK44agjoxQ6Yiqt5&#13;&#10;2lJ6LvQFPbYHR4B5XV8YofaUNTZjGy55YM7UJSI+WD8Sa4TVzBkwpVBRT/JuZLhkYMzkLQW2z8w1&#13;&#10;xVCJRKSbkvluTUGRRqu3RZylmhKskTllVsnAGBulhszYVsBKPoOqK80TWP3ISO95ExMzuQJW8g7v&#13;&#10;5r2bJ7C1htelrDUpUCmPo1vNZMN43CXNwuyAFbDy9ADliVUyMKzlnm9mcriEdZzu7Of72+he+W6c&#13;&#10;OCKmADHWB6BLIvnDaiYbhjXObmWtSYE4IyVmzf1t5bKf3HDMOw43oRkbeaymMcjCGBsbwNyoVsCK&#13;&#10;oDRFS8R3Wy4hicRoQwksztiS0GdmcmCwMjlDZr+tgBUqV4oPPlP9SKwxk+Y0Hd0rVxVuwmpsyyW5&#13;&#10;eKuxNSnwqdEbmOjM6F4jgslj0/nEWQErpfQ5vcUqGVispeSBsDZcgnCGJhLGWsOSxqMaauBA1ufm&#13;&#10;hUoy18CQSsHKapUMl8DKLqYwuleeEDhwzO4e3SsSGPJB1JpsCsIan01Za1KgOP4Tzbj5bg3DGn/M&#13;&#10;ibMCVkJBqqw2f3d9bqyxlM13WwErKXof5v2N23lbS08u87JCVKtg1IOgWIjZ3QPjXREqM+fb6F6p&#13;&#10;IUfROmWtKegP1uaOA5WoLJLv0b1y5+YpWX23JgWCLCSOmvNt6q5GwPqtPPMpvMrDyjXlJM6n6cAi&#13;&#10;r+IOLXhyBazkEar2wxTiq8WVsT3UTXjKqEaohvbYjG24hHAJVcfM2JoUdBUglKc7Nna3Ya4VsJKP&#13;&#10;proqUSBzrck1uQJWuhamoNp5lQyM78Y7uRrbcEn8C1OrhHpyPbZPRLZGQ/+9AlZbKWphcEnufWKV&#13;&#10;rICVNalqKtGDZceWZwtjbbkkV1pzvo3uleXP7jY+15RVJZ7AGWC4ZGDMpB1bkwJCfxxYZa1h/jQd&#13;&#10;3Ss1KumZqqwNl1CD7NNkXCN8rM+NKsVVqVxY/Mk0Wz17rytgJWKLQbG7B+a91xWwkh6D7tJYG7+E&#13;&#10;vgLXq4mGju6VmUSbazzzgf0bm4mqrYA15eOctfVLIC51o5piq+wAivaosS2XsGr4kWKVLJfgqakX&#13;&#10;sSnu6rlkCq6SouRqtNF9vjZODm4iH2ZsTQp4Ck8XVx7d6x/G1qSATuo7pQrOp+mUeA1PcssxYxsu&#13;&#10;oZPiXfmTK5f9tKtkBKx4QWjOzNgGxt2ULWC+2whYCfNyM1LWlktsdGYErNdvvptiroEhqibyZL7b&#13;&#10;CFhTgyfdec6rZGDInCmJbs6AEbDykumq93wPjDdhOmYoa8Ml8I9j5ancShYbL9BqlQwpJPNB8eSU&#13;&#10;fKUyEeJoZa25hGaMpIAaVl7dq1ZYre6V80ZlpMGLzZNQV54RzmfACljTm8rUU4CExxqv6zdjbQWs&#13;&#10;iGVVRRGW0lhj65jcPkrED4wdYKokv8HCCuqW/6Z7JUCpXlYWlqRMU9USZ3XGlnQccw9YGLEIBF1i&#13;&#10;lazulV2DDEkw18Jy5qvdvbpXBKxf6o6zMPJ2ucCZsQ2XsCRVpjwN4/oDEPVwnvnqXm/kPihVxBss&#13;&#10;T/nmxFkBK/kgKfd5PnHeYFwyTQYorw07JRQJVWtyYLjmH+at47m61wsp6EaF9AYj9E165XmVPFfA&#13;&#10;yolDltJ5Jt9gKGciqj6yMklyNZOoxwgsK2sNS054ktCFteYSPIUo6szYGsYLLQ9iIl5CutuMjWi0&#13;&#10;4cmF4QV9ROgvxjZ+SSLtRhVB6mD9SDy8KByMtSaFpLxzFzYz2TBe+7jlq7G1X4Jn7mJ4RGN6bIlg&#13;&#10;GPUYHl3BWCIuhrcw7gHWWpMC1oiGCuZC510/Eirhe5sdMLrXK5lN6rWP9N615qIzz9G9pmgftCxW&#13;&#10;ycD8TK7uFVwuYsczgIfjGVv0RGZNjoCV2sFZy8bacEl+o4mXoPOuH5lcchWdWRgz4t5NnyNgpQh+&#13;&#10;yoaasQ2XxJkx/iSFR2ZsdIwwL9AL472boK3QmRPsHmvEFMwdZ2H6LZ/zbKzdqUgrbsILQ19ClqRa&#13;&#10;k00KHBukqKkd0LBYU82P0Z322KhiS+sesUoGxhlAhN4w1whYyWxVRQCeg8KYEzSi4a2hYYsyGGZk&#13;&#10;jUIZyslhztKRrya7XrlAg0Jiyywa925Er8QcHUcO6sbUR+J89klGvJqKrYpGBoUw+qKSrfEB65t9&#13;&#10;0xfDVGdclI5wPUe6SoCRPlJmgTT3/GFkTSI0GEOiY4w1inxRYneGQ0bvSgTIHdmDYoHwjzE2ulUa&#13;&#10;LpKKZoY2MC3BJh27Vkjy0NKE+uwgDAwOYfGbbT261SvXtrzFC2tLItCBCW897+1XQP0IS5S1hqWS&#13;&#10;C708xcYe3er1SojdpCuShVEfAGvcUYU8AVV4wXBH8LXMITowrDlJKP7AWIMhFPkP7J8kVM1kUwKO&#13;&#10;HbtUPGCyL+tHYo2z3hDyyl25OKdWn1iTQyUvuasaW/sVbO3XrUFYaxhjy+DEmhzdKpcN4pJmlQzs&#13;&#10;D9aGS8ipVJJQWvLsd+NwMzy5clfER9/quw3Mr5LRraYavEr+J+ljxybX5OhW9XMp4Y21xmXD7ICt&#13;&#10;14pGNtly5zU5sD/M5HBJMiUUT77JXS0rj24VoQfNpszuHhjnG1cis7tX7sq7pyqSwiPPfDce+UyL&#13;&#10;DjpJFIzne94F1NgahqfAGWBWyehWqWiKl2w8hYFh7XV0nN3k0a2SqkIwzazJgeXAV6WHeUDpmaSY&#13;&#10;HYkgYgcMLCl9yMgEK6/clci1C14PDGuRsxtrTQrMJHnFJnCxclcuYKpEOz+qZ/ILB0P5kwNjlbxi&#13;&#10;OWKVDJfgBEHL5rs1DGvyUjq6VRw8DlS1StYvIXhtHjCfK3clmnlRoYSBwVySS0a3Sjl45EBqJpdL&#13;&#10;bOBidKtICylKZGZyYHiv7ADDyqNb9afpwOKZE/YW+210q6lt81ABp4H9wVo7GGGS9Og+n92jkvUe&#13;&#10;3uhW07nkbgplESwqUsCaS/zkJlowfGXiOWpsDfuDtSYFrPEjlbWGeS9oyrz6UPnA2N3EFMw9YOWu&#13;&#10;vPI5v2Rgf1iTTQrc3wioCaE+te3rc8daFBvnM2B0q7S1f8VOzztgYFjjxDG3jpW7vm6LhicHxiqJ&#13;&#10;+2rGNn7J6yasrDXstSZNminpufUB+G7p6CW4ZGCxporboOcfa/glJmF3YXw3lrJaJU0KxILYN2ps&#13;&#10;DfP7bXSrxLl4+VfWlktsZH50q7hORMcMcw0ML4gwl5rJvqwQn4RK1Nga5u8Bo1slVEAhNrMkh0o+&#13;&#10;kK0ql2tkq4nXKm9yUASVKf9i/IQRu9JMjfubGNmgiM3z0cwlYESrpGrHlTlz5KAwxsgMR45mlcng&#13;&#10;XmSMNft4jcdIVh9MvnoIGBTGuCmqb9Z0QL8M1RGKl8NiOo6MB4W8BPmPYJU+wKqoDVGwMUY5PJM4&#13;&#10;iH6tYLTm5WXKfLNGUYKWaLaaxuYCXlOIJhhjjfrDNDYXwIzEt4yxRnFl4y3d7LMRq7L0wzvnfTao&#13;&#10;lLXM7J89n5G4QgSqvgZ6svrSt7wAqAN0pKoELNzLzaAQXTMyNY3NBXRTCUpMY6Nu1GK8mox4yqXV&#13;&#10;hNCsSjXKWBRCQl6bzOk5OtVP6ErpFgdFuam0lDYLpLmAFm/fphQpOoKaD0SqHDLKWHMBRWKQd5tv&#13;&#10;1iiM3VJIRSz95gJ0ZR/K43mTtkJX6qVhpK3EglMeQKzGYRA+mqoyfL2MtPXzcr0a5c8bLM0iVaoU&#13;&#10;uKYDmo1AdefBvcEoGOwU0OD6avJBryoTjHyDcV4Q1hVrElxTwp2MfXPSvMEo4osHIzY3uKaSO2La&#13;&#10;m6hS8gbjBvvMrBw3Abh2LEjOUsW232CYw2dyo2tiIPim1LSYa1ia3ap7PbimhjtRWuPZvcGIUJFq&#13;&#10;JbwtcE0pqEBVSPINphtKgGt64Oyg1ZLadw1LM/dvU1/gehm1amq+GLnAG4z25fRWFHELcM0q9DxX&#13;&#10;r6VvMAJH39TWNBth9arcUow8AXNNRpzgnMbOXLMKTVBVsXTMNewv5ppVCLCoru6YaxiF+GEHN7pm&#13;&#10;FTo9EGU0K3MFsrz7qIol/MyhB6Qsxtd7g5EoR008dSKs1hXFrGnkgrkmI0IlJBM4c80qNz+6hqUU&#13;&#10;gtJ78DOHHiiVaFK13mApMspzq9l3q1ulbAmTcvSM8MpHJeuXyipXce9NETDMNRnhqpDEKSRW4Joe&#13;&#10;uN1+fYow9huMx1beSNRpvupVIpTUrTeTOawCYRLMUN+u6SHNrSnAYMw1jJXJTlAnwihYaWcR19uY&#13;&#10;azJKSXJux2p0zSppJ2/qavLtBpZyOqbAB7ihh0+SOtxSGRhj+5KTOfRA+qepQMyvHBjcQKtSNZnN&#13;&#10;Kvi06h6JuYFRRIw2SsbcSFlRUnJJMEtlYbS45natzA09YM4ohHjkGFg8HJOPAK5ZhQPhzk1GbISF&#13;&#10;UYhblR/D3NAD38Dtu4WlorYRQGFu6IGlYqSb7zBe9j+MAgrc0AOJeqZgxDsM8Tg1+tVSGXpI03Z1&#13;&#10;WR4dLHVd9LcbekAUZh4/GN3A/mCu6YFInVFcYa1RNBah1LWby2YH/DBTggxrjSJbmzL2ytpIWqnw&#13;&#10;6ByVQZFkyRdQZ+tIWpHUm7IKkfpX4C1JluQ1mFU5klZqbLpVMqi/WGtCSTkSdY6PEJbe8gSo1K18&#13;&#10;JK3pES8UjszksNCdM8Q87ucxs74AFxHnNAwqx+NDrpJmE0jBFISJz1u/ESnZnaKqapU0K3ylWZ05&#13;&#10;dkYIiyqGHeD2W7PCF26b8mVHCIsqhicvN7ZmBVqGm4RCZrJRxFnpaajGNpJWXgFNWbzrZVCUt6ML&#13;&#10;mXKcR9LqrQ2X5FJwc2Nr70SvyRHCMpOMTTHXSFo/Ke2vjtNBMZN0YFerZCSthJ6dJzQo/DXiKm5s&#13;&#10;zSUUbnJu3ghhacdNEpHiyangGnZ1MzlcQjGMB2FBEXgeJSzXfqMmYAc0A7FKSJFy1ppLcA1x64XD&#13;&#10;PEJYxMuE4521ZgVqDZnHHsbWqD+w8khatbVBIUPOQ4r5biNpJbLnmGtQnN34JWomR9Kqv9ugULTC&#13;&#10;CoonV9JKQze1AwaFP8mFxY2tPQykqUYHy32hUX+x1lzCqeh4cvWz+AlISNQqGVbQ1gYFJXOzVdaa&#13;&#10;FSLrULt7hLD4JR9UI1DWhksIpisvaISwr93tPPOVtOpVslxC+zLzJh7hX3mGPPEY7ckbKvpZ1eUR&#13;&#10;XHsYegcMCr+cZibqu71VcA0DiTNgUJymd17XzSpZSSsRThWiGRT1bClZ4cbWrEBveecprH6Wrraq&#13;&#10;Lh7frbkELndn96BwnRFBiHq9WGtWYCW7V85BYY3AoWKukbTeOTncKmkG4ifz3Zy15pJUp3XWGoUS&#13;&#10;mcJsyp8cJazf3cMlafLo7jgran3d1sV+G9QffOVVtfIkqM6AQSWHgl5RZnevrFWPrW9GnDi0OXXW&#13;&#10;Ol6S9mWKS0ZDe6VtO1kzamzNJd7aoNBaoCVU1ppL9JocPSxeEPzqrDWX6BNnBLF/sdasoLlkdLQJ&#13;&#10;9aY4rbhRTQVXzZODonEKIhI3k80KOqo2dV9RxKIMUNZG3sovdOfboEjRfJVBFDM5+laC2KbNKQqv&#13;&#10;9mbgHy4CipVH4Ercw9QpwtpwyR+sDZcwk+5lbAq/EguCmd2HG1rIy5h6iBtBLVoJZDxuLptNECXQ&#13;&#10;cMI4eSOOZXTkYbvRNZ3oJ4FRx9Kti4XirDWdUGrcidmm9CuOIVoGdQyM0vXhussnT6kuEKwRKqyp&#13;&#10;q/cIZNk6LmQyKKwhbDIziXSufqUNUS4KOkk8QhAzy7Cspe6ocfIWlZghPbSUtSYGXhJUEIOX9vqN&#13;&#10;SVVIIbgzVfKaVjjrwC6KPhV4Ju67DZvIsALOf/3G/5F2Pjuz5EZ2f5XGfQHdrMo/VcL0LLyepRf2&#13;&#10;stUWRgPIkiC1bdlP719UMpgZJ6u+y4NpNPDdikySQfIwGIxDMplQn2OsPhG5ki4uC/yxA6upCEcM&#13;&#10;jW4iO6fSiGGMxJ5qoolNhDFwRrrtbEoiqDRWtZKKL7rF1fIjpRWjMOi/smA7NUjMN3EufaS0s2cS&#13;&#10;vN1YS9ZUo+t8NqSctBz1X2sq1osc5xrqt7opdnC9SBzhpCMAZdkxNNzK5tbRWC/2rZTGHp6htTBz&#13;&#10;9SkdxnWIza+piM+PzdwEck6FxQa0oQFQUmGh4+bXEUiWja1RtYHDavRasT9sZucY/FBpZ0vCfUVD&#13;&#10;+7QZYKcW4cDhhqc2MNrKrtZR/g3G7VzYyggYmtvKva+xuWFkkQ9NdC7s9mTCH6rZ2SLAB49N22X7&#13;&#10;bJw6G6IeCJqedcRNHjJaJRXbRLlUbKRmZTfrcx26YJZhfbYisVd6rM/KFtjYfTNyX2M4SacGiVOh&#13;&#10;Q4EZDnefkjHKh+4OorRzMuaZ2Dg7AP5ygWts2xg57U1pZ+OD6eEarqHSij3gNMvIwT9KOyfj1sWh&#13;&#10;Ty6S7GwP+D750GE8Sbbi/Q9RpuxNP/UbWza4i3vE2SrJiDjF1Wwj/Xa2CDcWsyO3wlC3czJsHXvH&#13;&#10;hko7GxKOy45tcSdid2oSlhrxRduBupU9rOzZWEaOzsdC+VwaxMPQKhHi+JSMHQqPofV9TcaH++Yh&#13;&#10;WpGNp+fSwOTQuZKaDL9i6JNUNMnZKNyIzIzcZyXJOFU6dHqeZGejwLELthKNjICSLM4rD4XvOHx9&#13;&#10;akmukuEjIUOlnZNxFzSH3IYwebYlbNEJvmJgKVU2vc77d0VGRsDZlrDXgKl7qLRzMowyMBmq29ko&#13;&#10;3Ff8qLHSzsniJnQWfCN1OxuF+4PSxlqyJOPzJCO3AzAsz0YBw8VtoCMtWZM9odaHvOSyeZXScNyG&#13;&#10;SjuboDsfZxjrt7J5NXZtDB0jZnfyeeCs6zZmJ8vmVe5u4qL9obqdTRA+EF9VH0FJ2bwKYcc3QoZK&#13;&#10;qyaI2PzQCCibV7lUctDnKsng8ONs1MAIKJtXIwY3xAUQ9jn1G4GqsdNwgOmUjE/13gdHwDkZd3+M&#13;&#10;joCzURi9k4Bhek7Grtz1OdaSZ6PA1+3YXzqEknMyNntwuGak38rmVe5+5b60kdJKsrgiY4h8JqZ4&#13;&#10;6jeOffN54KHSzslwgm5joYuyeZWhPXSLbgR0T0pOD6LnQ/1WNq8SmGdBO1S3sy3hbs6xDe3EZk9K&#13;&#10;ssJhJ/ZQaedkBOEGvdeyeZVI7dh9BASsT0pyR/N3Dq0O2JKy5TWokbEQb0lGA8HQDpV2NgpPbMnQ&#13;&#10;7mE2OJ3qhnnloN5I1c42gWPwfChhqNvOyeYNGnmosLNJeHKD720oMFN2vPLJrJEv2OPxnJ0SgnDc&#13;&#10;WjGE/5KOq32GThKy7D21PjQJ505GzmXWdBG9GJpK685VzpLy3d2RbivpOC48FgeqO1dx08boUtYm&#13;&#10;pzbhwpchn6RuXL0ThWbUDCwCSrpBOhGv+KTh8J224U2f0hECHRrX69m1oLDb0LcdKeycbl0h6gbG&#13;&#10;dd21ypxNSG2oGc9W5Da2hYtJ4tQc7H2MzShDhZ3Tbes0ZETKTlf8NWKgQ15rTQf2hzqt7HTFzXty&#13;&#10;XctI1Wo6PhA4NK7rnlWakUtshkor1idiRyMYqXtWZz4hhiM/MNRKupW1zVBhZ2PAipFuG8JI3erK&#13;&#10;knSosOJVGIWd08li9He//P7f/8e//eO3f/2XX37/y5/4x+/iX7/+8y9Nxr9++uUv//7zt+/f4sHf&#13;&#10;/vqPn/7587df//qXv/zjP377439jNvq/x8///v0bycmSVC2brxLTvefEk5UY7/Gc+GYlptfOie9W&#13;&#10;YlrznHi2EmNiz4kXKzEm85x4tRJjAs+JNysxJu2c+GElxj86J35aiYNiPqfmt4UxBZmHsqBzS+ke&#13;&#10;zoLVLck9pAXjWpJ7WAsKtST30BacaEnu4S1YzpLcQ1zwliW5h7lgIktyD3XBLZ6T89tBXbCFJbmH&#13;&#10;uqD/SnIPdcHnleQe6oKgK8k91AXjVpJ7qAvmrST3UBecWEnuoS5IrpLcQ12wViW5h7qgoc7J+e2g&#13;&#10;LuioktxDXfBLJbmHuiCMSnIPdUHllOQe6oLSKck91AXZUpJ7qIsbQ0pyD3VxBUhJ7qEu7vQoyT3U&#13;&#10;BWFxTs5vB3VBXJTkHuqCUijJPdQFtVCSe6gLrqAk91AXUfyS3ENdhOVLcg91EZ4vyT3UReC8JPdQ&#13;&#10;F7c/lOQe6iK0fU7Obwd1EeIuyT3URfC5JPdQF0HoktxDXUSVS3IPdRHvLck91EUAtyT3UBcR2ZLc&#13;&#10;Q11cK1CSe6iLqGlJ7qEuwqDn5Px2UBfx0JLcQ10EKktyD3UReSzJPdRFLLEk91AX0cGS3ENdxPtK&#13;&#10;cg91EfkryT3URSyvJPdQF1G2ktxDXYTNzsn57aAu4mcluYe6CGyV5B7qIlRVknuoi2PWJbmHujg3&#13;&#10;XZJ7qIuD0CW5h7o4D12Se6jbBHX8tvpdUMcJZid5HCY+K89vK7mgjtPCVnJBHYeGreSCOs7zWskF&#13;&#10;dXyvxkouqOPErZVcUMcRWiu5oI4zsVZyQR2HXK3kgjpOrTrJ49jpGXX8tpIL6jhXaiUX1HFQ1Eou&#13;&#10;qOPgp5VcUMdBTiu5oI6DmVZyQR0nLa3kgjqOTlrJBXWchbSSC+o43Ogkfx1PPMMuBF4GArw4guhl&#13;&#10;INCLU4VeBgK+OCjoZSDwi7N/XgYCwDjO52UgEIwjel4GAkLOxpgZCAzjIJ2ngQCRfUleBhfCwmYs&#13;&#10;FImcYLOqcCEtEHgZKBLhMbwMFIkwGV4GikS4DC8DRSJshpeBIhE+w8tAkQij4WWgSITTsDJQEiPO&#13;&#10;WXkZKBLhNbwM1CbCbHgZKBLhNrwMFImwG14GikT4DS8DRSIMh5eBIhGOw8tAkQjL4WWgSITnsDJQ&#13;&#10;YiMO3HgZKBLhOrwMFImwHV4GikT4Di8DRSKMh5eBIhHOw8tAkQjr4WWgSIT38DJQJMJ8eBkoEuE+&#13;&#10;rAyU7IhTHl4GikT4Dy8DRSIMiJeBIhEOxMtAkQgL4mWgSIQH8TJQJMKEeBkoEuFCvAwUibAhXgaK&#13;&#10;RPgQKwMlQNg5ZmagSIQT8TRQJMKKeBkoEuFFvAwUiTAjXgaKRLgRLwNFIuyIl4EiEX7Ey0CRCEPi&#13;&#10;ZaBIhCOxMlBSJDaZexkoEuFJvAwUiTAlXgaKRLgSLwNFImyJl4EiEb7Ey0CRCGPiZaBIhDPxMlAk&#13;&#10;wpp4GSgS4U2sDJQo4cYuMwNFItyJp4EiEfbEy0CRCH/iZaBIhEHxMlAkwqF4GSgSYVG8DBSJ8Che&#13;&#10;BopEkznhe4Y1Ch0CSwMlT/iKsJmBItHkT7hDV6pgMih8j0MzMJEIaVJC+dwgabaBItHkUfgQhmpg&#13;&#10;IjGuEy1hYZNL4bOfmoFpE+PSz6qBiUQlVLgcxOuFuJqzaGByKtyXrxmYNjHuz6wamEiMGzFrBiYS&#13;&#10;447LmoFpE+PaypqBicS4ibJmYNrEuFyyZmAiMe6LrBl4SORimppBCByjynVQmoE3O/N5aM3AQyKf&#13;&#10;s9YMPCRy2bhm4CGRo0+agYfEW1yVeO7GEHi9IEjkLiszA0HizeRYODavVTCRqBwLn5j3qhCXApZG&#13;&#10;NDkWrpHVDEwk6tEQLpQ0q6BINDkWPoKiVTCRqAdEbibHwn1VqoGJRD0kcjM5Fr6QphqYSFSOhc8R&#13;&#10;eN14OSpicizczCdVMDkWvuykGZhIvBwYMTmW2+XIiMmxcOuHVsG0iZdjIybHcrscHDE5ltvl6IjJ&#13;&#10;sXD7qrSBybHc9PhICKyJRQ+Q3EyO5aZHSELgaaA20eRY+EivNqJpE/Ugyc3kWPhMumpg2kQ9TMK5&#13;&#10;abMR1SaaHMtNOZYQWN2oR0q4Q8jMQG2iybHwnU7pBZNj4ToJzcD0E/Voyc3kWLh7UjUwbaIeL7mZ&#13;&#10;HMtND5iEwMOBItHkWG7KsYTA0kCPmdxMjoU7daQXTI6Fb/JoBqZN1MMmfAnHbAO1iSbHctMDJyHw&#13;&#10;ekFtosmxcOOZNqKJRD12cjM5lptyLCGw2kCPntxMjuWmh09C4GmgSDQ5lpseQAmBp4Ei0eRYuBxO&#13;&#10;cGByLNzxqhmYs7MeROHaZLMN1CaaHAuXtksVTI7lpsdRQmB1ox5IuZkcC98k0iqYNlEPpdxMjuWm&#13;&#10;x1JC4LWBItHkWLidUtvARKIeTrmZHMtNOZYQWG2gHMvN5Fhu8QG7EsUxORYuONQMTJuoHMvNPKdy&#13;&#10;U44lBF4jqk00ORaudtY2MGdn5Vi4zdSsgs7O5omVm3IsIbAaUTkWLik3M1AkmhwLHyiUXjBPrtyU&#13;&#10;YwmB1wa6YjFPr3BntFbBtInKsfCxCrMKahPNMyx8rEWrYM7OyrFwG55VBT6wWzUIgdONd+VYQuBl&#13;&#10;IEjkO8hmBjI7381zLFwoqm3g2USuV9QMPCTelWMJgdeIgsS7ybHc4/tP56ktBJ4G4ifezXMsfGdV&#13;&#10;NDA5lrtyLCGwqqAcC58jNjNQJJocy10v4AqBVwVFonmOhbvStRdMJCrHwucOzCooEk2O5a4cSwis&#13;&#10;RlSOhfsjzQxkdr6bHMtdOZYQeFVQJJrnWPhsjeDA5Fj4uLlmYNpE5Vju5jkWLgFWDUwkKsdyNzmW&#13;&#10;u3IsIbC6UTmWu8mx3JVjCYGngc7OJsfCDbHSCybHwg2zmoFpE5Vj4VZ7sw3UJpocCxdEaxVMJCrH&#13;&#10;cjc5Fr4coxqYSFSOhc8xeY2oHMvd5Fi4ClyqYHIsXAuuGXgrFm4x1wxMJCrHwncZzEZUJJrnWO7K&#13;&#10;sYTAsgfKsfBVUjMDRaLJsfA9R+kFk2O5K8cSAqsNlGPhu+pmBopE8xwL32HRNjCRqFd63U2O5a4c&#13;&#10;Swi8RlSbaHIsd+VYQuBpoEg0OZa7ciwhsDRQjoUPWpkZqE00OZa7XvEVAq8KikSTY7nrNV8h8DRQ&#13;&#10;m2hyLNzXLoPJPMdyV44lBF4VFIkmx3JXjiUElgbKsdxNjoXvMEgjmhzLXTmWEHhVUCSaHMtdOZYQ&#13;&#10;eBooEk2O5a4cSwg8DXTtbHIsd+VYQmBpoBwLH5oxM9C1s8mx8NUGQaJ5juWuHEsIvDZQJJocCx/Q&#13;&#10;0iqYSFSOha/2mFVQm2hyLHc9xxICrxHVJpocy105lhBYGug5Fr52aGagSDQ5lrtyLCHwqqBINDkW&#13;&#10;PosqSDTvCLsrxxICrwqKRJNj4RPYWgUTicqx3E2OhY8JVw1C4LTBrBxLCLwMBImzybHMeo4lBJ4G&#13;&#10;gkS+JmNmIEjkY0xmBjI78xVSMwNB4mxyLHwDTXHgIZEP12oG3uzMB4slA5NjmZVjCYGFA+VYZpNj&#13;&#10;4atpWgUTicqx8L1QswqKRJNjmZVjCYHXiIpEk2OZ9RxLCDwNFIkmxzIrxxICSwM9xzKbHMusHEsI&#13;&#10;PA0UiSbHwrcNBcomxzIrxxICrwpqE02OZVaOJQSeBmoTTY6FT4drI5o2UTkWPjDqVUE5Fj44bWag&#13;&#10;s7PJsfDNOWkDk2PhW4OagWkTlWOZTY5l1nMsIbCApBzLbN4Vxue+tQ1Mm6gcC59z9aqgHAtfTTUz&#13;&#10;kLUz3xg1M1AkmhzLrBxLCKxuVI5lNu8Km5VjCYGngdpEk2OZlWMJgaeBItHkWObLp1JMjmVWjiUE&#13;&#10;VhWUY5lNjoVPz8poNDkWvniuGZhIVI5lNs+xzMqxhMBrREWiybHM+umUEHgaKBJNjmXWcywhsDRQ&#13;&#10;jmU2OZZZOZYQeBooEk2Ohe/PChJNjoWP82oG5uysHAuflTfbQJFociyzciwh8HpBkWhyLLN+UiUE&#13;&#10;lgbKscwmxzIrxxICTwNFosmxzMqxhMDTQJFociyzciwh8DRQJJocy6wcSwg8DRSJJsfC169lOJsc&#13;&#10;y6wcSwisKug5ltnkWGblWELgaaA20eRYZj3HEgJPA43imOdYZuVYQuBpoFEck2OZlWMJgaeBItHk&#13;&#10;WGblWEJgaaAcy2xyLLOeYwmBp4Ei0eRYZr0rLASeBopEk2OZlWMJgaeBItHkWGblWELgaaBINDmW&#13;&#10;RTmWEDgaLMqxhMDLQGbnxeRYFuVYQuBpILPzYnIsi55jCYGngczOi8mxLFAq5RhKCDwNZHZezHMs&#13;&#10;i3IsIbA0UI5lMTmWRTmWEHgaKBJNjmVRjiUEngaKRJNjWfSusBB4GigSTY5l0XMsIfA0UCSaHMui&#13;&#10;51hCYGmgHMticiyLciwh8DRQJJocy6J3hYXA00CRaHIsi3IsIfA0UCSaHMuiHEsIPA0UiSbHsijH&#13;&#10;EgJLA+VYFpNjWZRjCYGngSLR5FgW5VhC4GmgSDTvCluUYwmBp4Ei0eRYFuVYQuBpoEg0z7EsyrGE&#13;&#10;wNJAOZbF5FgWPccSAk8DRaLJsSzKsYTA00CRaHIsi3IsIfA0UCSaHMuiHEsIPA0UiSbHsijHEgJL&#13;&#10;A+VYFpNjWZRjCYGngSLR5FgW5VhC4GmgSDQ5lkU5lhB4GigSTY5lUY4lBJ4GikSTY1mUYwmBpYFy&#13;&#10;LIvJsSzKsYTA00CRaHIsi3IsIfA0UCSa51gW5VhC4GmgSDQ5lkU5lhB4GigSTY5lUY4lBJYGyrEs&#13;&#10;JseyKMcSAk8DRaLJsSzKsYTA00CRaHIsi3IsIfA0UCSaHMuiHEsIPA0UiSbHsijHEgJLA+VYFpNj&#13;&#10;WZRjCYGngSLR5FgWPccSAk8DRaLJsSx6jiUEngaKRJNjWfSusBB4GigSTY5l0bvCQmBpoBzLYnIs&#13;&#10;i3IsIfA0UCSaHMui51hC4GmgSDQ5lkXPsYTA00CRaHIsi36PJQSeBopEk2NZ9BxLCBwNVuVYQuBl&#13;&#10;IPsTV5NjWfV7LCHwNBC2bzU5llXvCguBp4GwfavJsax6V1gIPA2EY1lNjmXVcywh8DQQtm81OZZV&#13;&#10;OZYQWBoox7KaHMuq51hC4GmgSDQ5llXPsYTA00CRaHIsq55jCYGngSLR5FhWPccSAk8DRaLJsazK&#13;&#10;sYTA0kA5ltXkWFY9xxICTwNFosmxrHqOJQSeBopEk2NZ9a6wEHgaKBJNjmXVu8JC4GmgSDQ5llU5&#13;&#10;lhBYGijHspocywqlUsj7EHgaKBJNjmXVcywh8DRQJJocy6rnWELgaaBINDmWVc+xhMDTQJFociyr&#13;&#10;ciwhsDRQjmU1OZZV7woLgaeBItHkWFY9xxICTwNFosmxrPo9lhB4GigSTY5l1bvCQuBpoEg0OZZV&#13;&#10;OZYQWBoox7KaHMuq51hC4GmgSDQ5llXPsYTA00CRaHIsq94VFgJPA0WiybGseldYCDwNFIkmx7Iq&#13;&#10;xxICSwPlWFaTY1mhVOrsbHIsq3IsIfCqIFGc1eRYVuVYQuBpIFGc1eRYVuVYQuBpIFGc1eRYVuVY&#13;&#10;QmBpoBzLanIsq3IsIfA0UCSaHMuqHEsIPA0UiSbHsirHEgJPA0WiybGsyrGEwNNAkWhyLKtyLCGw&#13;&#10;NFCOZTU5llU5lhB4GigSTY5lVY4lBJ4GikSTY1mVYwmBp4Ei0eRYVuVYQuBpoEg0OZZVOZYQWBoo&#13;&#10;x7KaHMuqHEsIPA0UiSbHsirHEgJPA0WiybGsyrGEwNNAkWhyLKtyLCHwNFAkmhzLqhxLCBwNNuVY&#13;&#10;QuBlIBzLZnIsm3IsIfA0kBXLZnIsm3IsIfA0kBXLZnIsm3IsIfA0kBXLZnIsm3IsIfA0kBXLZnIs&#13;&#10;m3IsIbA0UI5lMzmWTTmWEHgaKBJNjmVTjiUEngaKRJNj2ZRjCYGngSLR5Fg25VhC4GmgSDQ5lk05&#13;&#10;lhBYGijHspkcy6YcSwg8DRSJJseyKccSAk8DRaLJsWzKsYTA00CRaHIsm3IsIfA0UCSaHMumHEsI&#13;&#10;LA2UY9lMjmVTjiUEngaKRJNj2ZRjCYGngSLR5Fg25VhC4GmgSDQ5lk05lhB4GigSTY5lU44lBJYG&#13;&#10;yrFsJseyKccSAk8DRaLJsWzKsYTA00CRaHIsm3IsIfA0UCSaHMumHEsIPA0UiSbHsinHEgJLA+VY&#13;&#10;NpNj2ZRjCYGngSLR5Fg25VhC4GmgSDQ5lk05lhB4GigSTY5lU44lBJ4GikSTY9mUYwmBpYFyLJvJ&#13;&#10;sWzKsYTA00CRaHIsm94VFgJPA0WiybFsUCqFZwqBp4Ei0eRYNigV0cBEonIsm8mxbMqxhMBqA+VY&#13;&#10;NpNj2aBUahuYHMumHEsIvCpIPHEzOZZNOZYQeBooEk2OZVOOJQSeBopEk2PZlGMJgaWBciybybFs&#13;&#10;yrGEwNNAkWhyLJtyLCHwNFAkmhzLphxLCDwNFIkmx7IpxxICTwNFosmxbMqxhMDSQDmWzeRYNuVY&#13;&#10;QuBpoEg0OZZNOZYQeBooEk2OZVOOJQSeBopEk2PZlGMJgaeBItHkWDblWELgaPBQjiUEXgbCsTxM&#13;&#10;juWhHEsIPA3ET3yYHMtDOZYQeBqIn/gwOZaHciwh8DQQP/FhciwP5VhC4GkgK5aHybE8lGMJgaWB&#13;&#10;ciwPk2N5KMcSAk8DRaLJsTyUYwmBp4Ei0eRYHsqxhMDTQJFociwP5VhC4GmgSDQ5lodyLCGwNFCO&#13;&#10;5WFyLA/lWELgaaBINDmWh3IsIfA0UCSaHMtDOZYQeBooEk2O5aEcSwg8DRSJJsfyUI4lBJYGyrE8&#13;&#10;TI7loRxLCDwNFIkmx/JQjiUEngaKRJNjeSjHEgJPA0WiybE8lGMJgaeBItHkWB7KsYTA0kA5lofJ&#13;&#10;sTyUYwmBp4Ei0eRYHsqxhMDTQJFociwP5VhC4GmgSDQ5lodyLCHwNFAkmhzLQzmWEFgaKMfyMDmW&#13;&#10;h3IsIfA0UCSaHMtDOZYQeBooEk2O5aEcSwg8DRSJJsfyUI4lBJ4GikSTY3koxxICSwPlWB4mx/JQ&#13;&#10;jiUEngaKRJNjeSjHEgJPA0WiybE8lGMJgaeBItHkWB7KsYTA00CRaHIsD+VYQmBpoBzLw+RYHsqx&#13;&#10;hMDTQJFociwPKJXC8oTA00CRaHIsDygV0cBEonIsD5NjeUCpiAYmEpVjeZgcy0M5lhBYvaAcy8Pk&#13;&#10;WB5QKrUNTI7loRxLCLwqKBJNjuWhHEsIPA0UiSbH8lCOJQSeBopEk2N5KMcSAksD5VgeJsfyUI4l&#13;&#10;BJ4GikSTY3koxxICTwNFosmxPJRjCYGngSLR5FgeyrGEwNNAkWhyLA/lWELgaPBUjiUEXgbCsTxN&#13;&#10;juWpHEsIPA1kdn6aHMtTOZYQeBrI7Pw0OZanciwh8DQQP/FpcixP5VhC4GkgfuLT5FieyrGEwNJA&#13;&#10;OZanybE8lWMJgaeBItHkWJ7KsYTA00CRaHIsT+VYQuBpoEg0OZanciwh8DRQJJocy1M5lhBYGijH&#13;&#10;8jQ5lqdyLCHwNFAkmhzLUzmWEHgaKBJNjuWpHEsIPA0UiSbH8lSOJQSeBopEk2N5KscSAksD5Vie&#13;&#10;JsfyVI4lBJ4GikSTY3kqxxICTwNFosmxPJVjCYGngSLR5FieyrGEwNNAkWhyLE/lWEJgaaAcy9Pk&#13;&#10;WJ7KsYTA00CRaHIsT+VYQuBpoEg0OZanciwh8DRQJJocy1M5lhB4GigSTY7lqRxLCCwNlGN5mhzL&#13;&#10;UzmWEHgaKBJNjuWpHEsIPA0UiSbH8lSOJQSeBopEk2N5KscSAk8DRaLJsTyVYwmBpYFyLE+TY3kq&#13;&#10;xxICTwNFosmxPJVjCYGngSLR5FieyrGEwNNAkWhyLE/lWELgaaBINDmWp3IsIbA0UI7laXIsT+VY&#13;&#10;QuBpoEg0OZanciwh8DRQJJocy1M5lhB4GigSTY7lqRxLCDwNFIkmx/JUjiUElgbKsTxNjuWpHEsI&#13;&#10;PA0UiSbH8oRSKSxPCDwNFIkmx/KEUhENTCQqx/I0OZYnlIpoYCJROZanybE8lWMJgdULyrE8TY7l&#13;&#10;CaVS28DkWJ7KsYTAq4Ii0eRYnsqxhMDTQJFocixP5VhC4GmgSDQ5lqdyLCFwNJi+K8nykphZCM1C&#13;&#10;Fh7jRwKB40tiaiGmkSw8RJJAIPmSmFqIeSQLD5UkEFi+JKYWMlmThYdMEgg0XxJTC5mwycJFpxIv&#13;&#10;03eTeSHBBZ0m90IWF3Sa7AtZXNBp8i9kcUGnycCQxQWdJgdDFhd0miwMWVzQafIwZHFBp8nEkMUF&#13;&#10;nSYXM31XMuYl8caI0jFk4dpOJWTIwvMqSXBBp8nJkMUFnSYrQxYXdJq8DFlc0GkyM2RxQafJzZDF&#13;&#10;BZ0mO0MWF3Sa/Mz0XQmal8RDp1I0ZOGiU0kasnDRCStTfFWycGd2JWrIwlv3kOCCTpOrIYsLOk22&#13;&#10;hiwu6DT5GrK4oNNkbMjigk6Ts5m+K2nzknjoVNqGLFx0KnFDFi46YWoEnSZ3Q5kX22myN2RxQafJ&#13;&#10;35DFBZ0mg0MWF3SaHA5ZXNBpsjhkcUGnyeNM35XIeUk8dCqVQxYuOpXMIQsXnbA3gk6Tz6HMCzpN&#13;&#10;RocsLug0OR2yuKDTZHXI4oJOk9chiws6TWaHLC7oNLmd6buSOy+Jh06ld8jCRacSPGThohNGR9Bp&#13;&#10;cjyUeUGnyfKQxQWdJs9DFhd0mkwPWVzQaXI9ZHFBp8n2kMUFnSbfM31Xwucl8dCplA9ZuOhU0ocs&#13;&#10;XHTq9WVk4fqdSvyQhet36hVmZOFGlJT8IQsv5k6CCzpN/ocsLug0GSCyuKDT5ICm70oCvSQeOpUG&#13;&#10;IgsXnUoEkYWLTj1uQxYuOpUMIgsXnXrkhixcdCohRBYuOpUSIgs33qmkEFl4rBAJLug0eaHpuxJD&#13;&#10;L4mHTqWGyMJFp5JDZOGiU+khsnDRCR8kzoHJEFHmZWY3OSKyuMzsJktEFhfbafJEZHGxnSZTRBYX&#13;&#10;dLpcEfF76ZGQWOgk7HrJwkQnsbFLFiY6CWBcsjDRySrzkoVpO1kKXLIwbSf+2iUL03YyqV6yMG0n&#13;&#10;lu+ShWk7geclC5Mrmi5cUUg8dF64osnliqYLVxQSU4sLOl2uaLpwRSExtbig0+WKpgtXFBJTiws6&#13;&#10;Xa5ounBFITG1uKDT5YqmC1cUEk+LC1c0uVzRdOGKQmJqcUGnyxVNF64oJKYWF3S6XNF04YpCYmpx&#13;&#10;QafLFU0XrigkphYXdLpc0XThikLiaXHhiiaXK5ouXFFITC0u6HS5ounCFYXE1OKCTpcrmi5cUUhM&#13;&#10;LS7odLmi6cIVhcTU4oJOlyuaLlxRSDwtLlzR5HJF04UrCompxQWdLlc0XbiikJhaXNDpckXThSsK&#13;&#10;ianFBZ0uVzRduKKQmFpc0OlyRdOFKwqJp8WFK5pcrmi6cEUhMbW4oNPliqYLVxQSU4sLOl2uaLpw&#13;&#10;RSExtbig0+WKpgtXFBJTiws6Xa5ounBFIfG0uHBFk8sVTReuKCSmFhd0ulzRdOGKQmJqcUGnyxVN&#13;&#10;F64oJKYWF3S6XNF04YpCYmpxQafLFU0XrigknhYXrmhyuaLpwhWFxNTigk6XK5ouXFFITlr87pff&#13;&#10;//rPv/zbP37713/55fd//+Ovv/3055+//fnbT7/9/O23bz/9/edvf//20x9+/vaHSPPL7//2y29/&#13;&#10;au/GP3/6Pz9/u60z30Wj0/4U/55uC/HUePV//vV///G//vWV6Lef/vnzt2m+c4h7rxAvcWFshqWO&#13;&#10;N//8l5rixjei9+jgbWX3RA+/53v592+thBtf4tlDgfH+3DdJ53u//vmv//jjqyJHmS3tMt9ujTi+&#13;&#10;LXc4oeyr481f/9cf/uPX//LH/1d0XNCxbXQk3bzud/nQUrtKy7QubRcNj7lm95Xt8Zhdlc2i39D3&#13;&#10;foQhSllvS565Dq4hnbQ3/mt91BqDDzO3vY88XoLl2ruwPSZF8zF4zPdCenhuoOSS9k3W7IPbLRpZ&#13;&#10;U6cX4HqdAwctkM9js840d1vbntIeWa9LBuzetfb8YAGaCLyvKJ4jYaDOTzqyp33Tz8vSK3W/r7u/&#13;&#10;1xX7iK7as1/gc53Xe4tw3JYbXZsB7gOfifIGvXW+5wWApMD3yxT5Xv7t7y9T2xQZ79+68c/3PmvH&#13;&#10;JVzxpZEgVgAVDZtx70O5WtG9SK5cwmBkMjBYEMwVMFMjAm8o377imU3KZQhTI+h4us2HI/XDvnwC&#13;&#10;9xbuJyl3Z5eRwcnypQ+r61MG+KFUpg0j+uNi+c5Yi4jQvms7pdfrwx0bLY4GdBf+K8MVO7i1vRz7&#13;&#10;mErj+eNyY2v83PaZkhYT9IJ9FgzzscZBjr3zAHbtBVgNFOuPPxqKBEkDExtbc2cUZWL3ctLJ9/Jv&#13;&#10;vj+zOflsM7J++V6tZ0+15olwSmGCeE3zR82W+9pbfKbFpU3py8aihY6nKwl/2JdQJJSc+oYFlKz5&#13;&#10;8m+LO92WgKc0OV/FabQXj7FEOdnUWmbdW22niUPKaYLW2/Epjnwv/+b7N0pJHQFXn3DzvVpapsJ2&#13;&#10;N6r2tqxzC9n1NmUZml8d4zFtWmuG15k77nnMLJ/9WMuqv7JkPtzdS95oU8maRuvWYpva11wPxZgO&#13;&#10;e5PT/Mf67se9OT0Zb2mI+FTuPjH0rGnH9OZuy7Ys+1rn9Jh6NjfleDxkEwiUk3X20Zus72jTFWN2&#13;&#10;KxYSZ+ul6z50MS/HquHHdb5FE/asM+1RqSePu2IM4NoZ94lmSKuwpWKXOifSWg/fJ+atRPA5Vb6X&#13;&#10;f/P9G4ajtywtlYuJfO8tju4xNHbykO66AOV+R419kcFjzN1rXuwVv9PkvUdWrML7sfm+ZByjFtwE&#13;&#10;/Zn2yHre8mRkPMahKDb+vvSNyqfHlzZ9X/Ky5KaCU9qj5OVxzD1vFMPq9xkiRm1a61pWtnr2Djao&#13;&#10;pxrpzZgG3mEm862lZSl8bqcFSeku/NRq4++I+oTMB1VkCrgzKtrmLBxtqvmC8WCbUqc+8z3Wdpz6&#13;&#10;aFPGRwcKxmeP254e39fuR+DpHJsafjw2qWR+/4qlEiuMOrvcMbLdd+dGpJ2RPkrGqequEbPUwbAO&#13;&#10;lEyN23k+Ss60R9ZnBL95zAqnt1h/PNjaNybgtEfY4z2Uc5SMK9aXM28es0+qz6i9ScZKvkXf9pKZ&#13;&#10;Oaqpu9HawGY3snhp+jj8jp46+2qw5FusgzPrlz0+r9GwlfjS+Tgh1JsEdyDc3l2xB9bGmWtjKZol&#13;&#10;X8E7YQT60OabHuI5YfxZM2bJOejG6gxFgsOZaXFGK7YRPHs/X4f7RJP0zjjbnGo76q9mSdhvtvae&#13;&#10;2mLdXswvu5TzU18xL6j7wQGQ/BYZFpZ3DUuCn/mYsr26J9Y7ktPEW2PycQdfM/4ZBswZt7aFj8fp&#13;&#10;a15aO61o1pbD1j2gwYqs72nN9/Lv/j6u5THwY42QEbN87V2TcvdR7oZj0QIaZSWFU5UYYxWxExhZ&#13;&#10;6ydvd+87xkEWWAuqv5qurI96e11XUhiuvpTAgdjd3l4s0dlulsOxGx80XHJ82AniOtUqP2iM7hGB&#13;&#10;0uryc2l83s/BCpnBNY6eB+apRx44pVGXb5i9uKZjNwLMCnU4fVyY12b9vLKHgQP4rRNnJtC+o/hY&#13;&#10;2idCGvBmOrYd5buxqoqIC2gGrvle/m3vs964Zehkft5jNv/6/Q1fJjUKE5jOSuZb65alsHpIwzEz&#13;&#10;NcngJzLJImBvxreP8dz6Y4xf30b24yl15uxCrq9pyljinEf3HKHKZhtmbrGWBdVMB6S5pDXjgwp7&#13;&#10;69Ra1l+9J7BYzd0m7bzfsZ0jYZpZmLbNVHTUK3RaFMMUtd31PH5NkW9L/iKmCtLbPqnbvN1wy5vu&#13;&#10;H7GzcB9Buu5EaSKAuZeZfZt/Ww0jfJMzJH7evV8Fke+9bZcFVyOjiFHKvpmjtwsL8q1tH0dtpqPX&#13;&#10;quN4PBMBassLVgqnT25XLHxul+0+YcEa2AIcuaz53C4b4YRcOMUcqJjP+rZ2YWmR34i/MaaOj2bk&#13;&#10;e59H/IYdT08qwsYdcIdy7xoV3ObHPm4zK4wabgaHEU98WakZf2JnQrJJ+XBaxJ/3p+cRXQuqv/aa&#13;&#10;YlbvfSogmD4V343v3kQcoBnHi+n8T9jkL439ZaIo67wn3hNq7krFDJR9WetXf+21xTOKo8QtKVNb&#13;&#10;zRhLmo38JsBIZ/aoPPPtsV+mwrb8asWeQ6KX4PZzpQqp1NUJwJPqEYxw/cYtJ7cKPtIyXgkObj3M&#13;&#10;e0kJg4THcjarYeG7h4oJ3YOaF5/pbSODk76ijBEgTs0pPHwtFicxbf1BfYwVS3gjya43vhRjvge/&#13;&#10;eu/1AcSCqK/aIqL0fpLIwd+GDs3bAREdkzjM1941Dh4ADEyOKKajgsAY2b3VwxmpTwnZ9wUz1990&#13;&#10;I1YLqr+argRquxfSLUSv/sRHQLtHoDMsn+/ugUFzBt0Y5mk/Ioi978/NYrH8z3aCjQkyJ5/+dCNt&#13;&#10;KkWoYPcHh6CwAe1cRs/45buz2DPG5CXGZt6sjUxMD6d87yAoo9NehDKw3zVy+O/ZtzMBo+oibQyx&#13;&#10;xCc+V8SIT97Cx1mjFvTFtENksO0eINxDrXI58PW0Q1gFE9+qG7RbWU0+MLXdbWMoYx1POvPt2qBZ&#13;&#10;9mmHSd9YgfDh3VjOtKTaGPi8tGU+peurUjdmyvQfWO3ty6IhYGBb8nNUtxnPpS5tcFry/vzbjCGu&#13;&#10;K5AXqLLYWGS/txG1v/bRtzGN5gqE+E5L2vEYQE8v8/r0U7/Wgj4DY6GxEndBkfU42tfAWPE4cla6&#13;&#10;M/yIZpy6fqW3M75xx1eZCjBW3s6g4T1myvRCRecyovamIjp0z7V6cNs1WBSjtY8wDODuW2VDrjxO&#13;&#10;Kw7vsu4qDwEDLwe3qiGOGWs/BdAzBmPdYlyVOrcF1oRW233ugdoC5TS894iulNhs6YJrI+MD52wQ&#13;&#10;qy9G4nCxBExyNgiHozYj5nHJRsaTjyY99fxHOEltP3rvsd0jo6usKLe+d+7AY06gbfSQoJ33u7G6&#13;&#10;ZZ5oFc3X8m++vqzJkdxn6qnT8uX1Zzp99yBRs/fytc8j68bpySC/X1aMONyt70j/VBX2HRBaaXaP&#13;&#10;FBHe2Tutl/ZmTNw44c46qZXDcK6D4sb9I4+M/BItYF167jA8ZB63MmM+20E2NCxueBkRx3vV8B5B&#13;&#10;uJL1ROSkx1+PxsthQ3w12MyWmjXKscex1LIiZ+/FCc8BW9XSMgPUoUGsgZPAbcAeVu0omWhZ1xsP&#13;&#10;GjyPDg4Qw1fZss7BQ5dByWMcxFQMdmSf9Y6SifikAQOsQZCPl0ykI2Nrx5DuWYOdmOz2zsCRFDKT&#13;&#10;L/oxcebjVyx2uGRiZFOazjul7DGko2Riqr21uVO2zowTn8kFo3vJM9c90TzjJeOrp9Yzfbr31FEy&#13;&#10;5rR7IBeLD/ru7AVpJYPtPnorpuqvhjDCFgSxW1pGSXXXYFrJujUnzEncR0KlDsUYGWklCWg89rjh&#13;&#10;0KiagEXfrDGzHqz+6YTJ7dHu+eKTQeJy9CUVY47cw6hjJRON6fM2LRsO6blSWOM1yYMInNVpcKLC&#13;&#10;fRPNzFLguGzix+N5Y3LrHcnKps45Ez7QET9keV/dDZY96J397LmabB4JJ7f1Mzsy9hHZOzK2OvSO&#13;&#10;7O7k8ZjwYg9sxtT4gsFga3MGtzvIVHAqXhIc0drjDRHyERO34iT3OsfWDmNU4QnltyYJweFq136m&#13;&#10;3OAHd/ebGVVgsLIuR5n2mM4yrCfmsq+K5wfOXx02K3H/nMreBHMxaqy+W8mxTjVaO+jptNuEpyWU&#13;&#10;xWEDPjja6sxobtfM936OPZw9ddxpYrQ2QYtYLLzaiz2AQl0QkY3dXPk49qmVQUdkt1tAfIhPwYe3&#13;&#10;NixWt13rC1fDboHzYzqyAhAi59jiCs67Z1XLSt+k2c2ZXbrtpFHstDsuvsn38m9/f1n6vuW+M48R&#13;&#10;lO/l33wfX6cdbsC2E5jJnsj38m9/n2htNu+5/fK9WptMRTgieYGIgssQgPDrq/U3XRoRyFyDoqCF&#13;&#10;lthSkx7COyBCROfS6g2MITvydCqRaW+EsKC49xjBlUlZ6dhurt4MXUZI6n3EoMcs4YpL3icWtmbI&#13;&#10;EFhxcNt1BcEYRNznPC2tfAG+r59NSwg9cO8szNXIsiGw7wkE1mqitxtVznWha/1Zg2ZHEvNscYpu&#13;&#10;cFgvYJibqXszLcV25YwKfJ7xEuMN1VAPay4KYVPxI6IhP481glKHjrG6Tnub+b4dO8yoBEyb6oQU&#13;&#10;xBHdiH316eNdzZY8I3ijp+ncpmMtq/7K+kGjMVL3memNFwGOctEwY5XFdYeOm9MSHeGfC4Kz7llm&#13;&#10;7KJoDDGpWBH/oE0fxJJTR4J++2rt1Afva8b3sDqndgk+MR2zSymb/OoyPphWe81Yp+3B/EvN3pbM&#13;&#10;ywdD+sbRZe2Ze/IIQGOQy9h8MInkNgk2OUJej/dmwCRXHUfApo8Q1rndsLPObmTm8RiPsrOjBMt3&#13;&#10;mzJYZ5DQvToshPhHmOC+iYboFUuUWmf6KmccolV4zeN15lvTffvONXI2ge5+6AAmPzrmbAlZGYQv&#13;&#10;98L/HTsKzvbxXXtWEMyCDQe7paKLdp/shEh9f2YabbaHCeOxh31P79fS2jiJTWXt7O/tztqhhpJZ&#13;&#10;0LNwbAi+M+z3Ruu9SfeyD6rpiK10PD/2weBitLScjalLcoIYLGuy0Yhn1KmeOTEGbEtN8ORTb36M&#13;&#10;aLFQ6gOIme0A4qcwELzCmv1BHPzgGLIf8u/essxL8WXqV6fzOuaodXq+9mWICke3eb03zFgPR3zS&#13;&#10;jaAW5ztac5CCRaKUlqXuyun7VxpM3o/vTeT2YfI/Ptqd7+Xflj/HL4ijtNq/0+eL2nOby5GWNXc3&#13;&#10;3R9rz408gKWVxtzUObbUKv+mdvgPuZK6Ec3t7Zvv5d/+Pr5tgyoHCuZ+J0i+97k2d3bXZeAURMea&#13;&#10;dh/7nyrDIo4Dha0usaTObRJZVv7ddbujfO4iIJI0GarFUaK+uY9JoHFqWIxPukWKWOS/QP2qzddh&#13;&#10;2ni/T4D4z7FpoXo272wSa0A+N5qlxD6wYk55vPazOZhe2dHIY0JbmTp2LIzb+SDj8oJl4pjsFS1T&#13;&#10;CI8Jp+a4ZDW6kwZpDTltBqzaipJ3Y2Pcj+08qahsgouz3P1ep+zo/JtgLPXDF8xS8r0PbUrUorcK&#13;&#10;Bqk4BNLkjIjiy9d+xDQZsQXSPm7JBLCw5f9olaPRYNO7YswIYuc/YrTW8vMAJPN77muig1ib/mgA&#13;&#10;RsCsdTL8TOyOrZjNdt77g5UP80IbEjCrhFTr659Vu99xd9uMTQTlMMLH+Ku1bEOe2Gu6qqwq267K&#13;&#10;bFCWgxHW3Icoy4T9ZsL+FAY7wYbRJBrYtK0F1SriF8zw7XuWaNwv7MrX8m/Tjz6GH9pfZ5V+AXQt&#13;&#10;KxORJtsitgMXfDLZs2+vZQm/X8flHROY4SmKZv/d20q9KxYPldVXy5idDXt7ZGvhUUWgZK9J7DYp&#13;&#10;o4LYJj7E/vTGRxiOC19/GFglihs7dF8Zx6HTyg2xXulHqzBDhKyjPl2p8pSQh1HbiFykgQI59bxu&#13;&#10;LOsOrwO7WovFT8y9ODcCQtN75LxtZBCZfjuLR1yVUh+I2xxvrFPiVP25tkQ8kqWgnU6fhftxIzM1&#13;&#10;5jghEBtblM4ZU/ucmONUmPRtHNnKvgWMHzZwVeATXQ/Ha+9V3Laddzt54Pp6RDb66z/y2ej22Ca7&#13;&#10;58558D6vZa75t9mlTzXI1972VDRKqvSmUejHfIru9SRXBIYzHGT2FAev8V1a1Via1UATkFhzsRqM&#13;&#10;eR38rKB7qD9OsXU6t9av/tqbiJ2+3dG8swLZR1KOM/iF7vSxFGPryRk+ESHJtrhz3N/YG81E3AkG&#13;&#10;NuPERyFOuIwTdNmMcbNCRS1hyDWdGwi9545aIFbrV3+12uJapKk7kvbaYmAzCHOHJdpd6P6UiSpH&#13;&#10;8PF0rFi2SORK4E1tmaGO+lwaGd88R7DbtwS40lPl7ONaN40GV9WupIetobbFsHPunsDMDsegE/fA&#13;&#10;5lBtI3yVW5ZZjRNmO/ct9iG/fcTMAmhKzxP3Zw9OjgIs0uvpWLGv83ItKf5Z3aAIKXgYmuu4ffVK&#13;&#10;S8to2mebsWIjipgaw6BXhpm4LHukWsZ9xkhIsd0a17c9pZGNaSy47j7xTqwqSjOy7zt2p7e5Fd+l&#13;&#10;zCec1es3l7CxA98zOmiotix7sXAtY3pv312b9QmnLGsbZ9SmMtsQkNnSwh1rlrFimbITyRzhlRNa&#13;&#10;Z6XiQHedxiIkmVYKuuQ4x1INRP3VHLJHjIK9tm+Kjeqku3YtlphRBpWOZdRQbWd2OSXbQVBGllic&#13;&#10;Kukn9N74TcSB8uQHKxq46eG+PXt6XInzlJH52oHTev6KZBCVphP35vTZq+Ki5Lzbpuf5FidTdpQy&#13;&#10;dHa40ET5Wv5tr3+qWr72rgtra+HQlXHydUuXMdZXwkNdSID0K2zgl2Qs5Q2uCB6nxXcBex5ifRXQ&#13;&#10;hydbZdKJYAptN//0p+ylz/mNq+Ugg4eRw1T6SAoALwAbcbb4OA6dsGT2bdfL9GI/LQBrb35eQUI2&#13;&#10;sWt/t0lTxAy7OTuWkImQHUiRIterkeJ6kEzfv8Wurh2o7AW5eqlfaUfsK7WD5ycO3pr1o3Ys5dKJ&#13;&#10;DHBcz2/Wlml1Chej2d7pycm9uuZl5yLx+92UYXvx6sqMwGN29OVjllvGTERavvW220H2mMXe+HPv&#13;&#10;EynFW8vHzLPVdeUxeudjkNIPI9Ra1l9Z5zVudHj1C3afrKVkYlFtPU3/sWG1jH02PZI663zGTS2r&#13;&#10;/sqSgXzXGktfNwXhT7GWalMDgAnwnNzboPpZZjc80WbHlxOKtXxfMmHupIVjk15dGONSsTDNrBls&#13;&#10;1bEmkjzj77eSidPs8/fFpAn+Cfjh0mWqAGXDcL6Xf1vr3EBYLmdjuODL7w5Gvpd/+/sw3W2exdNs&#13;&#10;28pOE8GHlsCaZCqCCZVxoiW4VSAfM3lpF2EB01fBC4u9eqNOUOyvI6TX2oPpeD+ykBaNvb7gLg0S&#13;&#10;uKwBFXCH9UnEMxMYrjV9y2jJrGNPeQ0L42yzKeylGAPitdO94I6waVeMBdtOHl56/31rs7mlOZy4&#13;&#10;m2RdbLwYASxYiV3xmOMDWWc8Zlp+vLVjMZhpSblHL4/WLoaPzWZSMsfFGuVP5XnXKBl4Yb335sRN&#13;&#10;jlN05+aMS03SsoGBOMRVHrPfNuvM6gq+5X2dP9JzgTJsVCufOZZ5ZG+1Y+5421cEHHOHPTwAFqH2&#13;&#10;FbsYcgNHkBMwCUVvYod5yQhxa2aSD3oXW9VGMr5nbst4zV2sekuT0BnNsw3COO4dKI/RpltV1kOd&#13;&#10;KKq1rL9ayQQC2IPWoI/hE16ChSUTYI4Mjq2IYlz40qdHQmy7LRkbGRCva59HCKcwwkqlaM+2EMDZ&#13;&#10;IOva2uw7wGA0xZ7T+mHpKRYzNjr3hoxdktlH+d77Nlo5r/nZPHCmLK9PYhp+HfAoFYEHb7MWFiA2&#13;&#10;IUc9B9sookxtJLFYlZgALhtBnWwEYhF1Bcdj8JxWjzVDHwe1lvVX4gJ6vsVeYtEJF1l7h/3j3STi&#13;&#10;p+58VTcunMvPi5t4jXbOEVjLqr+yZBqpbflhLNBeUvJpLMA1rdOrOXvJlEW129gHNk6dmdjDwsbC&#13;&#10;igFOdEmyPo9/1gS7STxK/mR1ai2/8nk5wpBtHkRlH8eH3UqcZltxs1GLK0zsGDru3sr38u/xfh+v&#13;&#10;cTZunwdPHoO+TwO29WlQpwfnk+99VZuNc+0NfStMCRZqx/3n2hBtav5PcMrslm4pemnvbGfMkO2b&#13;&#10;LLHPMvYalOHHdp0W+47jEi323XsNgi99Emw+i/dX6svoTA1aOxLpOtodjnK315/bMd5vPhemAhfr&#13;&#10;henT+xUjvRQcosTjFer0PQ5xM4F9kB01w742TuY0gi81e18yA7hxGOFnX9wSpvAcouzTbw7RUTJr&#13;&#10;l+7zsL7YJ43Bkmmc5jOz+CDrOvrvOAcJKs7eBpl/7mziosnJMWmQOhFUa1l/ZWsz+hPrsXNJLB5b&#13;&#10;xphyXq3NkUru3aiKsfupHwNijxvt17Bby6q/WslxDjB54O/wzDITUuV++SXtwVxX6gyq++ES5iln&#13;&#10;Ozkvs7LuhDXUS52DiWdE570iTYRAhDvF3jExJn8Nlf2htWXsxFza45lc07E7M6excHmfW/5auIsd&#13;&#10;APg6rWXzvfzbWjN2LPY6Mfl0Viffy7/5PkR4AzOxODyxV/Oe9HnbZ5C/Obfil7NrqrYc4VI6bW85&#13;&#10;fOHmgvYRwm2o4de2EB5B9/doEU357vWDgHVLFXPs1y3BXqjwyPb32U562Uem+UfEO0nINRD9o/yJ&#13;&#10;s2UtCIz1uTbzfd9yOEkZHT6ORB5Nw4k4ht6uNIsHDOBphHMCMW7Ua49xTDp6aln1197TWIQIIWRa&#13;&#10;SDvJ+rxhkfhx3efCwpDIYFMszlxievf5rJaVdc8yl2PwspqOgx97qnwv/+b7gDHj36wJ2gn8Exov&#13;&#10;7xOfatsbcC0PTyvfy7+ZP4M4YwasqI/9gflerU2m4hBC9hnMYvPzs89w0/D9s2kgyCp1xYzHluHW&#13;&#10;7nhVsUFroOW4jA0A770Vpzv71ozUNP82HR+xXtidYeJwxF5G5li8GgzKPolynIYtGy/M95oxxfTm&#13;&#10;4pYF/i9o5MgWEd9dR65pZ+/FSM1iMdP8PFyk2Kb4NSbwrtkj0ko5H8PLFnjbZ3EaoM3/+90HJZgG&#13;&#10;FDk23foMvysusjiPM6Yk9oFnmRzTeu8XvS+Z2ztzpFzvVWDMoliDQ2yEqYwj6CHM3B/jvRkl4wn2&#13;&#10;3ZnXixfCTPcdla8jnrVJwufsinH9c18d1lrWXw19rGVjZfcyW3GqpMZUOTwE1ZjNyebhnaA9YEYA&#13;&#10;uK3UWKcRnzTqzAKx3+n9OspbK8Uu+rgq4KUY/CY+bulnDkIRk83HTMZDCObUbr8UEKPz7F5zIjL/&#13;&#10;5tg8HzeOKV/Hpr7PAbvc+Ic/RMj56xHCnQWMzVYLaMvpByOK+x6654I9Y9vvD/InXp5EKtPG4dGm&#13;&#10;3m8xwa1+/TYcTHls8DwPMcxVLBz2nul7BTomynzDWvCDR5kapKV+rN2b4aRwhFC+nm9iK33rf2DH&#13;&#10;vkJ5/13NcICZh8+zcMEcyjKGW3cQAo/brk4VZ4824GmQvH3eIfW+ZKwSoaDdPbhsSGAvXdCx+Rjv&#13;&#10;QUrmFoG+iw1c9S3Ptaz6a29ZXENKTq1Z1dTehHCm5FQMCFbGlMdxE0RTjAiFMcLhAcg60xJDrkOY&#13;&#10;Y4vwxtmFfTtE4gjKlNtX83HfMDi2GuMGo4j8vFob1ys69dyREwBPBMduW2ltOM1+BJy9nFxL3bBV&#13;&#10;27f+aq3Nx636rSGxn3BnJ49Kwe+lwYTBgHavimFvcgY6mNWxOsPhxy00e51x84WG4PBUPyrEGS2O&#13;&#10;Q5SSiQX0m36JIMcXlffxV2tZRy3vQanvPUwzM4KzpfK9/Ntap6xzMTJjo7YsnmN1XEdtkILNNYzD&#13;&#10;O5u0KXvc8m6onSRJHWvN6q/U98zdwFTVbTdQOzhWGebEwamzI49ZmWfrxP6d9yVrG7ELr/UjcVfW&#13;&#10;ET9YN7L46fEqeviIome+72vGqr/HK94QxGf6hyz3xWWH8YsD3scXTnQEIN6i5X3JTBAZ34GjbXtH&#13;&#10;etbs4MgvuTJ3MVzq0I3bFxJxeM64PuMlczM+mHuNEBwbSMAyr+FsErPdBxDxqdjVUkbIOe6Pr+dc&#13;&#10;NhA7gLHwrWTWYPsK+KhzfFpr3z7OlngYGCmZ+aL5d/CaaP6hzl8wS4T9YBrCNhAbwWfO/voY0+R6&#13;&#10;qzwoMy3wFHtbfVzPgdgfvP9FxDXIjbbZnuMKQaa3Pv2sHfGdRC9G5IcrfgIQrJFa/VF0t42n2rxF&#13;&#10;aqzd2syJf8mJq7Lu5vZpcmqD4LWZRh/jn+1TOqm5DCXbvJZVfzW7w3aBuNpm768AT0UqUcoI1LXH&#13;&#10;4XgXpAYFmPFXFDssQi0r7UMrk1QL+0BapqdeyPfy75c6/rhNOT3Sa5a69ZEA1GLLTFOC1VutGdjN&#13;&#10;E4xx8ujw+mrNvsIax3FYuL0KiKVUZxI+Y40oMqvITBE4+sozZSQsTHPH+/tgPrWLtiOmNmcJjtm1&#13;&#10;s12n92vdsvXPqcDhHtU52vH8GHJAPFkOm8BcNh2J3BrRqDLS40o22ZFCZXDlW9ZwQeKGYPsJj+dj&#13;&#10;aCNnVLD/J/niOJG9x2OOOrMgSEqYnfnq6LIxg29c7SXH3tsevajtW39laxMxTi6Uxgq39exPxl6k&#13;&#10;nFj4V1xXWx/DSSao2SbaY2m1LMUFPEn2EQU0G/BDXHDzXM6PBEpitVhUCYciVWGSq6FEdiDAJObj&#13;&#10;s9WvmtZf2UaxEaalxSWJDzqWklnjpDn8/5yda7rkNq5sp+Sy23b1mc2d/yTuCgIBEhQzN9Wff+xK&#13;&#10;ixJfIJ4BEEV1K0eGsS9vUewOwmamoPW++i/3jCfcwRUUisT2TLrA0PDGK4l5nzOoD2NsSLrI+lms&#13;&#10;c++r/3LPC/6BECCb1OeMtZ5WHYKbcHOnC6wtxGbOGcZWUqn31X9lz7gZClqB9xRlpvXMiSdEEZ/m&#13;&#10;xKFGbY8hAz+GycbAHnPeKBKoZ0XX+KjsdXZ4ocitPVVhcDPm/ARttP7rdseZrZgSalhIF250tG4X&#13;&#10;/tnuhRNHr1g4wQp0lxxj76v/8m5i9Rg7pPJb3RcGiU4cDZg1uZ/awBYUDsXJJry599V/uWccD5b3&#13;&#10;GJBpF00K5mCa8SGmdwMIICTholjnpt31vvov9wya1oSCVPjPFj1kJHia89PypnbNlDxT6uLn42tN&#13;&#10;g8PviyCk7zG3jY7OI8WaIlITqgH69778K3tnCTeTnxRJ7knJt2ERoVg8KP7cMxFp48LwfUH6feMB&#13;&#10;E5lpoudRuKE/bgJR+5Oz7X31X94dOcVSW0Lje0C3FoEIdSpjtVHkMm5Uu1coX7ISS5jiuMJv1j+N&#13;&#10;YVwijaAzynjreZGXKKv4Bl7MWYUKcs7/qLLB1jMxZS8JC//3rl+sYgbv9Z3NjUz3VbUw6oGsYDpf&#13;&#10;OBsmqtVUpVnGGJf2593ELZURYWUm4K/pi8a5hnYGgQMuzDp6kwngtTG8GR0WN8j9mqIOOeF+pIEh&#13;&#10;Ldft4taPQkXhLNxqjOEyn1g7ACHKiY3V6bPsv5KCV6gXEaktCYFPT5yeirCHIlpzVmkoy+aGE+p9&#13;&#10;9V/uecH4YXxtdz0qgOV6W6piSTSgL8mCICL8mhdj3fELfKzO3qSyBbb7/mncJ0ngKk2+z1lgfj9G&#13;&#10;m/mgLZ7nDMDFKjAJl4p1tH1eUicOSFDyc9C8ggDxqM24eO+r//JqE5FMNIJ2FEHae4Z4rf39FwHN&#13;&#10;AV8HRt3kQu2q6P2vFzyypTrICbd9evVk4ZDd5AK3LRBJijkrihYDu9vnxb9HXIZ3u0KAh4Iw6/g0&#13;&#10;oYMnIn1CguBZA0F3farIxKuyfnLmbro2AZRKNGRYWfC+ThW1KarMO1DrrCV3N2dcJ5XLBDADImkb&#13;&#10;qSC944WwMzrvj2FqzhtDN8vLmS57Rp1LTUX4fUA/26eJNcRG8piet8eElPJU8dgVJC57pmBUamfE&#13;&#10;FfC39lOFcjbToUg/3DYDe7DKf73FOaH16VotiQSJDta7z5mgknPXufcb3/f2mIEFJ4Ecljod/QRb&#13;&#10;G8+TTMgHgEX2SeWz8ja6nf9We4SV4w4VTGFl3a73lm/JFZ8eSQLWFHzoM8OjX5dlzZzVouC1XM6X&#13;&#10;sjPnnvGwFrqICMa2plgMUoLHkgNxSAfF7Bnu7CgLAmTmhvW+PHfPFlnvY4Fjgkqq2qhljfb2gGNQ&#13;&#10;bGIQ2CFhA31rj1KaO00qjvLlv3+fkEmtAQc2YoJfvq9LgJMOOWazEobH3WfvWctxlgzwACbDyV71&#13;&#10;eUAtICob9WJO6Q6IWANW74ONeu4Zfcd85plSC8ERAfSxAm+5iUkxCKdzMYo3N0AyjfaukvBWQdcf&#13;&#10;Ozu5qEt5oukF0Xpk4SD2pc+y//I5hDeZBsBxoP30nomSpyXHiXlgImV/OjJOCDIRlZc9Ny6lzJne&#13;&#10;c2OAcOaNS6GmVF412xLy+7JnnK3pCGf2cLhttTl1JiFqm3Ba+8BYo9RZ2Bf2eYz7smdhX5O2kb9s&#13;&#10;Vf80GrrT9vD7ZH3ouc/4X6GM4OvophFZuOyZqLrP7gFWO5L3krbJ7Nk9Py1hEOYWlsBdz4oKG6SA&#13;&#10;eYKp2+asixUtrIB8YoL3x2DH0vOPvsPFR+PxZc9Qp4U7qNOtwiYcqdLkYBlOD6jVJvmXUzlWG35E&#13;&#10;osvYq8ueCepCkdopgsskrW+Tws9mpwSxxWTU1bPU9zzPeNno+QWFEXDSTb/R8yFVBXerzWTgCnuE&#13;&#10;Fg8LuId4uyH3O+/ov5KT/IfVdtwLX76MlZWH4WcA45Cflt+2H3doXalxY9wzgHu32lpBY9lRTLci&#13;&#10;Ud1m48Bu5xl4rvEmME/APC/2mXohwhnHqJE22z5Dr5UMBXBtq0iBGYt9nXsFgia5/uWcMantSyB/&#13;&#10;WaimttoQoIlX/oxgUpPCkJLeDEI6aHl6+7Ln1StAFGg7sNJ0TGF4O1NZr54pGQNeMlYMz5ySDK57&#13;&#10;ZpMrGHDwXq8JjUre2RgNvj0oNHqmPqlY/H3Pi78TIbenCeMGcuYA3npdENs2o8WQgGVzPu97Xr2e&#13;&#10;+PI2jZd9LycjVWDhpb1nTobzBkfk803PnAs7KKkR/3CNsgM+sELpbgTYYoX/EDc777M1weQhuIUF&#13;&#10;MRrnidM08URu57/VfomCsi8PjffIqVgzWxG4PzGV+tlpj3V9SedU7bHwvB/W9AuuArSRcQggWdK7&#13;&#10;xen7HE0mkes/gXsXl/kJUYp/k/YJMrhqrxElHxsj2nGUX2LjXECs2NnYM87B9PPN2Rx3gWifE31Q&#13;&#10;QRHsXUaucARF5zYOtoIZpBx+OFM7vehKJ68jCOa7HA7dzZ0oTOiF+3X7SPtjPPkNNS8NsVAZM/L9&#13;&#10;4LX7SBfMArUB2NDkGW7nvz4Ja3sQKI+o2da+rV/F4xmV233YMx2YPJ/CD/TQQftogRKK9/ct1WU9&#13;&#10;Rz7oEeTMoC9nHUAncrpuK/GFNlFIkLJJmwSQCu89aXPr7W8sgyw3RFUykNPWBtzOf73ugpsW9cOB&#13;&#10;LFXczn+rPXpl6jk4dHXqQha4nf9We0KZSbEseMavln16tJ8RGII3U7K73XFf5fStURFy/bVxxOXx&#13;&#10;4SyiZP+2LvLlLH7oeY4XHxj7pfUoksGDUMuLRr17+lfxR1LaJ8vXc/eakrtXXADVH0/uD3vACc49&#13;&#10;w+07y6b6ux9mhuw1DxaH6mcFQlseI4S2icMera1A9Qn5fXCNc88EKQz0oqZG8oK5por/5cAgcdKA&#13;&#10;+5J/OjO9ry+nDsPUtXPhleSW+wzNU9e/lfsC1tuWNe/hd+gxvB8fU6UiedN8+27F8K3Nd2HSm+rY&#13;&#10;eib361c/Hu1xLehtz8ucQSdtru82MLSsXm4NF8Ay7jq3tz2DLUnONam6qGT9tHJYN0wdl2jparbQ&#13;&#10;1GAeb2K1K32A5iYG3QiQKIN98nivORk7GSCD0oIQXKWQcp2m+i9TGBaAT8ZBaQXkY6cSoAGDveaS&#13;&#10;iJhzzhgbeA+Sb/S++q/qGVM+qRPkBQHKPmfcIPUYTrb55FkFRwNwyaOL+0T1vvov94zJb2fDAatB&#13;&#10;Rh78JTZyQnbnnMkOKDASc36DQ1ASrmEgB+gLsVVgxdEzF7aRUNiXBO+EPRkAfcEm3a82m1wYXIIw&#13;&#10;eUtqTWrFi4KHgnpbz1ghztkm/iZIz4ue+7tYZNun4fpJQvgOZOw0cYcbwACJiWK6O8+INMHjxokk&#13;&#10;Ugcr6Z/GYVAbqRp/m1WDf9BkwFYQnXox50X3nBimZbUneFcdR2h6eTz1Y0qCSDSFNO7UbFlrqgae&#13;&#10;Z+7FbqddzEq5nf9+am9qcrveW73F2Hw4EGq7vrscjgmZrpm1o/WWXxDEM/xQDoetRBtgR5dLJOMH&#13;&#10;W29jJ2C77IsjTTgLid/REfuj69WDsxPZ3srSYbkWEySDhGk1MiMKWFVdYNNcA3bczfNqg121zkMm&#13;&#10;7Z5/BQv5x06rk0SS8WnbRKqid7j31X95n2X0WpqVRT43ko9Z5JAEhr+xz3l9zGrHklyu9tKz5reB&#13;&#10;PcG2zJ5Znc1VQRaeQxXopejtb1Z7EbNIFIp4bJOaUpg93RPDVvkPvJpSWi/2edEdAP8mjnRZ7UV9&#13;&#10;RFXdQGSr9tC0y76zn/VTUoAJew8CV65+eQ6mdmqeENRBe0PLaK8Mkm/Wglrn8aH1xLD5m1/GBXQ6&#13;&#10;zSgcE6q3Ef3McfUZ5uikAgWLIkWCPVt3EWPZnnE8a3uNB3CwqTCTzJjVtq6oltCUUm3FInC8ZI0v&#13;&#10;7x98SRh7PUSfBVPSBiR1L94k5X7ejtRn5rXKGQpOGka8xGNFgNzKf90aD0+4EMn2Bqb6fbcYTaaL&#13;&#10;0vq5W/u3l9EDf9spoc/C40GxC7Z0WI6vC7nsD1DdF3pu23Zd4da2AId/KgKoBDDz9nClQdyMnmGf&#13;&#10;2bYqmmDYk/8SukeL+Ho+wI3nBVm0njq0v/n5fACHkvtDhCX/beWA/HA+cC3CNcdb5GF3tQdkMpG4&#13;&#10;fKhr5NpaALqFocabIMDGw7vzIQRpfpaT1aE9SiJEQuizKmCyrT8B0vSqwzs+VYP0WpkDEOqJshwa&#13;&#10;5U/rjyqdGiitVSzh624tNLiOxyPodOHxsOIx+8MEpY0EA4AMtprzhIYEQvlhxd139EbEjqh4vIMq&#13;&#10;TzSuz+cLPcE50xgEPZ8ALPZ30tPWE/Sa8BoQAugnW097a/Y21Ch0IqHIt3GdqrvJFvE7qlWhd8xX&#13;&#10;VZslWaewtuE4nA8BIOfKEYhlWtFb35/+K9dPVXeyT+ykiHLXZ1EFU8tWaljXPoBTeZ+/8PJTn0qU&#13;&#10;zRghlx7pprBlnlRMcaVMRNZW84y4sYutyGApDtx76b+SKgVHj3kSp0471vMEvuVyBiDHFZxZB4R3&#13;&#10;FEYoqhw3dL3gA7iSsGr1JlccKiKzfpZIdR51QtLEnfvDEcwab8Lsgknc8R7ij+ndU+Bh2zK8DPAx&#13;&#10;fVZ1FFBQWqfomrYaZHzHu3e9yqD0h1Hp2N11qrIoYgWlEGxhcry+VZSc85/A50e3/XhxABQvj5lI&#13;&#10;jfOuuNmRBhRH8ji0zX363KhgCxmIjODUbQ7DvTw6JDApEuXpY5SnbjFqDU+gg62GJ7F7h1Gx5Njr&#13;&#10;tVOksZ1s4DR1Tq/7HK70GC1hg66FKRsljgIqD/m7zRXAYjpkwntZQfJqnstnESxbidtlKpTGoIRN&#13;&#10;m+dcBOzejJ8/+vTWxoEGNWMvNi6sTN/jHbfyX7cuQI6AbOVkcKvjvuki0yAx6R5djcLKwy+UCyxF&#13;&#10;v82HY5bECcI9FeTHfE59ch/oJEKcYhHHKz6FbWofD8pBak/zKZ6sHLCKMn2wQz3l5IsElLP4kOLt&#13;&#10;qkgfNOZm/pvNKXhA3kqcO7mAnXXvZv7r5oj7JDXQ7AlT+bhL4KTLnoU/KerydTBIOqxDDYbAICDA&#13;&#10;H1pzDmNXJmdchnLcDhJv8+xSpEkFQxhPrTfWVkpH4KAq5NkeTvZeD+9IQKCC2EbAl4lsrD6BodpH&#13;&#10;gnVFSLV1iuafogoORtaZ16/Prf8yHSyv1k5Vt+uHsds6GhPMmaDYSRSYoW+6xVNjwYFYjhHPbllh&#13;&#10;M2wO0iZWVqGjolj3LPlXexX7srFA8XcDs5R4vsmJ9lR3VifZ9WXtv3KRF1F3EjHL6aZlR9A1zvBO&#13;&#10;ANFVyb1Tt4sofc4WMz21Xl3ePQVtn9927BXvrF1dRLqb9ZdNgcuqP7UEsLYYb0FjTw1DDj93+FJ1&#13;&#10;AT6d5utJJ1oO41OdWlS4l1oapJyQkoPyB6wwIzbwYzkmV76CUMiz9lYbXRwzTyUXt2+K04N6jAaa&#13;&#10;eshbrfurMi/XVWwasA7VQljnqVIN+fCzp+hER8SQpUaJUp5GC4lxX8wdmVjxJkHIN9yT+LxyxNQn&#13;&#10;c9qxTCxCat0S6BtI9IMV2mf2xYpFgcyinJinCgqwiMiZj1as2gevbu19Mv03ziQxIZlKmheod8UF&#13;&#10;4utu5b/H1s/81o+YOOwOFNzRD2cbSP4Ps9Cl8enzkAMZBebbuGiNqpJfHwDor63BnKR/GEkn1+P3&#13;&#10;1pzWKNxCaEC1LL63prBYzhMFtuSz17HveqwqAL6/MwEYVrxlKgKwJZV4TE3FMwgZ0b3F53I/Luji&#13;&#10;NzhyPEq+nQZLfavlSAKK8wjpYYOkcmwo6hQD4kxHVseV3rPcOKgLO7u6jY8bFHN8VullTe3BF+P8&#13;&#10;QSwLFTmKPeir2X/F2qLg8934LCpkB7GC/UQKj4eU9drSBxRuyeQCAJmkSh/79L7m+dCNK8ElFLP8&#13;&#10;QV8lmcsQC0xE5dl0yjrPR/isHDIlBfsy4V5K81dB7a5ejBsQ46SzgICFj/M59kkcO5U0Yo3KRFpI&#13;&#10;UICL5H2qZhXuRtMnJqLLyANkySuQrmhluY56XKPQ5oljyKbhgXjphs0SR2OpZn2cPrO+b+AG35zx&#13;&#10;H7jNZ16Ows6lsWNsyvwt/jl5eR9l8gechhnH4S2yTdb15yZV164lew9jtD/8pXJ2WgvwJ4K+nM7N&#13;&#10;thZo95n6jKmRDIc9cyv/zbEpuSBnBPy+6u651XE+yFKvAk7PzgcQFBRQiyGrZnuLewstlD5Xqgq9&#13;&#10;QQYJhpQaPwyasqltmbCQU2QS6pT/cSHw/1CiNB04wGzyUu4HDXu+uSoqxBA+a9DlM8riVv6bredN&#13;&#10;nwztru7JuOk9l4kyt+EJmMdu1BIc244LteOrVv4tgXLD13jHECPMdyR50pHn4b8xH1i55dnAnTly&#13;&#10;7FYnmmAvuXIhTi1Zvj1KDogRMouHElZDBNdkR+mbeKjbjc/GmvvOEYrvx/5w8CGq7/NB+GS0R/f9&#13;&#10;BUTv44nAZ2B9jdYg+H74Ns6qnBo1+suj4/Ee14pAZlpKEK4qwSzkqkg/8nGwv6fsFjwneSPXsqP4&#13;&#10;nfjBsc9FBigFph0R0MGup68bDrBe1gEtMuAzvR37BO+R0hSXoapxtc+O+lRB4/sBgPH78pNxom5o&#13;&#10;ghKiKh4wPnhxZlFJciXFFRDJsZLf9g1BJof86AHQR983RBBFqvIhrrG2wOi3Lss6+N55Pqc1JN6D&#13;&#10;RReflTOveZ8FLvUCPxkxpazN95RY5Rn2Xvqv5GcqBpMribe3XzJAPSZSV2JAo3jBuqkgou3+VNpo&#13;&#10;nZ3ei9c4eyMd0tKEGo6P0/lZGoMMkEd7jIXIiGBNsYnfxbFK2yKR47VRqGqdgkKcKp2hXeaUSllb&#13;&#10;qFZXF4G1z6fEQu5PIOTJaPNVFO/NMQiDVr7w6BY9jBG0brWBQQaIJl3jGTPtC9t/xfLSLZmL/jBW&#13;&#10;1vZhKNUOvJF017r9jfMstW/W4g3OEteAQve5yPJD9w+TSJ2KDWqlGN4620/72uf3hTAI0TtxE32e&#13;&#10;YcRq/UAXMFRXLq+3LKVwr8JwYxnZnl5EmJscIOJ4yO5EqOGhYvTR5+6oCql9yZgwfXMwfaoAJUiE&#13;&#10;7pf4BUdXpuKgGAYUKtFlrxSeTwnElEOMzJkqQTdOVU1meXhc2T63LztDUAS2NAbN4S0j5oedUXmW&#13;&#10;TK/D8xbnvIaEhgznj0+ifjUFGjeyqt+Nhxgw1d823kOoHxezMsniTZxCjZ/L0QrSLB6awGpAVCRw&#13;&#10;QhllaUMbvdsXFf1JxyJRVrj3eipUDzwZOvuy8SXEi/NwfuNcM8VfzFPV6pMWCJ90RRRfNP7NoDFK&#13;&#10;XW/kSRlMlwkkOv/BwO4jSKonVCdomUj3SX8i9MSJojV0NknyO/pwvMgpPE+zyxdS+VU7fhwTAO0R&#13;&#10;1/yo/XFJhsFXooDyVPibp+nAYX2BDuS2+SiUxO/qW7rupdERziL+X4wN9+6LJVQ1O39W6lv/LJfg&#13;&#10;+bMlF02e3NlFLYXos6TfFXmqMHuqpk/JqDJvDsnAP9CJF9pFh6FkRfTJMXyhixCrUln1EItSzdtn&#13;&#10;sTUd1nrITFzLKF3xJiwZaRNCoO9g/xXkqax4A5VhKJGH7uWjSIIR5+SzqXDGMk8KSRBLGX3q4Hyg&#13;&#10;z1OfVIQkhJ1viiraZ1XgLE4hYeut3gmFGpwGTpR9oqR6L/1XzFPFUJPRc3y3Ai7KMXAxHY55mGVe&#13;&#10;BMFzXCYF9hfUd0VDAGjlgtV+ckO4VNtl+ZRd4Duz4H+dhkifQDeLNzEwX6wtcUcVvVOfqjIZQsBT&#13;&#10;Uf0sq8lsWWerOB3KOcMiX9naODh9Cy68Kov+f+Q3yg2w1YL+VRHSb/yGbXP5ERWT7ig0yBX1PSYL&#13;&#10;+rzzG7yk9m9SIe9TnQP3HVRCfFdp+2P1AFqFA/vjfIjyGVwMH72rKEUOqdFmcoF1RAXJtYYcjshQ&#13;&#10;8yeBfuGABk3g249Tc0eHKmYYs6LGR943YZpAxOBYic/q4r2mlWHuVyUxaPIFX4FBWtKq6nBPUiCe&#13;&#10;7XzSuB9tPRisgKB049TA7V9g+aXTJyBF17psU0HzTuID8gPGvPUJlaV6SdGq5EhXa4seTb5BjFbE&#13;&#10;2LaMQnqVQ8qcepodbtKyvX7z5uAOd31CJpZNZSB5P5ENLpyoO3m7A5ZIiS/TQldM++iqTwKgyjTV&#13;&#10;rsD2caOvyydXus0ugbgbDal8aO4KqIhMMrvrU9sUpKm61Z2XofnZ/KZCFonDbUCM0G/ihChPb5cM&#13;&#10;/VdwAMlAjxbx0+tnA09zXBoJtt0khwnoKzzRpUFxaECPeXZ+Q0aiMkrGqsrWsM/brfw3xwZTTrQ6&#13;&#10;6trT99pbEweCIINhUPqnqgi71RfDRe6FzDTDZY/LPGbyg+FCUzBqYzKAk0L3NFUSk0KFi71EDHRN&#13;&#10;gocKDIw3R2zruHKn3SJ1Rgj2eBPHTyM8rBFKHOdDqgPvDxGrMSA8Hy8kLJ9FWse6Ysx3LY0Byf8V&#13;&#10;A0Jpb8eENF6VS4mH6M5DnXpQyHGerJk9pVyJsE1FEUgPCMJrWhrDAcKXCw/zP1PluU/YdIa1VZi8&#13;&#10;VXrmPApUOaZyenikn97LF/pD6XSMY/ho7+gP3ZAbwmJIaE+NIQB/Q/UIWlCCQt8XABGGFRFSeZGr&#13;&#10;R+7Rf36ZrL26RfMIMuP1npuGBYtWMkYLy/zgPewrFlxAblArNkW5s0/KZaSspxhWF0csAlua58yn&#13;&#10;5Y7+sMZ9fy+SuzN48Opck5cLLze+tqsG9GEv+8y+0AJbiqYfu4r2OnaVMf/Ai0gC+icD4kVBNSRd&#13;&#10;sZYlN560gLWnuuRiydxOGSrl3RphLFXgn1ympgkIzWonoKqd9TVi+Wgw+kQFfCGt8AqAVcodhRf1&#13;&#10;PrmDEuuuk1gtggq1Jy8iTPsmn+sP/FOJ+qQEfL+8Ao4HTcaAsN16NQ94CG8GzZdf8W5th58k3sRY&#13;&#10;6mebo6vIuXYM27crWbhxmVw8e+WsVIXvFJ4MG+G1EjXaRYHo2cy+1SqlbwhfaS1Xs6S4ootTolCh&#13;&#10;fax9IsrL/pfPoW31vypGGTv9Uq9bVVSItvtWhnMgVv2gS6qIZSztr3GNXXLp7WQf3I3k7siJM7Se&#13;&#10;p/6K9zkZGDEPZect3IQUOEcgVVnyg47VRxBck5QPOatGn9QE7AJgdWVAXJ29UV9PSBG9CUqFwV3P&#13;&#10;k4RWBTzHm8QhOw1R0sRJUgc/B+c2YxFgBNGJ7vvE+2PPwdPPMfhFDIiM0a6dUBpMCbtjtHD0F3c/&#13;&#10;A1ZQOejxJvvZhQ5msS5A1MOnwUs5IONo0Vs+VQawxho7qUBgGf14OLw2buW/2ZpQUvq3/iI9+JGR&#13;&#10;92hN+D4GC58p+nKrE2VxiQgYgvEO2SKbyoc6Jk+nZk8Nl80jijFuFqwD/WKXVXCh2D5vNk4BB5aG&#13;&#10;qD5RcR8VleAr+RC29sK6RplQbdjxWWiyyxr8fyr3GA/5bB8Q8WeMt/GQGG+tal/N/it2DwVeEfrx&#13;&#10;JtZRz2vhtlgHdjhpe00g4EBeBAKQL/QreCB2X/SJSO2cYkn7/ZewUndr4AoQfEajxYWZ1xA/OL9p&#13;&#10;KWYofELq0f+yMgXfdyv/rdbOG5zp0vTgVqc1pKyNPfa4prViC0OFszmd8JA8D3gm+bRy3WMlHvM5&#13;&#10;9kn4JHkmlsOuLwItcOCHMNWmC7EaeWBIMP2E+vB8c1XQsvmK1p1QUZ7AZVW21qiGMI3RGm0k7Jql&#13;&#10;9XE+iHv3AB12BzGasXMnWd2/N4VofciqvLD5ljfhDt17TJKAIftoP1sYBmenL/nWrfOF0+kz679y&#13;&#10;JZd8TdAAv9oxxgHk3AS0I6VGrYQENCiNL8IPGRK5o5WZS/FfPPqxQlNNrdwNvAZZoHc+rGwQ5SoG&#13;&#10;IV31qQqfwVYAbivOs8wEtSL14kMGBg61tCIhs1dJqXjFHMDGh7T5+4lF2l2F0o46tQ4IVIL1Sdh5&#13;&#10;ph1dTROnnUNGKsLZl5ZAcjIrAsd45tpe41TJ3URTI6Hw3jmp+FycRX1VKRXL2i5TYf22pFYVB8w3&#13;&#10;dc93EN9jnv0w4zNLPkOY2n4l3nEr/w3y5ixwjHTyoTPG5lm51elILHmknO0svGAKXPJI8RoqV3KZ&#13;&#10;LA5BWGb0pms4zkAo9x0jlEMw45Wqh46Vygc/zkfHPMiY1cQ1+B3qqPFkjJDWoqn+7dPs50ER+pIt&#13;&#10;Wye4pD0fUg6VdRVTIVqaRQwfu3nqE7r5J9H1uig71AWvODSFx2Wsqu4u7vYKTlmdHS05BESySM6w&#13;&#10;99JXXK7axHjBK3+6hnnw3VhEWv8b1L3sT+8pmSpBFEJtQ+D8i2LQfU9w9owucswS6V6TXR4SXquA&#13;&#10;We+l/3Kf87PEd7u7HkdFDYh/4HlYqBbO7hvGvwjgY5/f5frUCPDWb7mTGLtpbH9RNLZ905VFWTgJ&#13;&#10;9Mo/32lfhd7SDLhXnJBiuW9c0UEJ+7ZMsLL0rcjPEb7c2jfBweJg4n/IauRXtC/8WnprpV92ZW1o&#13;&#10;pkF8CgVumukwFAeVcc9NVo+56xPMRoJ/iL3t9wJgEya8grKIW4hVvo+UW5izSuMPjtKpo/8K+iSO&#13;&#10;7lt6Vfy+CzxQOEbMKON4s26IU6dpTDApA/l38wTrmHon/IUBr/vJzFxWF68tF2S1hwgO594QNgvH&#13;&#10;zFWfrJ7h2E/7b0W3C6re8B4gx1S/WVwDx5WI4nZtcVtamyCjKMPsJk28fn8mOoWhCf6znP01QC9z&#13;&#10;/CyxTvtJqoGRP8PKb1PB5+yqYLpOrmvPgp2m81hg8KCEq7XFNjE+Snmpfflwt9ggPeE9yKiM8zlO&#13;&#10;zf08VxgJZmLnCSy1QWuUddj9PbjIE3omN1JEae7miVmZDgYIfvNO4YEld2uQCfPd/FqCH+XavnWX&#13;&#10;IeutWijS2siEo4KcjT6f/juiylliDFksl+Ut3QJSN3yRoJ5i4wtpstTw8Ojz6adEv0ie8Nb9idmQ&#13;&#10;GgO+aYUS1z6XaPnDH6sIV4J7ZnD6aj/leDNATBy0nRU0SqNwnn5nADYcpbEI9B3wnasu//ubgEe+&#13;&#10;iNen9QhvASwR23kAYgqCHQ/lsr/fTTRSDNPoc0jIdWXRHClDEdxNMYRtQMSDU/AqNPGmT3iCWTxB&#13;&#10;te2zEFhSJoymswusB7xmwRIIwYQ4v1paGU8m+Gdkh1uGDMwjFtC3Wukthmq8DTWRepv+CHg4ZLhQ&#13;&#10;LUVT4IWxZRTs7KW5sM2w+jJuixFkranz9E3TQhq6AgVmP2pUnGi3+hK8o7VFruXXD4E7lHshl4cK&#13;&#10;v2nKZDMp+0mPCO/2vYVxKEajZ4I45Qj7rPqv1JOV621IHPTdFhIQnDPJRBP92X8ZTHTIvnpyvYv+&#13;&#10;KzukYL8TMhho4zeABxCOOUN2ro9GRSh+pX1MZPdNl4RuU4Bo4bbPEihFFRorx5HZHqKF5EkEM/XG&#13;&#10;/oACDZGtN62DKLglATh2UjKqrezfBGenuPsAQzwvLeZ5BvsoD9DVRt2JaX0Kwc1CrkdGUJD0sYh8&#13;&#10;xoDuTv+CK8Ag6Hqszrc0Zs1zpEL1PnEJpKcTFTs0ics+D2/W2mIn1mdBivS1BWlg0BSYyBf6HVOZ&#13;&#10;n4WGOt0un31G21dwhZEXl/NcMBtIrU6aK9pDeXxtbRvoQHetB8fqVNN/+XgSiveWPeaJhVCJdNLJ&#13;&#10;e58AOtJ0e7m2ZKCoNN4gE1NC7SeOOSRpPMTQ3PqEwtJwLgK7W1vlfZr6YDV9P4Ex1LFHqdzWdmEY&#13;&#10;sL7x5mWfaARpFj+PIBaE0sQGHxLss68t8jlZf53syz5xdWXUioDQJvRxOBKKGH0+GSPIBvxQ8VCK&#13;&#10;7JGGLAMtTQA4r8pvvuNWR4rDUWPDYCjMbeLIQnTbPogiDSSE9aR6825VmBnpEJ8+C0qtkgly4tUn&#13;&#10;Pm9fo/u5T883V4WoKPmA0RsZhYOEGadb+a9bEznaqWRpfVxDxoQZOXoYCOe2hqoQlmIBFt2vV0A/&#13;&#10;I1oSu/ySC+PvVbHQcWofnEKJhunuf0KMiHkZp/xZ79tWheR0lW1VbwTAf0hq133w1qJoXYAif/O4&#13;&#10;hv/5k1UMRiNoQqvdIjVS2UmjezjfhgVExU1f2Of5nPtkO5J/PdVj9AfbvU/MGedMNUPGgBa/f++l&#13;&#10;//IZnecaN+jmGSXdAFfC+OwTsocnquqZsAhvOB/nLVfoCdkjZqw7bDWV08PimSSlhnp2d8aBZzoX&#13;&#10;luj4r42JE15JvlImVp1xinqBgo8BOQPxss8pA59mHdeBk4gwPvs0CMFrq8SwFkH6tHlE38H+K/eT&#13;&#10;2CsmQ7zJOezzxEHkSJ+wYZs2hEGRTg5qHFY0qPfiM+Pe0E4d1kAj9zjdyn/dminn2OTCqzCam/lv&#13;&#10;Nqcx9STGVBQ1D8G78L5nc9QtNwf3s4mbvfkvuGQEvlkyMvC25n3eHhKuChtdjCleKkoBDcUFVDEC&#13;&#10;QYJ7PiqotEK3C2viYFbvaB8lNaT+yU9yD8SPa6C6YSnJEPRhMy1L1vvypMB4Wu7DpkMizUmBlk+T&#13;&#10;kOCQLMDVVODyCQoLxZRRBsPKuDsdcNUSrHg/NvcE1cIBxsWHVd+ha0CEcmHp+ZR5vmA+eKoopJiv&#13;&#10;Mtvtw7Amz0dmZZ8t2EYihfEu7v/Qwe9mK9SJdwZ/S48vKzOOmrDxYSyRzTMCi3btIYb3Ck2A2Tkv&#13;&#10;ciKtZpsPfoL05JNDI5687i3VdNjeGJTsUp/uTkT9V5KUrpv20eXEbIomG29PAhF5cfvWrerNpaZZ&#13;&#10;js/LRf4tB3aM+OGnxedLKC8//HAOy0IW2kIslyBgZnfedUttdnuuuLR+i5aosoArCumaY0ybdbYI&#13;&#10;MdcoQuMgEK2nl90S2HDOJEek50yCFQJWFLtH/uKGbuTWdIy3oGQ820I3nLrdmJHcbPMlqDJfcjP/&#13;&#10;DSJAbIF4DoZMLZ0Zg3OzE+UgoPCnO5OCCrONh8IB8SrEsClURPbgupbrUzx7SPwbK0Vv/eErJwnI&#13;&#10;YAN9nxbJXc7l0x0ZyZrYsq/zEijUGBLlhHXFmz1Azoe6yUeFe+gzG7caBGGjpCXXuiITIaPsXEZr&#13;&#10;/gva3j6tgG18msOzpavx9tA/dCxAduGet5zsu9d/JQHgWDKiE6QAk9p6hkIT/86pQXJuc1Y901wS&#13;&#10;2N8nqLFX3X1iXTkaQ6Zb2vLL7nxtjwCzKHE7/63vA65KgSydOyyDb99HH/csVDDK3hd/97hyHFdn&#13;&#10;YApwlPVtLJPhmBi7ycnAnaf8Wx7jnzUxIWuC5dxRCzKZYvZJaSLEJhP+hA4F8xjkMOh0fwwkK4kJ&#13;&#10;Q/Jdz2SpmD3jGROafmGUxPJGrYPs+c9NXwAITwioBkZqxZmjnVcbMJjDXrAsJd+1npfHo/pYk1eC&#13;&#10;4GsD4oTAwD/w0g89z1HPC7PmRi4Xuil23t389Iw/IsmAMiWTdntf/VfSMR5MLWGMmtPVNQNWG/XV&#13;&#10;n4Z3dfcxj9H2/TZAghd+L96FeL1e6mVbzoUMFNXrkDne5mTkPsMzMs79oG2frpotQJ4cr0qkxg4v&#13;&#10;p/bDGo3CHGONdNnbBjGBMRrNjothYCgb2eBRZlXjbSFJzxS5j1QQr7RiUPfBiokWl5E+29cloKoM&#13;&#10;+7BjHu2Veu1RcVXGzo/29rDlWjlVV/+BP/b9kTdvG/+HlZ5nX7HQHnneSAYusXGdRo0Q11nuf+h5&#13;&#10;JXRf0zdP4HpMsMW6irydQAjzTc/tcNPzdg5WrgPb6YbKxnXo2fvYZ9l/+TRg7qWXTwg+hfwb4aJk&#13;&#10;lUYgE2BbbbxfUEHyO5IHvcO9r/7LPa/vAufrkRO0xOXT0gj2nodFljzr5WrrAJtvHPjd+hhMVbiz&#13;&#10;JhmsS4LSEsbqg+uc56zLL71e+BR70IKNXDYD6bkzmfVtYYL/130W3nXb56Vnza9bJgxsFBlI7jfu&#13;&#10;WwlO1GfZf3mfF5lIIc0N5MSnp8DF/asLKhoBLicD/KXQ+y96njKRZG8Mze3T+J2SDMjSEs6y9byI&#13;&#10;PSIeFJB60fPChbgtaMN6N8GF6/T3Q6JOYSL42DudjTVM6QbAbovroLMNT9DYSAJdWwQLZRLFKuUU&#13;&#10;SEOZIfervSiiKsTbI2d8mknVpwHYjU/XqaIEiWsmEZAGPPlin6m5ofSRMSm2OQvBzk8LPpxL8g8E&#13;&#10;GErZ8hgtIs8kThH5zq/nTDgGwsmeBaxrHqSR6ZRgFGXmSUFbKWxcYO2eVZn1Bfckc6ggH8rD3Ngj&#13;&#10;JqRDFsvd2HPO7THr92rOQinHnP9VzeN+bDhGwBryMZCtTT4TCXaKNNFkYgpv5kzQw7o5MnIXwKvd&#13;&#10;jBZOUnBfbZ47rWP4od70rFrruc+EHXe+DU9XstYgQNS0XWXhnFHGPR+rXqP1ps4v+6/knkKiWnM8&#13;&#10;fZpCT3CP6PkwMEz2jBgKioW74gVt/7TaGLMmg8NmLF6K9/s8ojIxKW623DdS2C1vBhkUO+ljCdni&#13;&#10;pUrt9DX19e2/vNrwbctn7I0tpwWY0Yj5j4HJvbhpQ6rhaTsK93BekvTQDDatGuySTKr4KHikEAaf&#13;&#10;tXzaAwZ2e/iqvTD+7nlm+A5sxAEYULijsSKFe9ObjQzWxVb9Mf4b98nMwnvzmNm5Z0wjn9qxaFvP&#13;&#10;yCRrmKclJ7XVEun1bqI72L2PngbAp09Km+05w/h7Cg8Pl3EDNXgR1YRQluVELuzCjgqfWVWPCrm4&#13;&#10;5bszDMrBpM4dVm2zF/wCiS9AXlATUrhXf2LrQAF4I4lQbb5FYgBMOt6G4zGMe34BW4cL5rsA0PdJ&#13;&#10;UT3GYQ3VE+5lGhAZ//pWbcU8hFm4lsIUaP/XtM2UNogMn2bOuSSU9QRh3siAAhHOV2FTeN/nqVNz&#13;&#10;/5X8QpVzzIq4ajsL5JSYRel0STtonKqG/VRRR8M3e1N4hVIL5zn7XLtPJEItJDtcSaxudx4pNQJz&#13;&#10;jXDGY2BuQyHl0HUeiU1tqbrwRJTQDBFwUDKr9u78w5+dc6sc8a1wGFYcUbjYHaX44M/uu0MtseQ8&#13;&#10;Oo/pCXz07Ll7jXSaw7PBW2ATvKdu57/ZXncdFBaKcOODBx/XVHG6lBb4pv7aSr/9SapRhXMoh7jF&#13;&#10;ghTdkK9MJxUGMcrEnSh+HynBubwHkm0gWm3Nze381zNrvaAyjX1fpMt5ZuvQkYNRJKDouk+c0Hcn&#13;&#10;praa8M03cQIuTfOlp+jD9DzOxOwZUZI+Z+V8UYm2UQuhA5fbY025aXIQ04NaznMmpGFCBPUPIr5/&#13;&#10;GsokxhTbxW7FrUBzYPAOB+DwY5LApLcfPe+7A7a20Htopz9FEPBnwb9yEID2y1bxd/03d5/4EEZI&#13;&#10;tkfAVzEjt/Pfas8ahKYKzoWjaY7kdseVwy8k2o+lgY2EfltLw6wciR03mW/6GvxZdtN4W8nAbzg/&#13;&#10;0VRVDol3CehujjESYwDs5GPiKJsr8RdB4FTb0fSApvps9Fl67rlGRFORJ/lRQtYxneVE7e1Z9zR8&#13;&#10;mR4BVtOk2/Xe3IuOee4EHr+Uh7WmZKUrZ2JMfBT07FxTuFX3SY0wEtZuqFFZDxn9hMzgy86B8Ej9&#13;&#10;12MkVTxLian9f4mFBc27nf+6fRsVB/WKurDdVWwsp6oAdTuXKviZ6jNH6blQbfWVi3lcifMekJyX&#13;&#10;fgU+TZ5Q50U4GgxzFB0CXewDkxqXZxVen2X3Hhzh3DMUk4AkQiBkCzVYIawNmyF5EVKG4j29Z9Ta&#13;&#10;jJsjhGD5jhv0vvbdAV2UNfnZTWXi5Uq5nf96N1FiLf1oP7OR3K73lm+plJExrFLFNs2YYgxW5YBA&#13;&#10;UISnbzbhGlcS5TEU5DH2vjwC9/kvsKWAd/GWN+rziWVivr1eIA2Q7dtK9N7cy99KUkk6VZXPDkjA&#13;&#10;++UbmeVvQi1pe/YHZUwsCRBime5+Ry1gTEvDAnCa2lnxCmIgpWFhaVKnvvcM7sachqq8b4qiCByD&#13;&#10;ChxzhstsGXs8ZmCpNpLWnBi0OTDgV4kMIusZgWtdpq9v302YNn0mZ8S4T3fex92kPTjRhJ6gSs7c&#13;&#10;XX/Xf72PItH6PjVeTWNu10fnt9jvNDJUCT1XcU51XSj47BbJJGkUkzHX8fNKfOhZuVH5LoyItYEL&#13;&#10;u2emz6c9HdwL3S0L+Ee6fb6NxlQ8uffVf8WcEYSYFH6Xywa6rqZaknwvPw3tB5xiDkz1tf1YXnBn&#13;&#10;z/W++i/3TDZBOg1IiScpvnFm1hovSn0aA3tbEiIcBYdSrvTZK+b9dp8Yz1kdiapZmEjfpZ2CwC6X&#13;&#10;SXshpC+4CPRJqCGlhrxJPSIub4HzMgLJ1ZyvEAI2vTcb/PgHXWqbGdWJ5fwYEpbOkSjbSPf2E/o4&#13;&#10;Mu9C61pO4HHP8OkbjcNbXDeyDR0Z6T3jLGxFCGQ+GfLO24T6rTv0vvqv3Dnwzc4q+JMKCXDAdkIE&#13;&#10;tLfSS+4Hq7Y9VjmzWB08uZ9QBseekdyUCvG7ZGD3OS/AVtxN4Kf3gVETzj3jNX4DCKQ+uHOM5ebC&#13;&#10;VuqTgikkwEY9C32+Mg0ik3ax8phhjrevpBF3zjPq5Ap/o8+Hh7+OPWX37NA7boZuQqoVY03Mffv6&#13;&#10;9l+5z2ijVfZg7tTsGUebGeXfaGtdnYMz8naeHRz6n7z021lQHKL2SClJHq/b+a/HKJRrarNAQlQ6&#13;&#10;uOvM55nhP7CSS5WfxGjOmaH32gAjYKDSVm03ddtF8hRigqpCFX32vvqvHC933SnyOXiDmG74G6pn&#13;&#10;qmgobhqP4XHboZZGaREwoKXmgb2vbY0w2uBC/qjsl22N9vYgHubOaRRb+96bd0K2t4euRWsKGX54&#13;&#10;qmY9yKEmDgha9UNyXcTO7teUYNBfxXCKBuanYXBWrE90iocS7hc9Fxlfnk14MD6DHLWpb/aMGWNd&#13;&#10;YR6B5bGSmPy2V+yy5/XwHeYMbdnUQvfdbsUgS01WjueMcHiz2jj+bYdRKJOLwLRTc1Iqwup9PggH&#13;&#10;JTV4tfEt1/nuNNV/mcLmxW1H9o6rpQ41Lu+uE1JWmIFVzwz8hcRTKZtazpNgWUXac0kkO9yz5OEL&#13;&#10;foEb31VUcZiZRuZqYzMXbePO7TBgRgJ9msIkas89b+cf9z8mQVIHrjl0u85T9/br+ZMKOyjiJ/0F&#13;&#10;LxWe6uxFbHET1jNDiWwbeNAYek0cQTZ5FPlLHzSzIx1hsuIFyJ5Z301w4R1xSVF6Rq5tPbPktizH&#13;&#10;TTWebe+r/zL3B7pS+0FaXBQJnpNiq7NCnHp+PCZqnkgBQSFIRjvyyG13CBw5UMRb/PcT90frnb1A&#13;&#10;CT4n/u5xZiBUpFsEJ+TfQWk1M9xrZUEAR4H7NKaxZBBKeQILf5zZuWfixnZKKlW/hx0pdFclKfg0&#13;&#10;MqqzK/yNik7kuD2wOx6sulmlAB0mhYVerO7wGCWjuH89vut5ucaESaGAdBKFEWAtxaSUA9NjgzgR&#13;&#10;iMvlnBkDJs79amMJGg9Fz7qNtG3kkizLY4axDQwWZF/vfHw555nBe/w0QtCbgfaG5dYHBhnY6zkf&#13;&#10;P3o2jed5JUvC926pT0rY50q5nf+6PZdU2melAkF4YzrnPFIwqY3gqHK7pIz2RRtZ5ckohQcP92Md&#13;&#10;LSLj5ZueO/KY2bnn47vLp7nAKhnlJJQfHt/2TEjMk6JSTOgBy6dxsqQWMRnC8pigVuov81Bf9gz1&#13;&#10;mwbJBUYpaITCfbSIhJ0hzJ4R35mVq3AZWlbucF/f/iupg6x34QeT18i42nomtmiB+GShRPJmtQIK&#13;&#10;Dbyx2P8Cq+LIAjjEfHdOCou9RNrzMU5OVwRgzhz6F9oi0tP4NI4Dx7LTNjD8KmR3ejyLUixvP/Z5&#13;&#10;P4XEKNAHcp2X8bqd/+a+qNpRMWrdsGx+6HbH3VwFC/F9Faxe9WD0Jl+AhiyXdOyP0aIttdhW7ly6&#13;&#10;pyNYqPwPMb+naqTb54rMnorVWoEIsazriIJH9Vn2X7lShPTK+SmRvgkW8K0qNx0DOzzWFQyWtfX4&#13;&#10;p91EZQI444+yVz/wYHF3x+rGGO1r+b6bOKlLR69VqROyVBQA2AwZd4+AyjxVnzCF4OCPmR3XdKmP&#13;&#10;c1I3qUWu/IRY09+oRt2zhGmrzON8jCy3dtf76r9M9/OSME6X6b7mLLBzTUqmRZ/zUrXm29k89rxq&#13;&#10;Eadjv6gJp8eLqEfE5sDuVnupZMOo/e6cM6bMXO0nu4K2SjgUN7vrGSlvUKu4KPp7YwjUPpx+vMNj&#13;&#10;DJHiF/X4smdciOUfec4ZeMn89JMMCJdOeQl67g2FrbrJgUfK21LOMFSRzc82pJZJX25Qn+ROU/1X&#13;&#10;0vaq44IUUyypceeVhUJtm7mCoPZlFXgaWLIXPJK1nlJeN5r3nsG0GUlOxAFfQBcb3PDiBCEiMXhm&#13;&#10;XpxnJIoKGAxeQJh6L4RA1LsMJbzRSpxZlwSUlmqnx9tou79ezJkAnzG3uCMQTn3OOP4KCkRBKGX2&#13;&#10;tZ6XPH3dyxDWzB1tt6AYeuSmUwF/KbZOLroye1vPnCSzOIrYyDbh8VXPqmbu8neKame2nzkJIC8k&#13;&#10;Si6ndMoeMBD2jiWL1QZ39Co/Q2VLiPOPnSJUnTjH2bOASX4MBYUxPR+vkADcZC/0SHZWGaTZM+Pv&#13;&#10;5h3QnT+Kh5HuL6/rstqUKQYflG/DfDOL5261idSpJuyYM/5cXS7dPk05fc9ZRb27rCLSA7QklwS0&#13;&#10;AKGx+30GNodKnD3/xSVvvWdwXU5Cx/dAz33OYNCEH4hxg2kLMribM2TlLFdmwN22Y9S1kcRPnW9F&#13;&#10;qboDTAwMRPbM6qV/7bJncLh2XMtxGpGy2bNQI7kZbIUAhutmUHKz+JAyVkJlefRsfSw4trBcEEWs&#13;&#10;FHEl1deMs+h2/jvbA/Fwe3rx2XU7/3V7YBlGRxBaz6AOo3K7kxwBx6a1y17wcO2ExVFMSDxfxD/Q&#13;&#10;GJ82X3Vuxu5DJ290bSxvkBZ+F0sz+PHcA/iVEcZk7KfRMh8zcO8gI9MtDLGafZb9l1cKj6G5IsPY&#13;&#10;bHMwhyxJDgxPqHylbfdBDTrQA8pZcvS6Z8G2bYhyC5huoFo/TTS/rEWW53fANWvOv2CpiZjnJBLx&#13;&#10;ftMzYCNvJOWEhEhsPSPWil2TWbad8j+I6RlvgndYSs31nPGnue4V/wBd1k/5YPZJgJgCWZit5owc&#13;&#10;4egHhYGhEDLyvmckvi0r7FNVeFznTC5aAWFIglRVvuUxHIfH7vm/IHTuewYlAyLBckQ3urTVBgjD&#13;&#10;p5PCFNvatDOAkUITj1MFdeZddw/+cqJtol5CFua7sJnN76TScBMMRZy+LQn8m7dz3BBE5ide9izP&#13;&#10;nd/VzWBtnyFtkCge2BP8I73c/jJCf+Kvt/tMDJJSKl5ONrIzqQgSZc8oUJnibwoj3ZFod457giru&#13;&#10;5sytzgCRYrVl54auUZ9GB9IKj42UCb2tNuZSefnkI/mAKzruc7Na6t3qmTAMJOie/en5ePXy1dt3&#13;&#10;c0bjmrCIikwtnxZLdc+PuJbqVNVjmSEvTpXSTLzP0/Mxe1Y2kjfy6eIA6z+j6PX4cs5wkhnLe7hH&#13;&#10;yDmrazlUbHDjJBwqp/XgAfFm3PVMTRm4gZfzEctTJM+sghzePdRHd4W3nI8ve4YzVaC7Rl2rrUqb&#13;&#10;M8hol9B8LIiDT8ZLjxFY4nmqnratMIgW/YfVVjU2S/f5+G7OcD+0Pa/248DyP3B7+vGDtmElFDnL&#13;&#10;x+WYfPRsfSy0EYQQuq8/+jdXwO/o4b29nK3V3qY9vbid//r7KttlLwPOtLKH3M5/3R78lpXfieBZ&#13;&#10;vn/kR6gyLvhHHF9BniZMxXaLHAoUV9QCJVGjKVeuMGCPlTv3LFPUq/7ELgCZKJvtCWwjMjVdR8Jw&#13;&#10;3bMjoE26ASCYOwygW+YotLhl/FQ/1vWgV5KO/RRmfC/tEPCliuGr3lLLYXGTE+kYNcVDiZJWaRRi&#13;&#10;feHGxbmCSIkRo5dvufTEQaWBh8aCKIdLL6rUb+A41oYkEsO2vdpdbIpiQhhdWyUb2KrMnOgWlt5n&#13;&#10;q4JzPo7wJ4XBb1UKZTw72Kriyd0djpeJLctuH2ji3+i4Dk+89HABTGAD/WEVgGjLiPqbFTdxAbB7&#13;&#10;TV/Fc+lbAoEPv5stbM0yZiKPfTiVyTwXGQ7X95ZTUEOuDbrbW3bHR+QJXcbrI1dEktSu1CFvS6QK&#13;&#10;FhQ+oKtuoRJnS3McBr9faJWoLEhjsyLc4ZsaK3eb9dS3uGJSOmSDJMfYeQLuHwyFYhlDxrWBQeA+&#13;&#10;RUCDhIW/JWfYBNqpJ4WXK3wP3mFlhfrqK9zBLEmjLPxDkFu9DVO5P0jY6FgRntSTO5OXNGMw5Yiu&#13;&#10;geFp/cMkP7B45znvEgy13D4pkDc/4rt0N3MhglaEpL97lDtyDJUmKyuuHVbEOh81i38KRERyZSRM&#13;&#10;CO4VAVPPAUaYnq8D7PLVY0vqu57lpcOiDAouzHNtF16JqcocHkPehQgq2PFlz/pcLSeL3QQbZxKW&#13;&#10;V4+13Cvn1GP5pnLcfnzZswy30p/GBNdjORT0euxP15IwUvlp/qeeVYCltFHiHZ3zApTGB1Zzfj4m&#13;&#10;Al/RaC3PvbeIahTEAWvUj0+jfqsM/icyAFXEja5+/I7CiNS5QtJJj+Q+SZD6+6drtcclH/9zz3WX&#13;&#10;BD0/NhJvXeGvUItzOWfP7TGxzntFkoAZzmvLhSdmXhWYJyd5DAz8qrKwcjPerXaLrut09lOFnETt&#13;&#10;y0/zMDSomrPyESafhdDP3PnIPVWp0gGNQ44NGpTqMcWkyiCYPYNRrYG9zDchkIJn1Z+WW7CxCpmM&#13;&#10;jmtNd9DsGQRrORlkAr/YZ4RoJbgdxKxwo9Z4CE/sQhp8HlpPjhuPwgstGgG34FpAdXbHMtECPm4S&#13;&#10;ghx7vIMAAFqhDx3jCm/mHfekLKOqIsVGPswVhvJLQIF4jDGzgYwEoinuWa67R8+W02nBAhkq3Co6&#13;&#10;dN7Awltu579uTzzROopAIeGmW9ofKVjmhk/tNKaKUJpbEQjrdrQo74azwRPnUL/gzmwGpZb97tOh&#13;&#10;qSRaq2sS2P1QUzSyrLFpQD7W9DxnjuJUUU0Jc86Ajb0kYi07HcGcpu5sKrzsmSozBR58WNuUAOTT&#13;&#10;JtHn2QHHXrmj0wlw17P8ZoUtRMHp8Qt89ws06vBYl455M97yC27as819YkXz5pkl6a42QzKsdOdi&#13;&#10;oZdzltPco8ba7YYo1yAhKuuxBENjoUTkXeGZlD2x8ntLRWk9pdRg5IVPvCZF8q6vBePTD4HVhHQ9&#13;&#10;vpvzcpfU8dNMpA5sfXoObNVb6vFlz8RkbGEffGdk/8+Mo6di0gC99fiuZ22OTfBphdSkqIs+UytK&#13;&#10;YZ+PsULLH1/q/l3PKuU4dVt53hoJcZoni3v2rOBoHfe3PaN5TLvt2bMUbTNmKVudtomTLnaIH1/O&#13;&#10;WcZAHZsHbRMYoehesvVnXrG4Wp3JMpUve5ZoNXt8nmewPsQ33bMPbO0zUeup83ym7U2q8hbeZn+U&#13;&#10;6J69Bm7nvymFuVSwgqJTI2R+bneUSDiGtEWhQIice74GqIsK4g5+sT3WbDxxkdl4fLmm63bVu7Vo&#13;&#10;VPiaS14kWo+HkV49a2uPPNJzt28eyi2JgAb4qDSyt0fLKIFcCvxPa0qdMGrPeU0f7B3IB+EwP7ba&#13;&#10;P2cGbVZM9CWdKiJf6mBJy/lp1tSQmCnG67G8dfOEcE5f6ObDseFjX961+Wk2s47uU/0ggWApRmDP&#13;&#10;3h0dAemjv1zOqlQweyasXEz2qVNRihC/od+2RnbZM/p4UT9uz+5fwJ1cWDjZmD2LUGhyc5RxRdC9&#13;&#10;jF8uZseVyocbh6V6ZSnGFGoUNH5xt8jV631AfmR9+avpEprjqphYKfKS92AB9UTMR1Teos+Wa1Kw&#13;&#10;kPJdYqplIXSe1H/FmcWPQvaFX32EEtAnaz4Fh/Xmg+Tg9PldZntvJKg0qveWUkFZK7o+LDirP/zA&#13;&#10;arCqWE3Z7TsUCLXJVZRusOMJIHG3JPsSEfFTXLttb8lALrYjiFU8vdpbrNsJLuEMBaqgusVxU2Ev&#13;&#10;6Lx7v7nDwbdU6HoQFuvIiU97i9VYjnFlsXWvIyDCCokK6t1JSnWKzZrBJQi+eevOP79as4VOrNPN&#13;&#10;D8+nxEpy54UheeGz4UYmalvF7h3mQ8jMx+uwFkTqTBdvFxkTwjYnkmcDS0FRqpQTBFdYqZotcQ/L&#13;&#10;E7CLSRd3JMXi2Miexabqw5RQr+OFj6wHPDlAVLH0oPAw3TNHSiRRUtavEv9oejHTKbvstMic29og&#13;&#10;1IMXJEVEwXyIimpZlqRmi1yx3H1ivdspkD/tXuz+Q9TSVj1IKdUgWJj9P/Bka/mHp5z4OkDYPREO&#13;&#10;vdpbDPoCasvJ3ncPl5Uvl1TRVaEH1kFB59UtJyLig3fdUpXRlgcJfBvIEgFTkC28KMp5XbpViQD7&#13;&#10;qIA7qPLMLbsQOM4HiIsPhJFaPwyQ1LRKwUvQM+0pl22YY8vDEht0NVuVebVmMl81SRFxdi3jpZbm&#13;&#10;fCpYeZwCjF9VTrmfLUpkHiCho7phifPXtZ3pFkdvixMBzqpig/IqvwiZ4K4mIyBHTDwR3ejTIiPm&#13;&#10;I3ZbsxVwMnmYDJYXlCy0Z+0eUr47s0lX4CrDHBSR1g5R+VsAWHeL0Hjh1iXDpfQh3dXYo3FkzlUw&#13;&#10;TrpyDxsQ6heMfHDsl5hxaXxm5wwdylgXGdhF+c9llXTIDVezFRqEmndp119Rsu7GMqKMSqnKTV32&#13;&#10;lsnQV84HRtld2LrW14KPQDqi+UjJ3W77CwSwE+apLqhxB/m7mf+Giokwriq8wmEVS3Kzk+4iLm9p&#13;&#10;TmSR/VwnhdpZIDAi8OBh2lNW2tKCawynad876r9yrEhz62LgIbbbCXWVo9cSUb9VRdSVnrZL/8By&#13;&#10;f3FOiGD8tsKL02qDRXMfcEXYWImt4mUbFGcs6OpBOV7snCfZPz5c4O/wl37fQhINHHD9Q3rj3vy4&#13;&#10;lrq7JsI2oNURWy0FWxIm47/0z7DbYdFdhRkRx1GD5DnT5albXbCY4V3g5uAJW7e6ajHDkaRZgFVo&#13;&#10;Hhc4nVLBdPilTeI7z2XpHfW15Co7V0TuL7lZfzk2AOvHJY24EQLDok+fQhPJcpF4ugFkpW/Ff5OZ&#13;&#10;I0s4W+dRHrtFYCZ3I4uExWkHB/HvulSkY8B+e7cQZup++EEICr/odqTcxrqO6zr6h5ELKROBpQCv&#13;&#10;72sBGaVGQygDeTKG/KDv42w5wilgVGIAV9y6jCK7zAhQRS5+9aeEJUNQyy2aQMarbqH2ujpCpcS7&#13;&#10;QQd82DhwuhUQc+2W7J452xryVbcY8vaIKNVPlQIWOUDqoPGgyCbSXHu3KncaopjNgPO+2FtxzHpV&#13;&#10;UcfWLe4hLzLur61UDsvk4infSMoHKY8OynTWx4JC0R33Ki9bc0RJVnVCGyEi8F1a/QkpcgfNYAGw&#13;&#10;HQx9TYcN8Ff9NwfD3XuURBjNWVTO1Nfm5NZIbYvmiKar225gAS7OxxaTe9I4GpOqCz9I3IFZrOsP&#13;&#10;iTkbVVctcA5zfP289ElxrzrekRglY/znp0kBxMiCq6IiCmBsa9D7ioXTVSJpbRAeHVfXLdSqW5Oz&#13;&#10;5rd8jvjG2qTgnj7XQBGA+9xMCkUo3a+68BRdbRvltgY0/xXIAJojnQdZL3RwnNT6EqpEV6Th6fOT&#13;&#10;BLa6oiZpma4C/KhSzI6TOnc7LhocVIWFgD+trxb1mEORpuYPK7c9BQCZFKlyu2EZXDEczAgxitEt&#13;&#10;SJy8cOD//V9uMFGwRKogcfGbN3akiE6CBKkRBgfxMevz67/8YXB+KaSJO//uijQBhZot67+ZUPKF&#13;&#10;sDoxZJS0FzKs7R5O4n1v2W0vI7KmO6shUUNUXu8t/vPMj1herUVWHXbvbRHNfMoG5Uq9JSluDkQg&#13;&#10;Bkk9KRnbjB37/5y9W48lZ3Kd/VcavDQgsc4HQtSNDNkXhiFAgCFftpvNIYEmm+huz4z/vZ/Inbn3&#13;&#10;Wlk1k0/p8wdwWlVRkfEe4o3DiojTTzHs2ivnJV1RMVxyeu9uF603s/912lpmS26mG4B9KnrzHJOv&#13;&#10;WiNeDKLBDu8f4jRtkrImb3i/sGNWp43BFvS/rT+LkbbZg4AOd0ADuvmtfheIRFbaH+EnZFu/ltdp&#13;&#10;V5vBBd5OEtGsHUqF8DDruSw8TtAKnlG3deazrht6odxOCtMqt2P0yg9Zz+1r38hzWZX1a5G5VMA0&#13;&#10;U9v+LDf1dEzOH8Rvb1/7tvnfGFybuchTS8Qkz9AMuN2Wj1/rD8ofctvfoICDkpZ1AxmPtyw+iLEs&#13;&#10;u+4bGHsrznA04hqodft5WVtc+EGlBE/+D9v9pKp/F6ZFT2xXGyjJ1JqfLJy+kf0c0pVzdflBK/PH&#13;&#10;l1WN13D325g2qw01ccST6o/fbk6nuz8na90a1gQHsOShaej6B6c6vgeIxMnG/pnuuMfyzMVazxcm&#13;&#10;0jrpLL6w5anfHjTTymH7rVfludzUcT66GUfctymw6yc59gc3bPy11+R5leflNI0luAulXi4Gbtb0&#13;&#10;94sDgzkCn+WmTqfGv3EmXuPJ47BpXmoOiFHWn515LeufRaGjY4InIa/N8mA3pmr3NTm3NT6dEkYu&#13;&#10;b0YSzyFo2JVm+63tv9tvb3lEKjlI7+1/+zV5pqx8Oxnnr9rUEh7M9SYPd7lfeZyZNR06rvMg1F+T&#13;&#10;5zWeGPWbyh+vtH0zrKMtUDKDcXc844fkB9/Ck61Zd3waH5wif2c52dR1EbjuU9gT+4ZW3YITWn8E&#13;&#10;Df0Z2Pndvr26Khc+9I3Fd/wbH4HXSwOk+uHl80nRvKX8agYMnR8lxmKUMxU7wfzBXe1V/vCR/dwc&#13;&#10;wZas/3U6pdy885uOpuhwQSwceT7c3ZSTJ2N7mXHTcNrWVW0u/a8Tz+m+tm7whXLb/b//Q27tZvq9&#13;&#10;jScvwaZjiAmMto9DlT9Eoe86aQclA8jf8DLnn511rmMyFsC6CIAvdvWMQYk6XPtFqJcZRbcZGWSW&#13;&#10;+P9SzuBJUHuXLp4M//YGckeut3emd7B13Ng4p+61mFPc402Lbr+1/Xfd98vuXS52vHvNaaUhVnvW&#13;&#10;FIhTShwf8PzDswI6H6T4IQPVTm+DW8MLJSHJ/ajRyzK9fFrRFNv5ZHXJjfg7kZS88qX04k5cnpKz&#13;&#10;nJfbRAZmdXWdnJcbzO2eDhBxJ3CeNpNorMNTxOLMk1jTeg8JYxPN1XKGSpmqzjY+iNetVR7TYG3X&#13;&#10;bov48Pb6gs3i77zKs08c+nd7FZldSuO/lWb7re2/p7PGY8MaLHYIpZnjgp7e0O23Xjuf4x+s55M2&#13;&#10;u1M9EGsYL/YVwIGOpMe7C3ZvTU+qfePN2R7IacZ1uqnnrVlU1MmYon3TLhAbZwVl8DesntfkzJN9&#13;&#10;w9aUnKE68Ebp/JSLEJcUM2uNmCg5kxLM0y5fcNGfROn2OYz44dmOcjyD8oWhigm0uXcvTaXUvKMN&#13;&#10;t9PTq9n/WnVc6Gyu2k7OC08WdsVCnTf78rXUcVJbsJ7Y5tL/esnzhQfHYVwzbqQt8AuXP7vxJIq1&#13;&#10;hUKY2bi2knRre5GT53BXpB9/lkD5QJPiIuUPz+664pmUE7+oc5s/nGhLyRmnb/qgnTHavZr9rxdv&#13;&#10;1oVyW764K6/88PIKXH6o5OSt2TQybsouwxJK9+5FxCz0EHG66Ux50notWf/rJGf4HC8jv+HKvAz8&#13;&#10;hqYF2vSWJOJkOVaz6WVgN9xBEO0DKIozFHES9MXFj27J+l8nOS89SscDmolc8WcnP7eaQOQfpgQs&#13;&#10;fohk25s15Xxk919b2+19OXEjgLnOxsOSw8jd3rntt7b/rr/NXq8JsFd/+zV5iDRuaoyAHiCv/GTw&#13;&#10;XdskSVxqAKB1KUibb600iJHxY//yT8Rte93RKashvV0LfOSt9I5bOZji+qjJXpwTouTkt0Vp8fpf&#13;&#10;pwWiafiGxxnkyw6DQmx8q5aB7QAmi22Emh95AU8xYXUfyf5v/saAADsSiEm/pZCI/+4B1ZfILvN4&#13;&#10;icu9emZeE5X3asuRDz6wIzARamZY+h47jt7Zlvf8QS/k7JMHHHOdccspIJu/+Zzbb23/PW0DJ3nz&#13;&#10;2zHFL7CY7bdekydiawzLWufVbwcmQnYYiryDuXERxZqi+DfotFAhoEZ2PYXHnV+NPaDrmB3JMxQe&#13;&#10;JseKKXmxhq/JGWYv1ZgDvggVErobkNouchY++II78ro7XEF62E7uPnjmD3FFd/bcxYa85LiUnPH0&#13;&#10;8b6vXsO2n2FbAZKbQXnxQeEP0wTgkj7t1ex/rdf/Yq2AdF9ndmw8yXpuEUJepCnGTp5EY7YoBV/+&#13;&#10;hnuIUtneqJfJInyu7a8SJj9Zidv34Fpu8Z9REX43/wHVtnounJddH6J/GOTdya2Z0oFmGd9KhfLF&#13;&#10;g++17H9tinWbzYALiGHa78SS/NiFdDcxw+xCdczIFZZdnaCxGtcVIp7CqagNW6zGE09O5ik8e+bJ&#13;&#10;72+Ub/OSJ/C1+bovHGFu6/ZnX3qsYUFSyjJdwKyccVOwN/awlouRiH7a5T8jVIB7vR5ptbbh8NPO&#13;&#10;Y16vuAy4fCz2yTXGO+gkf/qj08tu2RXF8+LTUzy/m1N7sfQI3szxjs+5aGmizm95li9GIIbPRFvj&#13;&#10;j+JAoelOMqKeOgRz+ZrryQ6ekncvZNxes9MNma9cL9602qPi87T/229t/11/e8nFDnva5800oP7l&#13;&#10;165gSrM0BQlpQMKAhVn+HGjyTlpdEi6gadcxBC9keY0hD9satCQRtjMNL2k/sI2Yd7m0l8f6mZN0&#13;&#10;AmMqhhezgbHz5Przj3KlVnuSljw7AwBfbk2kTCXEG+LhUyZ50hNEjlaHetMhFxOKB4pzlx9zsffA&#13;&#10;edFrZ929XsTecKIoq7k2wMKDbFKY5VOadI4ubH+yGa0a+mKsE/ui6VZ+cNjFKBi+uX94tsZRz4NJ&#13;&#10;Ox3G5tL/2l6FMxyIpus3pzmF2wIuoJ2TnYnbRJ+P4jlu6/ZDUrBv4ImFtzo0FEQ8NjgDGAjVI8tF&#13;&#10;mDECO57AptfSEUID64BAdTDxBAdnM/eL4Og6j/EsJxnoVRQM133PWxK6q2tAU+SZt6jXFkTgWlnF&#13;&#10;HXqBKOXPnuSk8/wO1kEWfKpX5mtJ90wa0fIkSLjBWHlw1ynom5yYo6SiTn8WnXUykc4/xKIjwLjw&#13;&#10;RNeekmRqbXm1tnIftNq0WQq9NlMo1mtDpdKqS848CUlscoL6eoN3OsCC1Sejmx7bVzwvyGUi83jA&#13;&#10;9cP5P62LQCz8dMucnJyh1TKjySTGX/1ZVnaNXU8bybZmOOXbMHTAbyusw/G8YL9BNBElKZ6o29UC&#13;&#10;JSyzKzGgo9qmr0i6v2VSS4DUOUxYLMVzPJ7TK4n1uaL7z/s5ePrT2hJheksh6PLMrH+W0HsPHQVd&#13;&#10;T5R6OZrjEuysGbyC1aab0rmTY6nWFvgrOv30ZzlEp2zDJgog5w1xMG00+vUA+QVwe6VEGb+u+zZd&#13;&#10;f9K0MNiwt9MHm0qa053efmv77/rbhD7WF5EedOukAaTafus1XT6J+VXHMW5jxRSc5cGb2pZpvr5M&#13;&#10;Kcq4OCwneSggeEPuDQwekYuVkrtcd4Jm9FNfPipl4AZtEzJwip5Z6w9BtbzuVWzyrqsy4P/Tuk+8&#13;&#10;8Bwn2H5r++/5twFXrBwmEbdb8VfXEEdu1UiLbiq9gq2xxdLp57PW1G0LPKnxtdKChD8xm5Vbc+l/&#13;&#10;nb5zmtCvhicgghlnH/qTndwyVmAa10EZZ56c0vXhwsZYs3Pq7OPejMW8bA3x+xNq+/xnOUirouON&#13;&#10;XYv4zj8chPW6qkRNzqvakvW/VjkvNW8o752XlJV2nJX27Tm5W7SRwPlA9O17yNU9d2V7pEanzicV&#13;&#10;lXiLyyKgoXcjDyYOtQaDcdLW1/vF2vaJ4/kjpHz6g+zqwfmsGk2KpTeptr/52hqSkJuU8ewbUR8a&#13;&#10;W+RZAbIw92j5IVvTthNR8a2oA0Lw7XoN0VajEpY/y9PWpudc6y3ugm/b7x7t9rZppVNfrNB2UwOy&#13;&#10;6gWeZ+p41+/cVmX77+lMTZp28wKfpr3v7rdfW0POD0dhkQc8H7c215ApQTgg6w+RrS4jIVTcodMP&#13;&#10;ifSfbuqLM/EqT+L2Wx0Wz3KfQ9o44oavfxYDbqmJ2O4bVvbD/ZqxQDv8DRtptypUI26pcYL4vJ1/&#13;&#10;762ZmPa2hYOuN2vIgzzJhDkTrPqM1QqdtTTwPv2Q7E/bZpRqbFUti3GxflmvWUtDUR8He+FFG5Xz&#13;&#10;Y7v90vbf04FgntjkiubDQEic599uv9R8TiQYDfMinmhmBnvKwg9BfK76jrtX+SJiC7yzpwNBDMbV&#13;&#10;lrAdW8XMOIb7V2n70u3biAaubjN6+uyobr/1ujzT++O0YAjWmCIeXV6x0w8fEbZk5UndsPrUNm83&#13;&#10;r3n0v9avJP/8yLmZVacdaF0orjA68bQj2x/dzjbM8FZPdJGSaBb9r5Uh6zZP7DCkprmMmQkAjn/8&#13;&#10;+s94AzYznaURp4+OmpjApz0mMrOZKdsGbP9dvwtleO64cMFObL/0qiiE7gaouXzuuujn9aHwCav/&#13;&#10;tK7r515+BnxlNb22jVSqaCCVkwsZhpj3fdqnzf+mOYDg1LUGRAvhqqc4i2r1lumeaygSPXdw2pEI&#13;&#10;hPPyaQQfXuj+19fv734yN2wF37AdpczxurFeTwfzAYvt1bPwOkc6Ca0K88WJ5tnnLiwSYOFWFBRI&#13;&#10;M3Snnca9305Ss+h/nU/VC8LLMbj8UXazrnPw+xux7E+fv348PQ1/vP/2yxLVn//xP75+WyP8X7/9&#13;&#10;t4+ff/vnf3r/w9fPn3796V9//fRp+ceHXz7+9vFfPn159+f3n3787v2HDx9//3b93fzo/ac/fnl/&#13;&#10;+j8TxjjhQjiXXzeK5Q/XH/v0+7u/LEeRjf/w/o8fv/v50/tvy9/6/fMwPL0sX75++6/vv/5y+ssL&#13;&#10;/UnW33799vHL9rzxx//yx9cfvv7xb1/++Z/mf/2fzz/9v3/78u7Lt0//8pkPZfHf//7hl89ffvzu&#13;&#10;w7cvy47Pb/3l6x+nX+d/vPvrb59+5//0x9cfv/vl27c/fvj+++Xb33/9x99+/fDl89fPP3/7xw+f&#13;&#10;f/v+888///rh4/d/+fzlp+8xGa6W//XHl88fPn79+uvvf/r3X97/8REp5u9/+J9/5iN+/Yk3iavw&#13;&#10;+/vfPv743b9++fjx589ffvvh3fKb705nZf3tf0cAZJp/nWR5/8Nff/7y27svn7/Ng4tJOyv77udP&#13;&#10;v/7x3/k/nP7X/5r/NVvAl737K7yIeW7IAfpp0I10Vcwf//rt3Yf5BSq+RoN8QBNMYuKcph9e84c+&#13;&#10;/N/L/r//M6di2Yo//bScj/c//OmnVZYPn3///Sv78B/zTb99ev/jd//l+3cTAMZafPeXd1iitLVa&#13;&#10;n5oXRP87ich0A02+f/cLRJP2XrXTC6L/GJkvnHh9rq+OOSURiFqcg8djTuxYcUKUY05JNJx4F445&#13;&#10;8chcOE1p5oNYvSQCxjZ9BY858ToGpyv6gD4dy5RE5AvpaiFWjzt94TTt2+7FPiXRZCYx8Y9lwkYO&#13;&#10;Tpy9Z7F6SaRlQr0HJ2KfV4JTErFPpIuFTDy2F072RCSRPhGYvxdOtDvF8T8+EUmEC0GY7Pp4nwaN&#13;&#10;mKwYpy6ORFHBi3Cd4ZU3nljJxG2PxZoi/fMXDi+iA0KuvPOM+qRwU7BKoqVTIGfpWPnlpadyGuUu&#13;&#10;WCXRwJAptxKs8tbjiWBsC1ZJBCsKRp8Fq7z2uFaEtI1YScUVRisJVctoussWY7HzVhpeSaUV03Ve&#13;&#10;fXhNOF6sYVLBizEJd2IN8/LT+4L8vtmvpPJrmNef1NJ0fhRyJdXIRWH0sVyTLzxfyTGAqJw45lVU&#13;&#10;VIihdcXjeJPXn7wrM26F0igqEn90D3oScuX9H+g4HrGQK6mGF8+q4JUKgDgAG2Z4JRW8sM8Mr9QA&#13;&#10;ROF5wm+EXElFmo79MrxSA7CEfKE5G0kFrxlmKtYwNQAGKpAGceanHPp8eicjSUhP8EoNMFMfaPkn&#13;&#10;1jCp4DWTVAWv1AAzn4LIuOCVVJ5XagAaiqDYzH4lFbzQ8+J+jXtzXnkef+oCxJkvqkni01bjeA1p&#13;&#10;PJO8iNzcCau6qIYX4WnBKzXADMImun68X+N9nlfjdJcNr9QA8CKgZ3gllT4bE7c7fyHBVc6GOPNF&#13;&#10;5XmlBiDMB8ZFnMOJnZ6/EL9p5vqI/UoNAC8iT4ZXUuENj+MveKUGYL+IwJo1TCp4oTeEjhoY+nk1&#13;&#10;uF8474ZXUnleqQFwujAczBom1UQUgNAdryGpu5CLKnt8m+P7VVTwIiwh1vCu9Abmxhjmh1GTohoY&#13;&#10;KfWKQq7UACA5gKEbXkkFL94Hs4apAbCjwDwYXkml7zJJjtgvcmjACMUaJhX6EONG3OVJrVzOPIE4&#13;&#10;cA+CV1JNtwK6BYn9Sg1ALuqKdJPglVTDi/7ogldqAIxeOnQIVkmEPUSi3ByNVAAk92iuJVglEW75&#13;&#10;Yucd+srTXOa8W6eBDYJVEk1kA+vreAEntn9mRekJIdVjVkVEBIDsnDiDU8pzYSWDDUWkgw2T6Tiz&#13;&#10;IrvB5RKqsKgAkVDUJUyoQZYFr6n/ehZLmFTwmgZbYrfy8lNLwYESV2vaQ56/cKqsgSsIXnn5ef4p&#13;&#10;AjRrmFRTz0ZJjOCVlx8TivS+uMcDMUi5eBiEyphynDPVlAQSBRD7lVSzX4C+hVx5/YFM4UYJ83ry&#13;&#10;lecvnHNI30LBK+8/r+QVBf9CrqS6AatFDOCY12T3z19IfhC0geBVVPDiwRPn8CHVBiFUfHmxX0XF&#13;&#10;GhKkEGdjAIUh16TpjVxJhVxgdY1cqQGmXokq2eP9GuTG+QvhBXhUuJTAqi5U1C0RKhd6o6gIiWIN&#13;&#10;ibs8UIXzFwKXJCMvHsqiGh2FRhTnMDUANb0AssUSJtGYyQCDBKtUAOCbJr9zaPAO3Oi8FlobDhz5&#13;&#10;TGXf5CLSbzI1NBdWgO8JsQupkuhkaYhzMcDEs1TYTyCLj1kV0WI/8bge2k+DlLuwAsL5IF6uIlqs&#13;&#10;wgfDKu/+TOozvgmgjsv3LQE5ntZjqfLqU7xC5b9YwCSCFSEos1epL3DSxq8+POwAclOqG1gZqVJd&#13;&#10;gMSfUO0xqyRCMwE4M1Llxcfrn6zLMask4l7By7DKi09DBxVKHmDP+dhqG2MKQ85Uy4wvc9iTaJ6s&#13;&#10;8amPT2BefMDQNDMQC5hEFCMN/vuY1QC6LlJJzV5EWrM/pbZYQKLizS8iul9OybiQKi/+jFcyTz6Q&#13;&#10;sstSINX0kBCs8uJTMIfBerxXA/c9rzqssN4Nq7z4pxFaglUSsYBTTimkyouv9yqJ/F7lxZ9YlUHr&#13;&#10;PCXRDXFn8GRCqrz4003CBHUphYu9mjoPE5yZOsXzDgMh5M0Xe5VE5D6IigkDd6oKLqw4tSYEX0RT&#13;&#10;ow7+5ngBp/zlwmrB/h9LVUQgNydbJViltrDH4jmJ9LGYcvizVJR44hcLqZKISkYqb4UZM2DhYvX8&#13;&#10;IFglEazGyRILmBefYDOlGoJVEgFGpy+DeESmeCykIkFgFjCJYEWo1JzAuvhM7Rj4yKFxMeXz5w+k&#13;&#10;gOgefmIF6+aTU3g2HvHg2YsXpUSCV119molMOudYrqJaKr7MyUiFQU5hsv2CV1KxflN7cCwXcelY&#13;&#10;jpmTRtXyMbMmo20N9e9iFUEGFTdCkibO2mTc/wWucmimzTDGy1ZfPxEI4mIeblqTwY34jJIt1QAd&#13;&#10;vadfpeGWZFQt0dxI7Vtqgul3hldouCUZTxjl80q2VAa0FaeEQ3FLMiwOmgGLpwU8Uu7bVKgbA7vJ&#13;&#10;psR0ADnilKRCmK7oDrtGvezlcMEN2YTrAP4pyPC8nlU4ucm08Ut9V3EDzqwwZUUGNwZDmJUsoCdz&#13;&#10;84iumVNSZDhhOBHmBhTUk4NM2zpzu4sM75K4l7kBU7F0fjamjz1uvbhvRXaKfKmVTKVAKyaqbxS3&#13;&#10;JCMeQKJSrWQqhSlUpmmgkS3JUD8u0EHmOleS0O2Ev4+1cpHBDfCGkq10yR3v4p0w6YDYxUeCxOaU&#13;&#10;qH1LpUAVxcy0MrIl2XAbh/hYc00t9+VMTsD9weCWi4yVJKylVrJ0CdVT1BEY2ZLMn5LCfy4BWeO4&#13;&#10;L02Dz0vib0AhQLndhNJEmOC6yPztnu4Q549Ecz2qbPMyr+JM5jXXtN84k6GVqfY0Z7LIvFaegXIX&#13;&#10;blN/aVKYTJsJMv/iTMl8cJvSByVbkvnXtLCg0weQFi7iBhQZkT86jonc4rQtSNkIN5jAQZPBjYic&#13;&#10;0SXT6CdXkoYV6gYkGStJZyljBc0cweA2IxXVviUZNhfBMiNbYUKx8MhZGT1ZZMONIlihlQsVCtKV&#13;&#10;pIHRk0UGNxDKZiULF8rBooeYWckiwzLHx1HcSpcw2o8ml+IGzODQ83bjdUyNu1nJVAozI4kySMMt&#13;&#10;yabHBb0bDbdUCniLM7fTcEsyInV4wkq2NDBmsAMNCgy3JMM35ZSYt3v6bJw3AC+fLTBWUJHh5dPS&#13;&#10;XMmWSoGmDFiG6pQkGdHBJwY8m31LpTDDAoA4mpVMMuIllPYY2RonSk8VlROckViXDeALySkobhkv&#13;&#10;AaKjMDrMTUxmNHhwF2A66Z4PCQkq+uqIdSwq6l7p8ydid9jGxWyGvRlmSTXM0OXiiBTElCoTcsbG&#13;&#10;MW0yzj/BOMOtNALcVOHC0sHvvPzMcab/ilFbMxXoQua5FRncVOoY5zC5EQakm6zZtyKD27NyOaZ5&#13;&#10;y0W2pWWLUZJN5leyNMIUdKmAQqFUKeeilM6YCQ0encF19+a6NRlXgECjOJONHwXCpLAg01gvNmC6&#13;&#10;Raob0AhS2krSL1OckiajMA67xMiWSoHOI6pmYumEGGfrkffXXLcCkRJyoteBkaxMkhnhDqDu2MGf&#13;&#10;Vi/nb5xWPAZshbMcVBQYM3RQLWNpBOr+FA7/utGnmHbkKo1opRHgxpKYhWyy2TXFrRXJDGtS3Jps&#13;&#10;KiGNtTUjzc/bxmZjuipuTUbXZ1NqSLSiuNHQy6T3dmS0BMMxFfvWgFJCkwoaSsPc/Ei48f8bbmmS&#13;&#10;+JUs/CqjaR+xdw23VCRTme9OSWNRiUIzF9twK52g71ujUfV9K2Apbw3Nz8R1KyoaN9AQ2Jit05r1&#13;&#10;fAEAvs6CHEd4iwpm0xTcrGOqBJhhtxpmSTXMiPAaZqkR6KMFQtcwSyrKc2nkZrRWoVLpL6pavfC3&#13;&#10;Y/FvsCvITAnJCmJKVSr9+oRkRQWz59tr89YUyBS7esAZxwekqKaNCOEOI1kqEaA0NLM0zJJqMJJU&#13;&#10;EhhmqUPI7eGzGWZJBViKfoTmgBTUlACVqp5HZeQBmbY+BkzMCgTZHdERitPFniUVXs0CrT62fGbQ&#13;&#10;10WDPLOMas+SatzDKU4TzFIX3E39vNqzpMI0ZknUAUldQNp4vDyxjEk1ziFpNCNZ6gJqfBT68ZrW&#13;&#10;tJfF955owU45jPw/IVlRsYw3Yywd71kBT/WeFZXfs4KegpigIs5IVhpEn8YCnxLNdSn7ohq8G6lO&#13;&#10;s4ypC7jThEaMZElF7Gza+BtmqQsYvEJPXsMsqWBG7MCYBQVBnQ7qCvlQVDAjBqmWMXUBTWyJ5hrJ&#13;&#10;kuoNe5a6gHIkQv6GWVIBzCDeqZYxdcEde3ZvDJ6Gr94w4lp1QCooKgeYbxSSFRXPGVW4RusXGJWK&#13;&#10;KQwKw6wdGft4FoaVVgugWA2z1iA0RDflCcT3Q38TR6fPv2GWVDhNzIA2B4Q+j5fHYlIESoMUFa4W&#13;&#10;Bo9ilrqALoG4n0aypMK6IpOuDkhaE3QzwU4yzJKKLvX4nkY3FiwV7BqfaZiVBiH/emVg4iRJYs9A&#13;&#10;lpPJNsyS6obUMkdEaP2ZtnEx5fQyJpVeRsoMgtntlNeJZWwqfUCWZvNnyU4TM46Xsan00V9aIV+Y&#13;&#10;LSNBDLPSILSAVrWrhL5zGaWb21TazcXbCWYAOKg2VpuWZBzpK0Aqx8dx6VF9XsfhpuIFTTbcVEE/&#13;&#10;mbeSDbWKPXFo7u/I6AKgckEzme1y1cjq25VMMoKVS8n8oQlOz9DkhmOtzOImI89OUFsoSLJ2xY2J&#13;&#10;KQY22GSUS/DwGm6NSaWPPAhrsW9FRuabDoTCfGR8V8lGd3NjizSZvwGNSQW1SeNmI1upEqacge0S&#13;&#10;922Gvl3uGyMlHm8VtyIDw8EkbcMtlQKpOBqeCfeawFV+JPA/lefCYkwyzFwV6NyRzeXGnzy+b41J&#13;&#10;peXJ9Fc41iVNhtU/vZwEt1QKIBaYIai4FdlM3DYgfJ7BXEmmbFBbZ2RLMm4AS6tOSesSEjSmDAXl&#13;&#10;HR/JzWailEgHYU8EGZgdijyNbEXGbeOQisAIv1bcGJMGruX4lBQZ68HNUdxKKfDi0B/PcEsyXhyM&#13;&#10;BXMmG5NKd2c0peGWugRfY3HPj29AY1IJ/6KFDLfUJde4bCoIyWuW+8YYL4Qz3JKMU+LS2MRGixvN&#13;&#10;dU36tcmwZSglVDeglMJM+3b7lmRM7ZsR1kJzFZQVn4ihVObFKbKRjZ4yhlsqhXGKVAiNpyk2AI+d&#13;&#10;WbaG2w6Tykk2zSgZRFfcFlCkkG2HSaVpo3KnimzGpQzZ8X1rTCpEXFRxA4qM+8aYcMUtlQJ1CVKX&#13;&#10;FJTV65Juc0pFFeMejWylS6gExX41K5lKAR+HAnfFLcnIYzO8S3FrXUK1v9Ilt0kGN9IFat9SKXC7&#13;&#10;mZyjZEuy0+w4dd/SwJgqCECYZt+SDLVFWafAKeKaxDUFAz4TUw23JBtEAMpLnJIdJnVeYXPfioy3&#13;&#10;+5mQn+HWdgkdWtRKFpaV2w1S3ZySRqUSEKamR6xkkcGN5Iu5AQVm5fTDzexbkU3AFfCaWclUCpM2&#13;&#10;UDlmjlMcLqbIznxHwy2VwiCXOcxmJZMMyxxbWZ3JVAo8kuRUFbciuwKWZAofuc+xJJz+WzVyYU82&#13;&#10;HZTUvqVS4L1heLhIkFLoVR8JvsWtZCoFuE1exOxbk9EizySaMTvrI5nmbMos92S0haQy59hSaFgq&#13;&#10;NRDTKP/Yx9mRYZiYHCm2QclGaaBpgbMjww1W3cap/kxuTH0f10jIVmQYeHSoMCuZSoFvRMGa+GSh&#13;&#10;YEkFcN0Ut1QKg68e90HIVmQgbukrYmRrpcC9QZkLbkVG9QRKyHArXULX4cnVCW5FdkO5nrJeqzcq&#13;&#10;rtF0wDTcSpcseVmjlQvQytMBGEqtZOkSW/QCuiJuANxu3cCYIpuA1VSxH+uSQqbiQM/IWLGSRcYj&#13;&#10;fEsxqOGWugRujBQS+HEOYSzJPPnOoypk6oxkdhHDIgMEMQhaI1vqEownigPNDWhA6y0gFBV5Kmgq&#13;&#10;ZiiNo9W+lS6ZdjcG1se9jA3AWXlWBatNhnlPQNpYCtUvdRppkLYzZ7J0CTMcAQSafUulcE1IZ56O&#13;&#10;Y83VnVYZnTozpMR9S6VAVJlydMUtyXhwXLsVOtrnvlFBSppWyFZkcKPfh/FxCqCKUUhy0dyAIsNd&#13;&#10;p4RUcUulsLh9BiRJiiKWZJKE06foeN8e08AAIkgLILNvRYZZQusmJVvrEorf1Wva0Nall525AQVt&#13;&#10;BYmPha9ka13yiFZQsrUueXoYLOfxfStI7ORHXK6juqkS2CcebXRJkeHSUjNsbK7qwsqLgzY3lkKR&#13;&#10;8eI8PxloCc0y4yjPa+o8qiKD2wNFdOIGFFKVkC3+otm3IuPtZpadsUsKquptriJDAS0TTo5vdyFc&#13;&#10;cdcfnI9TZESZaWdlMpkFVsV6xZ40erLIeG6Y4GBu91PqEiwuLrfatyKz+G7SZnEmx+ubVPLx7W4y&#13;&#10;BhARizBnMnUJsJFpgmi4FRnqDjrDrQwM1BbPt+FWZDOT1bS2oFtcriQQYzUNY09GiwTTI/OmIasY&#13;&#10;lKNexb6lCiLMQvGvsfB2mNXnJzXMiWlFuSRgWXCFxb4V1HVieETIhGxFxjVFKZj7VlhXHzEssnFp&#13;&#10;XXSmwK6oV/xnJVuZM9PsQ+mSxq2iSgg+mZVMXQJyYJJbZt9KlxBXnp4wx2ey+r3yUFFBYKJq3YV1&#13;&#10;SsBUdKbIfAa6AK/T0xMPwsiWumRwG+yAWcnSJUByVdsOkg1x38btI7liuJVSoNcHysTIlmTjPqjW&#13;&#10;hERH4iNJUDGUW5ySJpu+YORWjmW7rRauM+RtkvKHZ7LJwKE+M2LHcCtnhdGhqij9tju/3oMcuBE+&#13;&#10;DiGEXEnPLclwoC23VAqE55kRK2KvtwWXpST39sbEzLHNSranITT7lmRwu1PRUKJhzQ1zUp2SJIPb&#13;&#10;0/RyOLReuSfFDcyTiWA02XTZxFYw3FIpEK0kriNuN0Mv4yPhNr6w4ZZKYbjdm7lq6PzmJk9JAVix&#13;&#10;QqnuN7IVGbIRVTP71rhXlILqb3RbZJySR+UH0AYjlgTNBezP3LcimzzalcEp0PKqudEYSdQ4N9lw&#13;&#10;m4tzfAMawEqAHiNP3O4iW7iZ5h1EHlq2MUwMtySDG7NCzA1oACvDOKjxN9xKl2BNzpMvVrJ1CUEd&#13;&#10;g0QFRR1LQm4XfI+SLZUCDW/Qk0q2JKO/4K3CGFKbHx857XUYL2ZWMsm4b4xPEhEMYg/FDRSS2rci&#13;&#10;87qkAKwkX8FPGtmKzL/d1cKVSzpxbLGSRTZmgmpxQRi5VhIMt4mZNxmfyKtsbkDjXonFYQgZ2dKc&#13;&#10;oQsFwQijuXa4V9IxpsKU+tVYEspLKco2922He0UDcZSPrdciozCS+KS6AakUeDi4b2olkwzLnBIZ&#13;&#10;4S1SNxVLMs/UAMaFbEnGKSGsY/yAArByAzglilvpkgdMDBPpJb1ashEIUaekyLzXUQBWDC5kM7qk&#13;&#10;yLyFVwBWtDIPozklRYZWpjePOSUFYJ0B0wymFqekyHhxKKwy961xr9gJRJYNt9Il9MFS9TgsQZ0S&#13;&#10;nFPTxrvJWMlnVSN2WwBW9u2BuLmRrewSsHvEuoRd0r1YAb0yzNVwa11CKbiJPDHEqFZyFkWdySRD&#13;&#10;cy2Q0mObq3Gv99e3ColKrC8+khdnBgyKlSwAK3qSfTOyFdk0dSP4argV7pXuFRQ/iH1r3OvMM1S+&#13;&#10;aQFYiQXxBphTUmQa+U1KMDZAY7GbjBaKuMbGLikA62DOVK6D4uX4SFw+XmG1b6VLqJHHWDP7lmS6&#13;&#10;GoEcZHwk6sdVbTXZRHpppWXOZCoFUsl0DFZnMsnQWoQn1b6lUiAlCUN1JouM0fVTMnGsS3btWFlJ&#13;&#10;U0dFXCs34IrLrVayca8zucZUIzBOJLlhcfGgCtkawIrtRDROnMkmA79KhxTDreIljLdQ7dcxQ0o2&#13;&#10;iY6+bdwrx0SNhdmR2T5+uLD5kSROQbmZlSwylImLmXdHVvA2LhraZNMhUtlc+46s5OTVKSkVZBuC&#13;&#10;kpTKlSQBCjzUrGSR2R7NtM0tbmCBlY/TZDdk+wxiH9RLcQOsaVqa7cgAXM2SHGuuBrByRFTnL5Rp&#13;&#10;fiTcpq2W4FZ2CT0p6fsg9q1xr1i9ZC0Mt1YK91CZF6dxr8CQZjC7kK3sElzTGT977Ak37pVk/r2K&#13;&#10;KTSAFXgDFo3httMlBNuVbGlgUO2NWlCyFRlGF3NQzEq2UsATVvZkwWWnKJ9qWsOtlQIZGVMnTAOX&#13;&#10;vAHXuCoq0tsAVj7xxtR10E+ruE2SRMlWugQ4kWp4fbvr5jpj183tbgAr+dBpOH58A5rsihg2SuH4&#13;&#10;vjWAdYajqlhQkwEAUOhomrHkBrD7alhXk+GqP6rxIiSXktt4D+q+FRnRSbiplSylQCQIkJvZtyTT&#13;&#10;dYtgoUs2UHjqBhQZfjAdfIz12gBWgjocSiNbqiAUF63RjOZqACvv/ZPpg0GlaCwJnjBTRNV9K6WA&#13;&#10;wUWo18iWZGjkmfxn7lvpElpAPqsYXuFeiWDweJt9awArfZd4BYRsRUY1DuOUzA1oAKvOiBUZEWwM&#13;&#10;c7OSDWC9p5pcvThFRnCMd0pxK12iM5mFeyW3SLZP7VsqBfLdXB2TgS64LDYQ84hNVK0BrCQDXE64&#13;&#10;yOBGisrc7u7TqlFIRUYG+uFJvaZPqRR48KmKNd5ikRGIozu6ki2VArggBm2KGjFSuam5Zt/c7W5d&#13;&#10;MtyUbEm2nBLFrQGsy0qa963ITispcOa3BWDFlKF9htFcRYY5yfqb+1YAVrix38YyLzJko/jH6JLG&#13;&#10;vdLpfKZKHlt4RTY9TxihIl6cxr1qXFCRcUqYMmhuQAFYuQESF1RkpP8fuTtGtjQw3sAtyQadTomM&#13;&#10;4Va6xJ+SJHvDSqZSGPSYw6o17nU5k0q2VApz31TdIs9Zaq7bKf4RtUaYE0FGTIf8p4g8Ndk1kUDV&#13;&#10;yRPIfHED4Waa5jbZNe6cqrbDzWhu4EuE5moyNBevqbjd2LjNDZ9KaK4muwbC/YDxdOgt8g42N0wT&#13;&#10;obmaDG5kQIUuYfxnc8MuES9Ok7GSZMqFVqaRcnNjQqfwA5pMvwHcy+bm8t1NhhV0pWJBtOgubrQh&#13;&#10;MS9Okw23K5JN4pSkUmD1QaKqM5lkk9dSY1voV7KTTcXMm4xTwjg4YSvTFra5Sc1VZF5zFYB14ke8&#13;&#10;cceWAjZPfCQp+aeZPne8b417JdB+bfCTbFRzo9hIrWTpEmaYqRgezdyL28OzGsh017hXL1uqIE7J&#13;&#10;I2hRs5KlSx4Yvmus17uCy14zFYjx8oZb6RLgBtTYm1OSZJTf0lxWWAoMTowNoCMtp8u8b0U2A6Do&#13;&#10;y2xkS6UAN1SQki3JSC2S2jT7VgBWMlTAJ43mKjIG5hHBUNxKl1gLj6xsbMB0qLsznarpFhBkE1NQ&#13;&#10;XaWaDFwQyXzhUYFPLm5E4wxeucmQjcdbrWQqBXQk0VdzSgoui7KDm5ItlcIkEVSlBQUBsSTEuYCG&#13;&#10;Km6tS2hcbCrSCJA0Nzq6GCvoJpXC9GuS3JIM2eBmbnfjXulDwjssNFeReV3SuFe6Qw2o+tDv5izl&#13;&#10;StI9hgJXobkKwIrmokbJ6JIiG03+qM5kAVjhRuTD2MpFhs1FvETJVrpEvziNewVRjdVlVrJ0CW0p&#13;&#10;Jhx9vG+NewXtQBmR4Va6RL/dBZel5wmJO7WSqRS8hVdwWW/hFe6Vj+TumIVMVTLNoUyU665Qr/AC&#13;&#10;MG54pSKB15Q6HluuhXkdXsoJLip4KTQvvZlSHVAxqgySoiJwN82fj+XaAVdpKWgudVGBPEKvGl5l&#13;&#10;VkzNlVHFBXalR5OaDg9OPteQ0lRTiNxUY1E4uVJ7LJNHRSoFiz2+8AmPysQjafsbVMPLNNloKni5&#13;&#10;c3iXmoNEltyvpJo1NDgZumilXHSHc+cwqR6p+1A2QXV2pQ+Ru19F9Ui9oDsb6cuQ6leF1bzJsRrw&#13;&#10;mrbx4i633iCBpc5hUsHLeU0NUqVQSoVXi2qaAxhkK9mqWA3aOkxXh+PHuahgpZABxD+S1wO8jCFQ&#13;&#10;VGh5NbGCqtPk9Xg3GkDIlVQjlTobhWmlH9ydgVcQ/I4vhBd+rjiHBU2lIM7d5aLya5gaAKiDGhsK&#13;&#10;di/k8mcjLQegJqC0zH4lFc0HHgHtHN/lBqUSOTHpQnJoKdeYX8YGaCQrKsAAWSnjL15YY0auBqTS&#13;&#10;qlS5LEWFozNlacdr2HDUaeRm7MOioj5gxv8IXqU3iCqo+1UQVm3bFBSVokwAReIcFtXEL9S7XPhV&#13;&#10;rj/RGsMr9cb05Tc4YEBfcaKYsz1oj2N9WFRUdMxkabFfqQGu8YLd2SiqSZiqsHdhUK/JfBpcOi5G&#13;&#10;Lgea7clgpGjxU2T0rVGnvqnGB1PLmEpgQjnKzC7c6jUYommBdLxnBUDFbFMR7yJiHjJH0dzngp+y&#13;&#10;Gsq8KaIZbqbGlQM/jB1jbq0yOYromsawaq4HT1bywl4217mIaJlH9wa1X6kFBihjDmJ1ab2m0sTF&#13;&#10;MAt2CgROhQKKiJouUtTm0BdWlVKMR9PEkexHrDyHHtCpcZobcwq4w3RoxdstZgztJLEtblhpgelt&#13;&#10;bDyIatDKcAdSUaKlHNWu+Y3oUmXiNBWt9Kc96LFkDTilJ5AK8DUVoK3JMwtm5bBgQZBkO37ICqUK&#13;&#10;zoVKBcMrlQd+B80vDK+kmvSCOviNNaWLvtJURcWwF7qXGrlSeXBbKA01chUVJrqz3hpoSnZNJRyb&#13;&#10;Cg9YweUIiOS550ky3c92VFxoME1mGXeKQA18JCWQn3g1+EHFrNTH1TU2nNmzotLWQPVkpTPSVEiJ&#13;&#10;S1ZK58raOY0xtSp/R2UtuIaYTsbESNZU2jZthKm900Wlje7Gl94DBzC6qqi0M9Ho0mm5pXil/tBO&#13;&#10;UmNLnwAQqA1Ld0c7f9VR9Qa53OFInaOd2m7DaoMQRcWEIheEKFQpTW7uzVQL+k+FoiJwgTIVSrEw&#13;&#10;pQsvdTZSdVhetNCJLwQ0MMCNQzXVVNQe0ovqWK77hqFqXmmtDC8DU6MnQciF94xnZeRKKmCa9DYw&#13;&#10;cqXTcvfArotAKY3v4gvhhetneKUGgNe0sxP7lVSknccKO7QTydHFFxKUZBUNr6QiHTapLcErNQCB&#13;&#10;XYIQhldS3TLVmso1wSvNB8LcmPaGV1IBLyCfY3ilBgDQRg8Xw6uomA5k9AZo0dgvzHo1rb6pZkoo&#13;&#10;X3i8hgU6xaynHk/IVVR3nA21hoUdHRiD6Z9GDVGsBv+6M4Vn5JeCirrLAZ8c36+iGvCP8Y3oFRW8&#13;&#10;KHJWGMmmIhgzVe1iv0oDDGTO6PnCmrJZVAsaXq0B6GxlznwBVIHeYuUbXqkBBizELov9KqqZM6J4&#13;&#10;pQbQOqq6q2odVWhRreeLSuv5aq2KS3pr0LNkffP0TsM0AdWlm0VQ0TKWuW5iv4qKVrDTW+H4zBdO&#13;&#10;9A7v13SKwsKIL8Stv6KrreCVemP6IxicOjn64nULuNTwSr1BSa1KUlHVnbyY+mfACKD7g4pp3GMt&#13;&#10;H9+voqKMYfpHizVMvQHMmobShldS0eBAAR/o6pFyEQswvR2bipynalsJ8jp46Xe5qKjFUi3X7wsZ&#13;&#10;Ci8W36xh2xvsl7FFCxd6C57azM29L6qlyEXABJk7lWsIVFydw6Li9NLnT5zDwoTOdEzT+Zau5fGF&#13;&#10;2K/cS8OrNMBS0Sf2q3CkTLWmUaDh1RqAogDjpxSKFF5gNA2v1Bu3xG1Mmg8cXK3hM0W3hldpAJoA&#13;&#10;kzo+1lGFIAUeoAaFsmTxhVOkqGybotJ3uQCk1EeSsjNylbYZHaXOfGmAaUlt7PkCkGrdW1DQAWa4&#13;&#10;/Sp7gzeF1Th+UwoKih11ZbofYFLnLs9badawoKDcFJUpJXyavKZBiZIr9QYFf8/KryzYKXYUzeTM&#13;&#10;GqbewD6ksYk4hwUgnZHSSkc1gJSOyxNaOr7MTTZ+tlrEVBzA4h7VJDNc3dgxAC6qWTyPY1I9zz4b&#13;&#10;NdVkM07XqMRCg4JJxJhSy5i6g2ClKnXiOKRkfs+KTO9ZqgEaAdF/12iq6pGKU2/qr4n+pWCPc/QN&#13;&#10;ryJjx5TxW3hQmjcxI1LxSu1BcopvFDe6AKF+EYtML2JqD3JuoxfFjS70KWpARR4KEDogBlUICmws&#13;&#10;9pnIg+NVWuAKsUxrKUrxkxeNrMx1LkAoyUQSK+pwpMp5GkCzORulAxhLqwYIAHMIuaYLvZIrVQDt&#13;&#10;4h5MfwNc62S1jOc6NgQKD/pMUFolBIoKLA2NicQSFh70GUSBUr5FNVdZBUcLD/o0E0PN41xU5MFd&#13;&#10;cLTxoFShmbbiNCKN7aJOg1Jks4apNiZsbtDM5GyT10wRMXZAoUjp/oWVKDRUUZHbo1GikSvv/wMw&#13;&#10;QYMwBkwRcuEIsByGV97/B5xmZbh1A9TbG5UgpSlufCGlpY8qoFJUFB+rblX3hSGlkwfAerNfqTZo&#13;&#10;JD7AlmO9UWDQmR+l7NGiYgnVRC1K4mINSY88qgBYUaFCGfQp5CowKL3YFcKYbjfxhbTaUf2aaVsT&#13;&#10;VPcgkVRSpaho9K+6IpIdSl6nec3H/kNREbwdDXB8NgoMiiM3MCTBK60NngbVF5pEVMpFsN0ARprq&#13;&#10;hgSpqQqjJWHwInJDoaGRK6noQTChfbGGpTcewI8qXkmFz4xGNLxSA1A8pRqKYf7EajDdhSfW8Eo/&#13;&#10;BWwKxqhZw6QCp0Ott+BVONDHJ2YkmHNYVJjKTOAwvFID0MPEJbQLPAo2cNp5Hp+NalX6RJBD6fmi&#13;&#10;uiZ4o5IqDQMlCa4SiUWFc0Mhr5ErNQDdghg8IM5GNzcdv9foqEKB0u6bYfGGV2obTFGX6NhBRzFS&#13;&#10;VBSxyB7YZHOXGwM6AR/TX4UhCHGZ76h0MYCRXXvSZ2JZ5jIXGc+eCmY3bpSM04xsPX5UiozOjOou&#13;&#10;NwB00nSmBgJ8Q6whJoGysRv/ycAxOhkJuYqMOKdyYQv+CQBJno0is2ej4J+M6ZuUm5ErzRSUjakS&#13;&#10;IMgbCz8jOBWouMmoGDQdTugmXbwe7zHAjFxJxgg7FWAu0CiwfVDg5n4V2XQtN7q34J9v2K/SG3a/&#13;&#10;0nLAHCJwY1BthRpFiar4YYFGB7U/I96O9UaR3REiEvYG6iXPxtV0bBC8mgy9Yd7lhwKN8hI9Ulpw&#13;&#10;LFeTEaI3PhEOcsl1/aAM3yYD8WzeL/YneBFn5xONWEklQ8sP1bR0Bg2aHFhTnbrjHZs2FD2GWI8z&#13;&#10;FkPtVlJZU5QevckLU/RGLWFSEWhX7jKvcPLCrTRavqlIw0x+6dDsfahmpQ+MuzFZh6aiAhLvxvBK&#13;&#10;h4NiRoAW5hgmFTMJMW4Er0J/0jVuBg8caiiKuGLlaTZ39WjkKvQnzevvQdAKXuncUISnGp3xMMYX&#13;&#10;TtNQHj3BK6mYhHVlWnBjNiUvUoimy1lT3dKk3TR5YD5Z88JjNnIlFY2Vp/XK8Zkv9Ce4W6fli4oT&#13;&#10;T6Nlwys1AEHHMSrFfiUVc1dVyOGh0J/M35kSXsErtQ2dYae+W6xhmhs3IBfdfiUV7z8gCcMrNQC1&#13;&#10;oIO6E3IlFUM26L8keBX6E7OXYnLBq6geWUFTI0gP3jjz8LoyIYemIrVES1gjV2oAmmUpC5teZvGF&#13;&#10;toEVibWgIsM5Y1iO96uoaAeuMFJsUPG6uTL1Zk1Fh/Rr03yJnnrJi7nWaFEhV1LNJMwrUcv8UJhR&#13;&#10;pg6q+uKmwh+amXfHd7nQn4S+wbUauVJvEAfEeDC8UgPgOqgpYZzxWHlyX2CeDa/UALYslpxG8sJU&#13;&#10;Vver0J/T69Qc+SLiDLoeKsR34wsB2ygTu4jILtNL2qxhoT8ZjWQCRPzp+EBg93R7NGej0J8EKtXz&#13;&#10;VUSMYLpRKQ6ubnwi4U1l9hYRaCCmYJn7VehP7olpNILNHx/IflEOo9YwLYdnulaoc5hEnENqM9XZ&#13;&#10;SA0woWWBBuDCl1yYKUxHONZRhf4cDWVUVBGNXLTnNLxKA7CGIkNPV7KW62au5bFchf5cGqiYRSyq&#13;&#10;Z/S80r2F/gTgi0Mq9HxRcb0o2zVylQogV3Fv3srCjPKkABo1vMreQK+pDSvMKLweTbiXItjcZrDw&#13;&#10;BnrQVHQBVQ2KmECRvKbzvDn0RaXtqIZ+4qeYbAreQnyhtg8bMEoZyY0A6TFFonnh+pqzkZYD5gYt&#13;&#10;ecyZTyptYxfu8xrla4BzlHCHXMTmwAQJuQr3SRsqwiJCrqJitPS00zjWUQUXJfRNCaPhlVYKu0eD&#13;&#10;Q8Mr9cYNGBgVIyqwKI4UXUkMr9QbpA/4f0aupAK/RZGw4ZV6A1TqDJw69h0KLEoyhVyb4ZV6w8Jt&#13;&#10;yIPEOVziUcYGKLQogSXQYkau1BsTZzMQenogxhc+UB+oYnpFtVwUJVdqAEybKxXTK7ToxEVNvTQ4&#13;&#10;lJBrcIRuDZNKx3sL+MnAlaluPT6HRbXEsc0aFvATRLuqC3goKh2fL+Dn5GDNXOGHotJ5hwJ+EtIn&#13;&#10;GGjWMPUGn2dKiojuxtG4xmJjfKnhlWSTJVLblQpgIMHzieJsJNlkvxSvVAB4UuTQjG1TcFGJBuCL&#13;&#10;cg2Js5HkMHIlmc1WFlqULCyRURM/LDIwsI/GtCncJyMTCToouVJvgD3CIDo2AQr3OYNlB4hxfDaK&#13;&#10;zDxdhfmcgSwAUw2ftDWmk4YRKS0N8sO4eYpVkhF9VVLl1acKA+yLYrUjU49J4URndLmq5CTqH5eE&#13;&#10;iiXTUY+rHkQg7Z7BzZndSjKMNRV8LZzoNAp0Ya8iW3qsmKORVx+F8fykItjVaZQshcFTEl7MNSTS&#13;&#10;qaormwzAspkSw4Sv5uUwPU02rflNYKMRnxarRIVCfCKdSdXLtUN8gh8yeK+HIrNr2IhP0KWqepng&#13;&#10;eMgFTtSUfdELIIioZmHmuNEbRXaDjlL7lQqABNGVs9YKKErDNIMFpEt7ygX6bXrVHb8mTTZoCnGX&#13;&#10;C/A5tvUM3xW8ykCxvEpvAHJ2FlThRBfr2shVeoPMAe68kavIrFylN+iz9mwKvyikzG2m4Nm8lQX4&#13;&#10;pIITeJ55U4psJiWbs1GAT0Ylk/sy57DIrJ4vwCdJUXC9ilfqDWuFNk6UviczJOL4zBcZ2BLTmIWB&#13;&#10;sLnJ8JqKVsEryaYDlwkqN06UBSSsbHilutFrWAoArTGN3oVcSUbsRSWIdjhRbBvleRUZNTDKjirA&#13;&#10;J7YoHduVXKk3KNY3TQKB1+fZICxPRYtZwyTjsTDBIaKLxQs0lSloa7Ix54WOemycKLlE5Xk12RMR&#13;&#10;UfEucxRSrgdsbDO1s8mecTmUXGVv0GpCRcuxxPMTsdlMtpe/nVT889qENnZkhNhuhKYnX7hjBt7u&#13;&#10;+CTuyK7un03uiylPxYzJukCPDlXHjoyQqNGJzCYpZiCqTIHPjmwQZiIL+1hoUVqYMIlFpG52ZDdM&#13;&#10;zlF7lmoAZkCChIXDwMxcEEwBo4Lp7ZFUjxSBm0ZcOzIKYo39y8uazGiSzaMpDkiTTdjRKJBCjNLP&#13;&#10;/47MtGFWegc/B9j9YZyIIuKSbMwBofF3ZAT6Db4Ho6GY8ZaZHgE7som3K8lKgzDNRvksFCzlNxKK&#13;&#10;NYYpsN6kwqlShVlNRn7/2R390iC87KrvIhZ2fOMNR9+Ewh6ra+g1AaMr4441Ga2yB4ckTmOpApgB&#13;&#10;AzdHP8lghn8qmBUGFDuCCmjzxDQZSAF1QAo6ikKl4M9IVmSEp+9vjQ9NFDu3Gm5XYHaOH7QiAwUG&#13;&#10;YlJUQD4WEHTaoo+xKbiV6mF0J5OPzLalEgH2sHTkEdySDL9xHjXDLdUB3BaDU3BLMtCgdIsX/hJg&#13;&#10;gtq3GeIgfLMmGw2uyjswxIobUQJj7TcZ3KZxgFnJdEhYDsstyeDGg624tUp4Zs6HugFJxuTwq4Em&#13;&#10;HeutwoUiG26k2bciG8wwzSUMt7RGpgb42lREMuA9tnsiJ5M/EbKVLqFmQVU3Yer857ilUqCQirSr&#13;&#10;WskkQ3NdzWMvZEulMGVbY6Ed3+6GlU4baPW6FUIUbsRDjZ4sMn8Dqq3oDVh4NLORLVUQSUrQwOa+&#13;&#10;FUoUbkCj1b6lCrqmL9jgesW+pVKAG4lHJVuSkRRdRiMKbqkUbiZ1YyKB6OC8AXc3KEpzJgsqCjdS&#13;&#10;CMYsKbJrHDZApmIlCyw63Mb7Or4BRQY3VtK8bwUXnZVk6wy30iU0GVaznEF6xQb4U1Jk19jWUxtw&#13;&#10;fEoKaOpvQJFxAwCoqlOSBgbc5O0urCm3+/bqxrwBBRv1mqvI0FzoBMUtlYLXyoU35e2Gm9El1aCU&#13;&#10;/tVLCzpxA0qX3IIQJhUhTkkqBbgBv1P3Lcn8ShZ8FG5EqIyeLLJrho9MyvRYtoadArAfE/t4JYuM&#13;&#10;pM4U5BpuqRQ4Jdgl5sUp5Cm3G1iiOZPVcRRuaDy1kqmCeKWWUi2xkm2X3BAoMKek0KfMSOHFUbLt&#13;&#10;dMnS8FHsW5KRgKavp+KWBgbWKxEWJVuSXeM+0OHEnJLSJTQQUy0VgXTH0wE3INTqTKZSmMqL6XQq&#13;&#10;VjLJaCxBNklxS6VA3JTEi+KWZNNi0kUKC1IKN2B65r4VGdwIyRvZClSK3028xNy3ImNMMWBPo5UL&#13;&#10;Vjo2KBEUsW9FxphX3DfFLZXCQOYfTfYQ/ZZnkr5FYBXFDShEKrItgM/jM1lkb5AtlYKPzlQL0zfs&#13;&#10;WyoFVnJpvSNkSzKyFAyuMbqkcKlgAhfQneBWuoR4/nSqO34DCmI6CMRp6yq4lS5hTA6haMMtlcJw&#13;&#10;A+JvuCUZYGf0ufEDCmYKN+AfhluRTWaE3KqQrTCqnBIiT+bFKTJ/SqozKXY5mktxS3OGgQgE2s3t&#13;&#10;rt6kc7RwBMS+FRl5XIxXxa3sEsC+CGe4JRkni/5hilvpkunK7U5JkmGVMJBUcUulQKMLZFMrmWQk&#13;&#10;cEBaqTOZSoHJQ+DwTT6gEKu4z/SIVrKlUmCIIzM+1b4l2TUt2MfAONZchVolfTmdTcwpSV1yw+s2&#13;&#10;Yc1jbgVAxZ3CpjeyNRnneAKNglsGUeFGuYCJYBRyFZUA3MOckgKhTuW16n1H1X9YCgQnSSsq2dLA&#13;&#10;uLnF61BWUKNXcRfpFWlWMpXCDcFvYvTilOzwq4N7VdxSKbxBtiIjYEIS38iWSuEN+1ZkAEpc1qjg&#13;&#10;qDdMrJ0NOLYUmozQ063p/UgH4TxcPKZMnTHcigx/lvlzZiVLKUzrDBWfLCTrDQYlLrvg1qBUgmNT&#13;&#10;K3q8kk2GsUynO8OtdAkpSTxGw63IBmRj+hcy+zT3DbWFhWG4FRmGCRhpI1vpEupTyCMYbk1GIYd6&#13;&#10;uwvTCqj9eebDin0rFXTDvik/oFCtM9+cMhXDrXQJufwpazt+caqR6XQYZ7Cc4Va6hPCF6tIMuDRP&#13;&#10;Cbl1hbDekdHJlO54RrZWCpTRKZxCQWK5o2hKUX/3WOhWgh5A1Y3majK4PZNKPtw3etv9Z1ZyR0Zv&#13;&#10;DGbZGW4vlII5JeRJ8yMJYmNlG26tFMbtEPeNu5zcMDCejbcI4ijJaK13C5ji8HbvyOj8MbOKxL6V&#13;&#10;UiD7oybbA/7Mj6TIAKSr4VZKAW4k04xsRQY3VcXLNcmPJP+pGtnvyKhqkrKVLsEMZaa7ka3IgCCR&#13;&#10;EjArWbqEhXwyLb2oPM8lwZa5YvCpOCVll1zd3Sm7hPKd4oZWNjFzKgWS7ApsrckH7MgYn6NavhGQ&#13;&#10;L260zTJA7x0ZSNIBihyvZMNdn3m7nWylSwjgqdZ5vJ4hG4YCL5fRJUXGIKInNJ6RrZTC1bSMFW83&#13;&#10;PdjjI+HGIAKjSwq6Ot2i7g3++qnJ/L6lLgEYOn6+uN2FlJ1unSgvs5KpFAY3cGt6Ajw15hXg8CPO&#13;&#10;ijiTqRRoDHSF1WtkSzJCSFw4EemlcWZsNwGr/0/a+SxLc+NW/lUU3wv0zf+ZCsuLWXs5C3uplhVu&#13;&#10;R/RIHS3NTHuefn6oSmYRJ+9V4YTthfrDLZAg8xAkcUASArTiJ5MatRGdqaxLUv4qtdGTFUwmNWqj&#13;&#10;KyttywmsMJJHhevggqmuS+gQqqugJCew7lymV7nNYU9q1Bb3LBVQkvJey4n6kIJ92+JqgUomKtHu&#13;&#10;To1Q+1p6UjKrRaidjUClbf0CY2ChRgJ9YQSkG1eD2irlc5Ff0LdtYwqosOtZjVB7XGtcaVvyJRvV&#13;&#10;Ve4lIj7YGUlthNUqc0C6CpXsSXijii9JavTkGBdsv/dc6TJUIhHxmlLlu/UuKFKjS9wii6WuS6iN&#13;&#10;k1MVlCQ12sZVQ5W25QRWzjOU7pWGAuuMjNR7OLFCT+YEVs4dThW+Gwos18aqq1Rb7xS4KY+pu9ST&#13;&#10;vRrkLscsKiMgJ7BCPeDyCihJatQW+/xKTyZfAo7jdfb3+7eU98p3Y8YpxBRwjN0H4JVEzg+XerJX&#13;&#10;ozbm7lJtvVMgzsgVs5X9W06XXdjhVHgcdkKpbZxjrTwMktVoGwOgsqPKCawklMalJYXvln0Jh0gq&#13;&#10;uaEEFlPb4kBfpSeTGl6ZM0OV8ZYTWHHlpYwPPlNnJLXRk5XZNOW9slVhJ1xqW/YlsfEuta13Cnxq&#13;&#10;8g0q0ZmU9xpJMEE2vZ9xcgIrV+kzexdQktSitrjyoFBb8iUkzvCIRKW2Xi2O8ZQe1GAB2X1uGKqi&#13;&#10;50pqpErhlUsoSb4Er1yLKaS8VygEJpzK6E55r6TAcB6khMneBVEbn61UW+8UuBz/IGe88t16NWrj&#13;&#10;/yszTk5gJRRUulabsrvPTW1AufLdcgIrR/TmCv/G7ryvLd7kqjArRLU6Ne6D4LKQyuhOavCKuLLK&#13;&#10;/JbyXrlDjkvrSrX1LsioLe1xcCWlUyR7yntlzw2VXPpuvVMgyMLB0cr8lu5djQTWvbQyTxevQqwM&#13;&#10;cZ3E+9k0qUV6FXvogp/MCaycIyw9P8xFfB24om1baSecrlGNRDVyjyttS76EcAm3jlXa1juF8i1A&#13;&#10;ZJ7mtjG6K54rJ7ByHq30qhIXZObaipjMCay8WhgXqr1HSVLju8GTl9qWfEmsLyp3lXCfXN+2hSTb&#13;&#10;Sg79nhNYqzdFZTV8Sez7CijJCaxgsnSnEm+w5LYFbVGpLfuS2NJW5reU9wr8Gd2VNVe6VpV4AnNA&#13;&#10;xZckNXqy2rbeKZDozwK2VFuvVp9NU94rd1TyZmqptuRLuINsqZy4JvGx+9xkpdRuqcxqsZ6Mx1bf&#13;&#10;r15zAisRWyosjO6kVl+95gRWjseQd1mpLa1LeFdgGCrR0JT3Sk+Sm1tZmSe1Z9sqUbWcwBrXx9Vq&#13;&#10;y+sSHFdpR5UuW2UEcGlPqW3Zl4AajCygJPsSVmolRixd7lr3JenCVY4o1e5o4/X5buDExE3ko9K2&#13;&#10;3imwUjhqceWU92q0rXcK5EntcVXB+9k0XfEafpJdTqVtyZfwkuJUWk/mdNmlipKUwMoqiJyzStuS&#13;&#10;GntThkDlu6UEVsK87IxKtWVfUo3OpATWYee7lTxXUiOpmshT5bulBNa4gyde53mPkqRGmjNXolfm&#13;&#10;gJTACpNZu71nT2pwwryYUaot+RL8T80rp5tbOcUGA11CSXIKcfKh5CfTla/cTERydKm23pfwGCNH&#13;&#10;QCteOee9ljOsct4r803pRBp+sfeTuK6gEd7PATmBNd6mqtyngBNOtcGuj5XacgIrybKlG0WAUqqN&#13;&#10;oVM528cV8UmNEVC5JVnUwiuUdvmS90qAssSsZLU4lFm51ZLFampbHMep7AOyGrEIEroKKMl5r4wa&#13;&#10;0pAKniurxZxfGt0575UE1rW0x8lqnNtlA1dpW/IlQLJ0Up4H4/oPQNSjtjLPea8jZx9KWRGiFlR+&#13;&#10;ZcbJCaycB4nrPt/POKLGJrNyAhS2IXcJl4SWMJnUWJrPFa7jyHmvHxxBr2QhiRqhb45XvkfJkRNY&#13;&#10;mXE4pfS+J0WNzJlIqn7rlTkk1/Uk2WMElku19WpxJjwOoRdq630JK4XIqKu0rVeDoYUQK8RLOO6W&#13;&#10;2kY0uuInsxqroDkS/QttS+uSiLRXsiI4OtgZyQovMhwqtfVOIY68sxeu9GSvBtvHLr/Utn5dwsq8&#13;&#10;FsMjGtO3LSIYlewxVnSdGhCpxfCyGvuAam29U6A2oqEFz0Wed2ckroTvXRkBKe914GRTie3jeG+u&#13;&#10;rRadOVLea1zah1suoCSp1Xsy572iFxuxt3MAxHFqW+QTVTCZEli5OziwXKkt+ZKwsRIvIc+7MzLO&#13;&#10;kpeiM1mNHqnxpkdKYOUS/Lg2tNK25EtiMVNZT3LxSGobL0ZUGOisBt9N0LaQZ06wO9VGTKGyx8lq&#13;&#10;ZS6f+SzVNnEjbWEnnNXIL+GUZAmTvVNg2uCIWmkE9GpRW+nxY/JO+7Zxiy1P9xRQktSYA4jQVzxX&#13;&#10;SmDlZGvpEoAjaVFZLaGRHN6uadTFNRiVlvVaZIYyc1Tm0pS+GqfrS0ugpEWKLb1YWd6lpFdijjUf&#13;&#10;mbRGuj5SnN+vSVLyatzYWnIjSYvE6I/SYWvWgN0323kXo3I7Y9YqR7iOlLpKgJF3pCoA6X2P0bLe&#13;&#10;ifDAGCk6lcp6Lc6LErur+JCU70oEqDZlJy0Awv9VKkt5qzy4yFG0StOSWjkFm+PYHULiHFo8Qv1+&#13;&#10;gZDU8CGAvzKsU97qwLYtuPhCbdmJ4A4q4a1j6tcVuH4SS0q19WpxkwtveRYGdspbHQZC7JXjipzC&#13;&#10;6D4AtbFHLaQnkBXeqbEcYa1VmUSTGrXVUkJZD6Ta8BAl55/UnimhpZ7sXQILO0ZpgcBkXHZGUhtz&#13;&#10;fcUh53RXNs5xV18Bk8mVPNJdS23r1xUM7ceuoVBbr0bbonEFTKa8VTYbxCUrKElqRm3Jl3CmspQS&#13;&#10;ypM8+bsxuVX8ZE53JfloL323pFZHScpbjdvgS4f/OfSR21bEZMpbLdOlhDdybWw2KiMg39dKjmyc&#13;&#10;lnuPyaRm9GTyJXFSouQnJd216pVT3iqJHjw2VRndSY35jS1RZXTndFd4z9IlKZA86btB8lWe6OAl&#13;&#10;iU4N+h5eoNS2Xo2VAnNABSUpb5UbTVklV1YKSY3aHlPH+2VyylvlqArBtAomk1pM+KWrhyFQ+p7k&#13;&#10;MjsOghRGQFKLI32kkRW8ck53JXJdC14nNWqLdPZKbb1ToCc5V1wJXOR0VzZgpSvaMarvyZUFRmk9&#13;&#10;mdRAySOWU0BJ8iUsgnDLle/Wq1FbcVOa8lZZ4DGhllCS1yUErysE5pHTXYlmfpRCCUkNz1X0JSlv&#13;&#10;levgSQcq9WT2JdXARcpbJbWQS4kqPZnUWL0yAipeOeWt1mfTpBYrc8LehfGW8lbjbputFHBKakZt&#13;&#10;/QIjPEm80f1+7k5ZsvUVXspbjZdLpspFWQSLOqdAbbWDn+xEOzXWysRzSm3r1YzaeqdAbRhZqq1X&#13;&#10;q6+C0jWv9VB5UmN0E1Oo7ANyuissX21dktQMTPZOgf0bAbVCoj5323efO2qLjI33c0DKW+VZ+0fs&#13;&#10;9P0ISGrUxoxT2XXkdNfHbrHiJ5MaKInla6VtaV3y2AmXauvVHpisHDPleG73Afhu8aJXwZcktait&#13;&#10;dLkN+fypNtYllQO7WY3vBpRLKOmdArEgxk2pbb1afbylvFXiXDD/pdqyL6lG5lPeKksnomMVz5XU&#13;&#10;WAUR5ir1ZL9ZIT6JKym1rVer7wNS3iqhAi5iq0AyuZKZtNXSkiulrUa8trSaTFoElbn+pbJOSMmu&#13;&#10;PKbG/q3QsqRFbJ6PVtkEpKRVjmrHUua9j0xaVEbLKj4y5azSGeyLKpX13qee45FSVjc6v0QEJC0q&#13;&#10;Y6dY+ma9O+C9jNKLUDCHnadjyti4yKvg/FPCKu8Aly61IQqWKuM6vMrBQfLXOjWe5oWZqnyzXosr&#13;&#10;aIlml7qx9wWwKUQTKpX1WkY39r4Az0h8q1JZr8WWDS69Ms5SsirQD7/zfpwlrbjWMnr//conpbji&#13;&#10;CEr3a5BP1n3pMRiA0gSaUlUJWNSYm6RF0jUtK3Vj7wt4TSW0Ct3Ya43cxThUTsRzXVrXITxWVXoo&#13;&#10;I2uRSAjbVJk9U57qgrsq5S0mLa6biielKwDpfQFPvO2Vq0jJI+j6gyRVJplSZb0v4JIY0rsr36zX&#13;&#10;orIxLlIpQL/3BeSVzaUVj6S24q5KTENKbSUWHNcDFNCYPAgfrXTL8PCRUluXj2GoZP6IWjwWWToq&#13;&#10;hV7vDnhsBFf3vnGixoXBtQxo9PqtycxbVZVgpKgxXxDWLWASvd4lTJzYr8w0osYlvqxgCoMbvd6V&#13;&#10;TCTTjoVbSkSNHewRvfJ2EKDXLyw4nFW6bFvUqI41U611vWMg+FbKpqW6Xi0euy3t69HrXcNElLay&#13;&#10;shM1IlQctSqsttDrXQpZoKWQpKiVH5RAr3cPzB08tVQad71aPOa+V+4XGD5Stmrc+VJJFxA1ni/n&#13;&#10;bcVC3AK93qvw5nmJLRU1Akc7d2tWBkLOV2WXUklPoLreGTGDMxvXquu9Co+gli5Lp7pezamu9yoE&#13;&#10;WEqvulNdr8ZF/HiHWut6r8JLD0QZK8jMCbLwPqUbSzAzuQdSWSprPVHjoBx34pVmhJzrSsZs5SEX&#13;&#10;quudEaESDhPUquu9ylhvXa8WVyGU8j0wM7kHrkqsHNUStbhkFLq1Mu5y3irXltApb1dGrMpTlmwd&#13;&#10;KjlzleV95RIwquudEUsVDnEWUqzQ690Du9t1KYSxRQ2yFY6kNJvn7FUilNxbX+nM5FVwmAQzSt+u&#13;&#10;dw/xuDUXMFSq69VAJiOhNCOkDFaes4ild6W63hnFleTsjkut671KPCdfuVeTb5fU4jqdygUf6CX3&#13;&#10;sHCoowaVpEbb1mJnJvfA8c/KDcRYmdTwDTxVWurM3quwpi3tI6kuqXGJGM8oVapLqaxkUrJJqEAl&#13;&#10;q/HENbvrUnXJPVBdJUMIkiOpxQqnch4Bvd6rMCFM7GQKAyGrcRF36foxqkvugW9QG3dZLW7UriRA&#13;&#10;UV1yD0ClkrqpajD7cyUDCr3kHjioV7kwQtVIHueO/hJUknuIR9tLm+WUB8u9LuVvl9wDSWEV8oPW&#13;&#10;JTWjut49EKmrZFxRW6/FwyJcdV3ry947sA6rXEFGbb0Wp7W5xr5UW0pp5YbH2kIlaXHIki9QmltT&#13;&#10;Sisp9ZVrFSLVvwu8xSFLzjVUUJlSWrljs4aSpOXU1juUuI6kNI+nRFjelidAVdqVp5TWeCO+kOFI&#13;&#10;TyYvNDGHVMj9IDO7L8BGpLZoSFoxPW5FlPTeBKdQuRAm1rydjaSSTVyqWkJJ7xXWeKyuMu2kRFiy&#13;&#10;YhgBtfHWe4WVZVtpLZsSYcmKgfKqta33CjwZXjlQSE/2WsRZedOw1LaU0goLWLkWb/hIWlxvxytk&#13;&#10;pYVzSmmt15Z8SWwKxlrb+tVJGZMpEZaepG0lz5VSWheu9i9Np0mLnuQF9hJKUkoroefaSihpsV4j&#13;&#10;rlJrW+9LuLiptsxLibA8x80hopKfTDe4hnet9WTyJVyGsREWLASeUyYs2/5KNgEjoPdAoIQjUrXa&#13;&#10;el/C0pBlfWHBnBJhSV4mHF+rrfcK3DVUIXtoW69leOWU0lquLWmRhhxESuW7pZRWIns1z5W0mLtZ&#13;&#10;l5R6MqW0lr9b0iKjFa9Q8pM5pZUH3UojIGmxnmTDUmtbv8IgNbWSB8t+oddyaut9CbNizU/m/FnW&#13;&#10;CaSQlFCSvEK5tqSFS2ZnW6qt9wqR1lEa3SkRlnXJzG0EpdqSLyGYXloFpUTYx+iurcxzSmsZJdmX&#13;&#10;8HxZhROPxL9uZQjFU8k9Ea3Iny298ohev8Ioj4Ckxbqcx0xK301ucA0PVJgDkhaz6QS7XkFJTmkl&#13;&#10;wlkK0SQt7rPlyopa23qvwNvytZVCzp/lVdvSvXh8t96X4Mtrc3fSYulMEkThvl5q670CSK6xnEmL&#13;&#10;2ggcljxXSmmdmDlqKOk9ECbz3Wq19b4kbqet1dZrkYnMxWyl9WTKhK2P7uRL4pHH2h4nJ7U+duuF&#13;&#10;8Za0jLVyzmqFEizNAUkrzlDwVlRldOe01nLb+p0RMw7PnNZq6+Ml8XxZyZekHNqBZ9s5NVNqW+9L&#13;&#10;6rUlLXItyCUs1db7kjImUz4sqyD8a6223peUZ5yUEOvU1nuFsi9JebQR6o3LaQs7qnSDa9lPJi0e&#13;&#10;TiGJpNaTvVcoR9XSva9kxJIZUKotpbdiYW1+S1oc0Xxcg1joyZTfShC78swpGV79agb/w0ag5JVT&#13;&#10;gitxj8o9RdSWfIlRW/Il9GSNGUsXvxILwjPXPlxyC8GMlYi4lFBLrgRpPLW+7L0JSQk8OFFZ5KXk&#13;&#10;WFrHOexa63p3UqYEUnYsr3UBlFptvTvhqvFaMlu6+pWFIbkMpWkgZbputdfl45xSt4EAI9ywVtp6&#13;&#10;pwRZhk4tZJK0qI3EpkpPkjrXWVkNUWYt3EnEIwqOGRh2tcW9o5VFXtaKmCFvaJVq6x0DTEIpiAHT&#13;&#10;3tkYRxXiIrj3rhI2rdOrLmCzFu9UsDKpfbfkTYphBRb/nY1MqEeN1Scil/TissD3C1jVIhxRGt1E&#13;&#10;drraiGFUYk9ZaSCJMAZO5bP1riSCSrWmJS1edIur5Su1JadQXL+yYes6JOabOJdeqa1fmQRvV+vJ&#13;&#10;rFXd55OQ0llZXb9mLfaLHOcqfbecFFvcLxJH6GwEoGw7SsMtJbdWY734t1QbOTylvTBzdaeHcy2x&#13;&#10;+VmL+Hxt5iaQ01UWCWilAZC08NBx82sFkimxNZpWOKzGV0v+h2R2jsGXaus9CfcVlfK0GWBdj3Dg&#13;&#10;cGOlVhhtKau1yr/BuPWVrYyA0tyW7n2N5IbKJh+aqK9sPJjwSy3rPQJ8cG3aTumzceqsRD0QNO1t&#13;&#10;ZJlcclpJizRRLhWrtCxlsx5r6YJZhnXvRSJXuvbNUgpsZN9U7muMRVLXIXEqtBSY4XB3p8YoL90d&#13;&#10;RG29GvNMJM4WwJ8ucI20jcppb2rrnQ+uh2u4SrUlf8BplsrBP2rr1bh1sfTkImq9P+B98tJhPFFb&#13;&#10;Wf2XKFNy07vvRsoGd3FXFltJjYhTXM1W+W69RxjZzFZuhaFtvRq+jtyxUm29I+G4bC3FnYhd1yVs&#13;&#10;NeJF20LbUg4rORtL5eh8bJT72iAeSrtEiONOjQyFvbS/z2o83DeXaEUST/vawGTpXElWY11RepKK&#13;&#10;LumdwkhkpnKflahxqrR0eh613ilw7IJUosoISGpxXrkUvuPwddeTXCXDIyGl2no17oLmkFsJk70v&#13;&#10;IUUn+IrCViolvc7Pd0UqI6D3JeQaMHWXauvVcMrApNS23ilMK+uoWm29WtyEzoav0rbeKUw7tdV6&#13;&#10;MqnxPEnldgCGZe8UcFzcBlrpyax2QK2XVskpeZXaWLiVautd0MTjDLXvlpJXI2ujdIyY7OR+4Kzr&#13;&#10;VvOTKXmVu5u4aL/Utt4FsQbiVfUKSlLyKoQdb4SUassuiNh8aQSk5FUulSyuuZIaHH6cjSqMgJS8&#13;&#10;GjG4EhdA2Kf7bgSqaqfhAFOnxlO9U3EE9Grc/VEdAb1TqN5JwDDt1cjKXY9aT/ZOgdftyC8toaRX&#13;&#10;I9mDwzWV75aSV7n7lfvSKrUltbgio0Q+E1PsvhvHvnkeuFRbr8YiaKyFLlLyKkO7dItuBHQ7I4ed&#13;&#10;6Hnpu6XkVQLzbGhLbet9CXdz1hLaic12RrLDIRO7VFuvRhCuuHpNyatEamv3ERCw7ozkjuYPDq0W&#13;&#10;fElKeQ1qpBbiTWp0EAxtqbbeKRz4klL2MAlOXdtwrxzUqzSt9wkcg+ehhNJn69XmDRq5VFnvEg5u&#13;&#10;8B1LgZmU8cqTWZUX7Fnx9IsSgnDcWlHCf9Ljap/SSUK2vV3vQ5Nw7qRyLjPrRfSiNJXmzFXOkvLu&#13;&#10;buWzJT2OC9fiQDlzlWVajS5lb9L1CRe+lNYkOXF1IgrNqClsApJekU5kVdxZWL7TNlbTnR4h0NK4&#13;&#10;XvulBZWNpbcdqazXW1eIusK4zlmrzNmE1Erd2HuRsZbCxSTRdQe5j5GMUqqs19vWoeREUqYr6zVi&#13;&#10;oKVVa9YD+6WPljJdWeYdXNdSaVrW44HA0rjOOat0I5fYlGpL3idiRxWM5JzVmSfEWMgXhlrSW9nb&#13;&#10;lCrrnQE7Rj5bCSM51ZUtaamytKowKuv1ZDP6px+//49//5fffv/nf/rx+x//wv/4U/yvn/7xyynj&#13;&#10;f3334y//8cO3j2/xh7/9+tt3//jh20+//vLLb//5+8//ymz0X69//tvHN9QpEq2zmD9S5vP2yoOl&#13;&#10;zOqxVx4tZb5arzxZyvRmrzxbyrjYXnmxlHGZvfJqKeMCe+XNUsal9cq7pcz6qFc+LOWgmHtt/m1h&#13;&#10;TEHmoSzo3FS7h7NgdZO6h7RgXJO6h7WgUJO6h7bgRJO6h7dgOZO6h7jgLZO6h7lgIpO6h7rgFnt1&#13;&#10;/u2gLtjCpO6hLui/pO6hLvi8pO6hLgi6pO6hLhi3pO6hLpi3pO6hLjixpO6hLkiupO6hLlirpO6h&#13;&#10;LmioXp1/O6gLOiqpe6gLfimpe6gLwiipe6gLKiepe6gLSiepe6gLsiWpe6iLG0OSuoe6uAIkqXuo&#13;&#10;izs9krqHuiAsenX+7aAuiIuk7qEuKIWk7qEuqIWk7qEuuIKk7qEuovhJ3UNdhOWTuoe6CM8ndQ91&#13;&#10;EThP6h7q4vaHpO6hLkLbvTr/dlAXIe6k7qEugs9J3UNdBKGTuoe6iCondQ91Ee9N6h7qIoCb1D3U&#13;&#10;RUQ2qXuoi2sFkrqHuoiaJnUPdREG7dX5t4O6iIcmdQ91EahM6h7qIvKY1D3URSwxqXuoi+hgUvdQ&#13;&#10;F/G+pO6hLiJ/Sd1DXcTykrqHuoiyJXUPdRE269X5t4O6iJ8ldQ91EdhK6h7qIlSV1D3UxTHrpO6h&#13;&#10;Ls5NJ3UPdXEQOql7qIvz0EndQ90mqOPf1ncX1HGC2VGPw8S98fzbUhfUcVrYUhfUcWjYUhfUcZ7X&#13;&#10;UhfU8V6NpS6o48StpS6o4witpS6o40yspS6o45CrpS6o49Sqox7HTnvU8W9LXVDHuVJLXVDHQVFL&#13;&#10;XVDHwU9LXVDHQU5LXVDHwUxLXVDHSUtLXVDH0UlLXVDHWUhLXVDH4UZH/XE8sYddCLwCBHhxBNEr&#13;&#10;QKAXpwq9AgR8cVDQK0DgF2f/vAIEgHGczytAIBhH9LwCBIScjTELEBjGQTrPAgEieUleATfCwmYs&#13;&#10;FImcYLOacCMtEHgFKBLhMbwCFIkwGV4BikS4DK8ARSJshleAIhE+wytAkQij4RWgSITTsApQEiPO&#13;&#10;WXkFKBLhNbwC1CfCbHgFKBLhNrwCFImwG14BikT4Da8ARSIMh1eAIhGOwytAkQjL4RWgSITnsApQ&#13;&#10;YiMO3HgFKBLhOrwCFImwHV4BikT4Dq8ARSKMh1eAIhHOwytAkQjr4RWgSIT38ApQJMJ8eAUoEuE+&#13;&#10;rAKU7IhTHl4BikT4D68ARSIMiFeAIhEOxCtAkQgL4hWgSIQH8QpQJMKEeAUoEuFCvAIUibAhXgGK&#13;&#10;RPgQqwAlQMgcMwtQJMKJeBYoEmFFvAIUifAiXgGKRJgRrwBFItyIV4AiEXbEK0CRCD/iFaBIhCHx&#13;&#10;ClAkwpFYBSgpEknmXgGKRHgSrwBFIkyJV4AiEa7EK0CRCFviFaBIhC/xClAkwph4BSgS4Uy8AhSJ&#13;&#10;sCZeAYpEeBOrACVKuLHLLECRCHfiWaBIhD3xClAkwp94BSgSYVC8AhSJcCheAYpEWBSvAEUiPIpX&#13;&#10;gCLRZE54zzBHoUNgWaDkCa8ImwUoEk3+hDt0pQkmg8J7HFqAiURIkxTK5wZJsw8UiSaPwkMYaoGJ&#13;&#10;xLhONIWFTS6FZz+1ANMnxqWf2QITiUqocDmI9xXias5kgcmpcF++FmD6xLg/M1tgIjFuxMwFmEiM&#13;&#10;Oy5zAaZPjGsrcwEmEuMmylyA6RPjcslcgInEuC8yF+AhkYtpcgEhcJwq10FpAd7szPPQWoCHRJ6z&#13;&#10;1gI8JHLZuBbgIZGjT1qAh8QxrkrsP2MIvK8gSOQuK7MAQeJociwcm9cmmEhUjoUn5r0mxKWAqRNN&#13;&#10;joVrZLUAE4l6NIQLJc0mKBJNjoVHULQJJhL1gMhocizcV6UWmEjUQyKjybHwQppaYCJRORaeI/A+&#13;&#10;4+2oiMmxcDOfNMHkWHjZSQswkXg7MGJyLOPtyIjJsXDrhzbB9Im3YyMmxzLeDo6YHMt4Ozpicizc&#13;&#10;vip9YHIsox4fCYE1segBktHkWEY9QhICzwL1iSbHwiO92ommT9SDJKPJsfBMulpg+kQ9TMK5abMT&#13;&#10;1SeaHMuoHEsIrM+oR0q4Q8gsQH2iybHwTqd8BZNj4ToJLcBcJ+rRktHkWLh7Ui0wfaIeLxlNjmXU&#13;&#10;AyYh8HCgSDQ5llE5lhBYFugxk9HkWLhTR76CybHwJo8WYPpEPWzCSzhmH6hPNDmWUQ+chMD7CuoT&#13;&#10;TY6FG8+0E00k6rGT0eRYRuVYQmD1gR49GU2OZdTDJyHwLFAkmhzLqAdQQuBZoEg0ORYuhxMcmBwL&#13;&#10;d7xqAebsrAdRuDbZ7AP1iSbHwqXt0gSTYxn1OEoIrM+oB1JGk2PhTSJtgukT9VDKaHIsox5LCYHX&#13;&#10;B4pEk2PhdkrtAxOJejhlNDmWUTmWEFh9oBzLaHIsYzxgl6I4JsfCBYdagOkTlWMZzXMqo3IsIfA6&#13;&#10;UX2iybFwtbP2gTk7K8fCbaZmE3R2Nk+sjMqxhMDqROVYuKTcLECRaHIsPFAoX8E8uTIqxxICrw90&#13;&#10;x2KeXuHOaG2C6ROVY+GxCrMJ6hPNMyw81qJNMGdn5Vi4Dc9qAg/sZgtC4HzGSTmWEHgFCBJ5B9ks&#13;&#10;QGbnyTzHwoWi2geeT+R6RS3AQ+KkHEsIvE4UJE4mxzLF+0/91BYCzwJZJ07mORbeWRULTI5lUo4l&#13;&#10;BFYTlGPhOWKzAEWiybFMegFXCLwmKBLNcyzcla5fwUSiciw8d2A2QZFociyTciwhsDpRORbujzQL&#13;&#10;kNl5MjmWSTmWEHhNUCSa51h4tkZwYHIsPG6uBZg+UTmWyTzHwiXAaoGJROVYJpNjmZRjCYH1GZVj&#13;&#10;mUyOZVKOJQSeBTo7mxwLN8TKVzA5Fm6Y1QJMn6gcC7fam32gPtHkWLggWptgIlE5lsnkWHg5Ri0w&#13;&#10;kagcC88xeZ2oHMtkcixcBS5NMDkWrgXXArwdC7eYawEmEpVj4V0GsxMVieY5lkk5lhBY/kA5Fl4l&#13;&#10;NQtQJJocC+85ylcwOZZJOZYQWH2gHAvvqpsFKBLNcyy8w6J9YCJRr/SaTI5lUo4lBF4nqk80OZZJ&#13;&#10;OZYQeBYoEk2OZVKOJQSWBcqx8KCVWYD6RJNjmfSKrxB4TVAkmhzLpNd8hcCzQH2iybFwX7sMJvMc&#13;&#10;y6QcSwi8JigSTY5lUo4lBJYFyrFMJsfCOwzSiSbHMinHEgKvCYpEk2OZlGMJgWeBItHkWCblWELg&#13;&#10;WaB7Z5NjmZRjCYFlgXIsPDRjFqB7Z5Nj4dUGQaJ5jmVSjiUEXh8oEk2OhQe0tAkmEpVj4dUeswnq&#13;&#10;E02OZdJzLCHwOlF9osmxTMqxhMCyQM+x8NqhWYAi0eRYJuVYQuA1QZFociw8iypINO8Im5RjCYHX&#13;&#10;BEWiybHwBLY2wUSiciyTybHwmHC2IAROH8zKsYTAK0CQOJscy6znWELgWSBI5DUZswBBIo8xmQXI&#13;&#10;7MwrpGYBgsTZ5Fh4A01x4CGRh2u1AG925sFiKcDkWGblWEJg4UA5ltnkWHg1TZtgIlE5Ft4LNZug&#13;&#10;SDQ5llk5lhB4nahINDmWWc+xhMCzQJFociyzciwhsCzQcyyzybHMyrGEwLNAkWhyLLxtKFA2OZZZ&#13;&#10;OZYQeE1Qn2hyLLNyLCHwLFCfaHIsPB2unWj6ROVYeGDUa4JyLDw4bRags7PJsfDmnPSBybHw1qAW&#13;&#10;YPpE5Vhmk2OZ9RxLCCwgKccym3eF8dy39oHpE5Vj4TlXrwnKsfBqqlmA7J15Y9QsQJFociyzciwh&#13;&#10;sD6jciyzeVfYrBxLCDwL1CeaHMusHEsIPAsUiSbHMt+eSjE5llk5lhBYTVCOZTY5Fp6eldFociy8&#13;&#10;eK4FmEhUjmU2z7HMyrGEwOtERaLJscz6dEoIPAsUiSbHMus5lhBYFijHMpscy6wcSwg8CxSJJsfC&#13;&#10;+7OCRJNj4XFeLcCcnZVj4Vl5sw8UiSbHMivHEgLvKygSTY5l1idVQmBZoBzLbHIss3IsIfAsUCSa&#13;&#10;HMusHEsIPAsUiSbHMivHEgLPAkWiybHMyrGEwLNAkWhyLLx+LcPZ5Fhm5VhCYDVBz7HMJscyK8cS&#13;&#10;As8C9YkmxzLrOZYQeBZoFMc8xzIrxxICzwKN4pgcy6wcSwg8CxSJJscyK8cSAssC5Vhmk2OZ9RxL&#13;&#10;CDwLFIkmxzLrXWEh8CxQJJocy6wcSwg8CxSJJscyK8cSAs8CRaLJsSzKsYTAsWBRjiUEXgEyOy8m&#13;&#10;x7IoxxICzwKZnReTY1n0HEsIPAtkdl5MjmWBUknHUELgWSCz82KeY1mUYwmBZYFyLIvJsSzKsYTA&#13;&#10;s0CRaHIsi3IsIfAsUCSaHMuid4WFwLNAkWhyLIueYwmBZ4Ei0eRYFj3HEgLLAuVYFpNjWZRjCYFn&#13;&#10;gSLR5FgWvSssBJ4FikSTY1mUYwmBZ4Ei0eRYFuVYQuBZoEg0OZZFOZYQWBYox7KYHMuiHEsIPAsU&#13;&#10;iSbHsijHEgLPAkWieVfYohxLCDwLFIkmx7IoxxICzwJFonmOZVGOJQSWBcqxLCbHsug5lhB4FigS&#13;&#10;TY5lUY4lBJ4FikSTY1mUYwmBZ4Ei0eRYFuVYQuBZoEg0OZZFOZYQWBYox7KYHMuiHEsIPAsUiSbH&#13;&#10;sijHEgLPAkWiybEsyrGEwLNAkWhyLItyLCHwLFAkmhzLohxLCCwLlGNZTI5lUY4lBJ4FikSTY1mU&#13;&#10;YwmBZ4Ei0TzHsijHEgLPAkWiybEsyrGEwLNAkWhyLItyLCGwLFCOZTE5lkU5lhB4FigSTY5lUY4l&#13;&#10;BJ4FikSTY1mUYwmBZ4Ei0eRYFuVYQuBZoEg0OZZFOZYQWBYox7KYHMuiHEsIPAsUiSbHsug5lhB4&#13;&#10;FigSTY5l0XMsIfAsUCSaHMuid4WFwLNAkWhyLIveFRYCywLlWBaTY1mUYwmBZ4Ei0eRYFj3HEgLP&#13;&#10;AkWiybEseo4lBJ4FikSTY1n0PZYQeBYoEk2OZdFzLCFwLFiVYwmBV4DkJ64mx7Lqeywh8CwQtm81&#13;&#10;OZZV7woLgWeBsH2rybGseldYCDwLhGNZTY5l1XMsIfAsELZvNTmWVTmWEFgWKMeymhzLqudYQuBZ&#13;&#10;oEg0OZZVz7GEwLNAkWhyLKueYwmBZ4Ei0eRYVj3HEgLPAkWiybGsyrGEwLJAOZbV5FhWPccSAs8C&#13;&#10;RaLJsax6jiUEngWKRJNjWfWusBB4FigSTY5l1bvCQuBZoEg0OZZVOZYQWBYox7KaHMsKpZLI+xB4&#13;&#10;FigSTY5l1XMsIfAsUCSaHMuq51hC4FmgSDQ5llXPsYTAs0CRaHIsq3IsIbAsUI5lNTmWVe8KC4Fn&#13;&#10;gSLR5FhWPccSAs8CRaLJsaz6HksIPAsUiSbHsupdYSHwLFAkmhzLqhxLCCwLlGNZTY5l1XMsIfAs&#13;&#10;UCSaHMuq51hC4FmgSDQ5llXvCguBZ4Ei0eRYVr0rLASeBYpEk2NZlWMJgWWBciyrybGsUCp5djY5&#13;&#10;llU5lhB4TZAozmpyLKtyLCHwLJAozmpyLKtyLCHwLJAozmpyLKtyLCGwLFCOZTU5llU5lhB4FigS&#13;&#10;TY5lVY4lBJ4FikSTY1mVYwmBZ4Ei0eRYVuVYQuBZoEg0OZZVOZYQWBYox7KaHMuqHEsIPAsUiSbH&#13;&#10;sirHEgLPAkWiybGsyrGEwLNAkWhyLKtyLCHwLFAkmhzLqhxLCCwLlGNZTY5lVY4lBJ4FikSTY1mV&#13;&#10;YwmBZ4Ei0eRYVuVYQuBZoEg0OZZVOZYQeBYoEk2OZVWOJQSOBZtyLCHwChCOZTM5lk05lhB4FsiO&#13;&#10;ZTM5lk05lhB4FsiOZTM5lk05lhB4FsiOZTM5lk05lhB4FsiOZTM5lk05lhBYFijHspkcy6YcSwg8&#13;&#10;CxSJJseyKccSAs8CRaLJsWzKsYTAs0CRaHIsm3IsIfAsUCSaHMumHEsILAuUY9lMjmVTjiUEngWK&#13;&#10;RJNj2ZRjCYFngSLR5Fg25VhC4FmgSDQ5lk05lhB4FigSTY5lU44lBJYFyrFsJseyKccSAs8CRaLJ&#13;&#10;sWzKsYTAs0CRaHIsm3IsIfAsUCSaHMumHEsIPAsUiSbHsinHEgLLAuVYNpNj2ZRjCYFngSLR5Fg2&#13;&#10;5VhC4FmgSDQ5lk05lhB4FigSTY5lU44lBJ4FikSTY9mUYwmBZYFyLJvJsWzKsYTAs0CRaHIsm3Is&#13;&#10;IfAsUCSaHMumHEsIPAsUiSbHsinHEgLPAkWiybFsyrGEwLJAOZbN5Fg25VhC4FmgSDQ5lk3vCguB&#13;&#10;Z4Ei0eRYNiiVxDOFwLNAkWhyLBuUilhgIlE5ls3kWDblWEJg9YFyLJvJsWxQKrkPTI5lU44lBF4T&#13;&#10;JJ64mRzLphxLCDwLFIkmx7IpxxICzwJFosmxbMqxhMCyQDmWzeRYNuVYQuBZoEg0OZZNOZYQeBYo&#13;&#10;Ek2OZVOOJQSeBYpEk2PZlGMJgWeBItHkWDblWEJgWaAcy2ZyLJtyLCHwLFAkmhzLphxLCDwLFIkm&#13;&#10;x7IpxxICzwJFosmxbMqxhMCzQJFociybciwhcCzYlWMJgVeAcCy7ybHsyrGEwLNA1om7ybHsyrGE&#13;&#10;wLNA1om7ybHsyrGEwLNA1om7ybHsyrGEwLNAdiy7ybHsyrGEwLJAOZbd5Fh25VhC4FmgSDQ5ll05&#13;&#10;lhB4FigSTY5lV44lBJ4FikSTY9mVYwmBZ4Ei0eRYduVYQmBZoBzLbnIsu3IsIfAsUCSaHMuuHEsI&#13;&#10;PAsUiSbHsivHEgLPAkWiybHsyrGEwLNAkWhyLLtyLCGwLFCOZTc5ll05lhB4FigSTY5lV44lBJ4F&#13;&#10;ikSTY9mVYwmBZ4Ei0eRYduVYQuBZoEg0OZZdOZYQWBYox7KbHMuuHEsIPAsUiSbHsivHEgLPAkWi&#13;&#10;ybHsyrGEwLNAkWhyLLtyLCHwLFAkmhzLrhxLCCwLlGPZTY5lV44lBJ4FikSTY9mVYwmBZ4Ei0eRY&#13;&#10;duVYQuBZoEg0OZZdOZYQeBYoEk2OZVeOJQSWBcqx7CbHsivHEgLPAkWiybHsyrGEwLNAkWhyLLty&#13;&#10;LCHwLFAkmhzLrhxLCDwLFIkmx7IrxxICywLlWHaTY9mVYwmBZ4Ei0eRYdiiVxPKEwLNAkWhyLDuU&#13;&#10;ilhgIlE5lt3kWHYoFbHARKJyLLvJsezKsYTA+grKsewmx7JDqeQ+MDmWXTmWEHhNUCSaHMuuHEsI&#13;&#10;PAsUiSbHsivHEgLPAkWiybHsyrGEwLJAOZbd5Fh25VhC4FmgSDQ5ll05lhB4FigSTY5lV44lBJ4F&#13;&#10;ikSTY9mVYwmBZ4Ei0eRYduVYQuBYcCjHEgKvAOFYDpNjOZRjCYFngczOh8mxHMqxhMCzQGbnw+RY&#13;&#10;DuVYQuBZIOvEw+RYDuVYQuBZIOvEw+RYDuVYQmBZoBzLYXIsh3IsIfAsUCSaHMuhHEsIPAsUiSbH&#13;&#10;cijHEgLPAkWiybEcyrGEwLNAkWhyLIdyLCGwLFCO5TA5lkM5lhB4FigSTY7lUI4lBJ4FikSTYzmU&#13;&#10;YwmBZ4Ei0eRYDuVYQuBZoEg0OZZDOZYQWBYox3KYHMuhHEsIPAsUiSbHcijHEgLPAkWiybEcyrGE&#13;&#10;wLNAkWhyLIdyLCHwLFAkmhzLoRxLCCwLlGM5TI7lUI4lBJ4FikSTYzmUYwmBZ4Ei0eRYDuVYQuBZ&#13;&#10;oEg0OZZDOZYQeBYoEk2O5VCOJQSWBcqxHCbHcijHEgLPAkWiybEcyrGEwLNAkWhyLIdyLCHwLFAk&#13;&#10;mhzLoRxLCDwLFIkmx3IoxxICywLlWA6TYzmUYwmBZ4Ei0eRYDuVYQuBZoEg0OZZDOZYQeBYoEk2O&#13;&#10;5VCOJQSeBYpEk2M5lGMJgWWBciyHybEcyrGEwLNAkWhyLIdyLCHwLFAkmhzLoRxLCDwLFIkmx3Io&#13;&#10;xxICzwJFosmxHMqxhMCyQDmWw+RYDuVYQuBZoEg0OZYDSiWxPCHwLFAkmhzLAaUiFphIVI7lMDmW&#13;&#10;A0pFLDCRqBzLYXIsh3IsIbC+gnIsh8mxHFAquQ9MjuVQjiUEXhMUiSbHcijHEgLPAkWiybEcyrGE&#13;&#10;wLNAkWhyLIdyLCFwLBg+lGR5SMwihGahCI/xQ0Hg+JCYVohrpAgPkSgIJB8S0wpxjxThoRIFgeVD&#13;&#10;YlohkzVFeMhEQaD5kJhWyIRNES46lXgZPkzmBYUbOk3uhSJu6DTZF4q4odPkXyjihk6TgaGIGzpN&#13;&#10;DoYibug0WRiKuKHT5GEo4oZOk4mhiBs6TS5m+FAy5iHxxojSMRTh+k4lZCjCW1WicEOnyclQxA2d&#13;&#10;JitDETd0mrwMRdzQaTIzFHFDp8nNUMQNnSY7QxE3dJr8zPChBM1D4qFTKRqKcNGpJA1FuOiElUlr&#13;&#10;VYpwZ3YlaijC2/egcEOnydVQxA2dJltDETd0mnwNRdzQaTI2FHFDp8nZDB9K2jwkHjqVtqEIF51K&#13;&#10;3FCEi06YGkGnyd1Q5813muwNRdzQafI3FHFDp8ngUMQNnSaHQxE3dJosDkXc0GnyOMOHEjkPiYdO&#13;&#10;pXIowkWnkjkU4aIT9kbQafI51HlDp8noUMQNnSanQxE3dJqsDkXc0GnyOhRxQ6fJ7FDEDZ0mtzN8&#13;&#10;KLnzkHjoVHqHIlx0KsFDES46YXQEnSbHQ503dJosD0Xc0GnyPBRxQ6fJ9FDEDZ0m10MRN3SabA9F&#13;&#10;3NBp8j3DhxI+D4mHTqV8KMJFp5I+FOGiU68vowh33anED0W46069wowi3IiSkj8U4cXcUbih0+R/&#13;&#10;KOKGTpMBoogbOk0OaPhQEugh8dCpNBBFuOhUIogiXHTqcRuKcNGpZBBFuOjUIzcU4aJTCSGKcNGp&#13;&#10;lBBFuPFOJYUowmOFULih0+SFhg8lhh4SD51KDVGEi04lhyjCRafSQxThohM+SBYHJkNEnbeZ3eSI&#13;&#10;KOI2s5ssEUXcfKfJE1HEzXeaTBFF3NDpckXE7+WLhMRCJ2HXWxEmOomN3Yow0UkA41aEiU52mbci&#13;&#10;TN/JVuBWhOk7Wa/dijB9J5PqrQjTd+L5bkWYvhN43oowuaLhxhWFxEPnjSsaXK5ouHFFITGtuKHT&#13;&#10;5YqGG1cUEtOKGzpdrmi4cUUhMa24odPlioYbVxQS04obOl2uaLhxRSHxrLhxRYPLFQ03rigkphU3&#13;&#10;dLpc0XDjikJiWnFDp8sVDTeuKCSmFTd0ulzRcOOKQmJacUOnyxUNN64oJJ4VN65ocLmi4cYVhcS0&#13;&#10;4oZOlysablxRSEwrbuh0uaLhxhWFxLTihk6XKxpuXFFITCtu6HS5ouHGFYXEs+LGFQ0uVzTcuKKQ&#13;&#10;mFbc0OlyRcONKwqJacUNnS5XNNy4opCYVtzQ6XJFw40rColpxQ2dLlc03LiikHhW3LiiweWKhhtX&#13;&#10;FBLTihs6Xa5ouHFFITGtuKHT5YqGG1cUEtOKGzpdrmi4cUUhMa24odPlioYbVxQSz4obVzS4XNFw&#13;&#10;44pCYlpxQ6fLFQ03rigkphU3dLpc0XDjikJiWnFDp8sVDTeuKCSmFTd0ulzRcOOKQuJZceOKBpcr&#13;&#10;Gm5cUUhMK27odLmi4cYVhaSz4k8/fv/TP375l99+/+d/+vH7v//80+/f/fWHb3/99t3vP3z7/dt3&#13;&#10;f//h29+/fffnH779OXR+/P5vP/7+l/O38T+/+78/fBvXmXfR+Gh/if89jAvx1Pjp//r1//z8P399&#13;&#10;KP3+3T9++DbME4e4nw3iR1wY28JSr1/+9ZesMfJG9DM6OK5kT1zh9/a79t+/nTWMvMTzDAXG7+cr&#13;&#10;Sbr97qe//vrbz4+GvOo8dZd5HE/ieFwmOKH2rV6//Ol///k/f/ofP/+/ZOOCjWeiI3rz+rzLh556&#13;&#10;mrQM63Jm0fBnrtl9FPv6M1mVp0cfsXd6hSFSXZ/WPHMd3Il0dEf+7/xGZ2fwMPOZ+8ifl2C5np/w&#13;&#10;/DMa5xqDP/NeyBWeK9ScdD8pmjy4p0ejaNr0ANzV5sDBGcjnz2ab6e5zb9vpvopelxaw+6y3550N&#13;&#10;aEPgtGJ4GwmFNh98yEv3k++8LFejpml9rvcuw75EV/6yf4DPdV6nM8IxLiOftgW4X/hsKD+ht85T&#13;&#10;uwAQDdZ+TaP9rv33+v0ynEmR8fvxcv7td19bxyVc8dJIECuAio5tce+Xcbmhzyq5cgmH0dTAYEIw&#13;&#10;V8AMJxE4Yvz5imfrUi5DGE6Cjr9u82sh9fZbHsD9DPejyt3ZaWRwsny5htX9rwzwl1FNN5zo+2p5&#13;&#10;Z+yMiNC/63lK72oPd2yccTSgu/B/abjiB7czl+M5pprzfF9vpMbPZ54purigB+xbxTAfaxzkeH48&#13;&#10;gJ2/AqwGhl1//tJRNJCcYCKxtWVGUSd+r0067Xftv+33M8nJvc9o7Wu/y+28tNZ2IpxamCAe0/yr&#13;&#10;Zcu0Xj0+0+PSp3zLk0ULG7srCd9+SygSam72hgeUonn594w7jUvAU7qcV3FO2os/44naZJNb2dp+&#13;&#10;tnYYOKTcXNA6vp7iaL9r/22/H6ml2Qi4rgm3/S7X1rTw3SdVOy7rfIbsrj5lG9peHePP9GluGavO&#13;&#10;lnHPn5nl23fMdeV/tZp5uPuqeaNPpWg67fIW23C+5voyjOnw6nK6/7W/e/81h4Px1hwRT+U+J4ar&#13;&#10;aPqxrebGZVuW516n+zPtPJcprz+XfAKBcopu3+iToiesuQxjdkseksXWw9bn0MW9vHYN79s8Rhde&#13;&#10;RTfdV6MO/nwZxgDOH2Ma6IbmFbZm2K3NDWnnF54G5q2G4F6r/a79t/1+xHFcPUtPtc1E+92nOJpi&#13;&#10;aDzJQz7XDSjThBnPTQZ/xt095sWr4RNdfn2RFa/w+dj8vGYWRmdwE/Q33VfR89ZORsafWVAkHz8t&#13;&#10;V6Jy9+dbn35e87K0pIJO91Xzsr/mnk8Mw+tfM0SM2uatc12t19vXwQddWpWvGdPAZ5hp5ebaWi08&#13;&#10;t3MGSflcrFOzj58QXRMyD6rIFDAxKs7kLBbaNPMB42Kf0qZr5tvX8zj1q08ZHxdQcD7PuG3352m9&#13;&#10;1hGsdF5JDe/HJo1s71+xVWKHkWeXCSd7rd25EenJSL9qZlF1LY2YpV4Ma6FmWnye56Pmpvsqukfw&#13;&#10;J39mh3P12PXnYm+PTMDNH+GPn6GcV80sxa7tzCd/Jk/qmlGvLqnVPMa3vWpm5siubqS3gc3TybJK&#13;&#10;0z/HuuPSbt+qWPMY++BW9MMf93s0fCVr6fbnBqGrS1gOxLL3adiOt3Hm2tiKtprv4B1wAtfQ5k0P&#13;&#10;WTnh/NkztprboKu1GYqEBWfTZTGasY3guL7zfbgPdMn1MXqfk31H/tfpScg3W68vtcW+PblfspTb&#13;&#10;U18xL+jygwMg7S0yPCy/NTwJ68x9aP11rcSuD8lp4u1k8lkOPmb8HgbMGeOZwsef21rz1tvNi7bW&#13;&#10;ctj6CmiwI7tyWtvv2n+fv2dp+Rr4sUdoEbP2s8+6lLuPWjYcmxbQKDspFlUNY+wingRGa/XBr6/V&#13;&#10;d4yDVmGuKP/rtJX90dVf950UjuvaSrCAeC57r2qJzl5uORZ29UHDJccvP0FcJ3vlnc64VkSgNC/5&#13;&#10;uTS+3c/BDpnBVUfPjnu6Ig+c0sjbN9xeXNPxdALMCnk4fbkxz9369c4eBg7gnx9xZgK9MopfW/uG&#13;&#10;kBN4Mx/2PMo3squKiAtoBq7td+2/5+/Zb4wtdDIfU8zmf/z7jbVMsyhcYFustHJz21ot7B6a45iZ&#13;&#10;mmTwE5lkE/Dsxk//zMrt+jPO70ojez+lzpxdaPtrujK2OP3oniNUefqGmVusZUM18wGau6Q340GF&#13;&#10;Z+/kVuZ/XV8Cj3Uut9Gdn3dst5EwzGxMz2QqPtQjdJoMwxWd2fX8+TFFflrzH8RUQfqZJzXO28iy&#13;&#10;/LT9S+ws3EfQlu5EaSKA+ayzfdv237OFEb5pMyTrvOm6CqL97tN+WVhqtChi1PJM5rj6hQ35dqaP&#13;&#10;YzbT0WPX8frzTATo3F6wU+ie3M5Y+LpftmnAg51gC3C0bc3X/bIRTmgbp5gDFfOtvWe/sLVob8SP&#13;&#10;jKnXoxntd1+P+A0/3lZSETa+APcy7rNOBbftsY9xZoeRw83gMOKJDy81s554MiGtS3k4LeLPz7/2&#13;&#10;IzpXlP/1bCludbqmAoLpQ1q78e5NxAFO53hznf8Nn/yHzv42UaR93sHqCTOfRsUM1L5lbl/+17O1&#13;&#10;rIziKPGpytSWC8aTtk7+JMDIx7yi8sy3r3yZDNv0r7PaPiR6C24fK01oRt0XAaykrghGLP3qnpNb&#13;&#10;BffmGe8EB7cetntJCYPEiqV3q+HhrxUqLvQZ1LytmT7tZHBy7ShjBMiipgsP36tlkdh8/Yv6qFVL&#13;&#10;eKORXZ+spRjzV/Dr+nrXAGJDdO3aIqL0+STRBv85dOjeCxDxYRoO288+6xxWADAwbUQxHSUExsi+&#13;&#10;ej0WI/mvhOyvDTPX31xOLFeU/3XaSqD2WoVcHuJq/sAjoNeKQGdYnu++AoPmDLoxzJv/iCD2Mz+3&#13;&#10;VYvnP84TbEyQbfK5/rqh24wiVPBcD5agsAHtto2eWZc/F4tXwbi8hrGZX+ZOJqbHovz5gaCMulyE&#13;&#10;NLA/6+RYv7dvOxMwykukjSHW8MmaK2LE3Wrhy1kjV/QH0w6RwTN7gHAPrWrbgT+edgir4OLP5gbt&#13;&#10;lnaTO672WrYxlPGOnc28XRs0y3PaYdI3diA8vBvbmVNVO4M1L33Z/sqnz0aNzJRt/cBu77ktKgED&#13;&#10;39KeoxpnVi55a8Oipd2fP8444rwDeYCqVRub7M99RP5ez9G3MY22HQjxnVP1wmMAva0y73/96rvm&#13;&#10;ir4GxkJnNdwFRXbF0f4YGCsrjjYrTQw/ohndp1/52i2+MbFWGRIwVn7dgoZTzJRtFSo2pxH17Cqi&#13;&#10;Q1Pbqwe3nYNFMVqvEYYDfK6tWkeu/Ll5cXiX9WlyCRisclhWnYhjxnqeArgKBmOXx7gb1fcF3oRe&#13;&#10;e665C60Fys3xThFdSbHZ9AnuncwauM0GsftiJJarJWDSZoNYcORuxD0urZNZyUeXdl/+SzhJa79c&#13;&#10;vUe6R4uusqPcrty5Fx7bBHqOHhTO834ju1vmibOh7Wftv+3ny9o4kmmmnTot335+tEXfFCRq+3rt&#13;&#10;Z1+PrJHTk0F+P7wYcbjxykj/qinkHRBaOf0eGhHeeX60q7ZPxsTICXf2SWc9DOc8KEbuH9lb5Jdo&#13;&#10;AfvS/oOxQubPZ50xnz1BVhoWI6uMiOM9WjhFEC4VPRA5ueKvr85rw4b4arCZpzZ7lFeOY2plRs7z&#13;&#10;Kw6sHPBVpy4zQB4axBo4CXwO2JdXe9VMtOyymxU0eK4ODhDDq2ytzcFDp0HJn1kgNsNgR56z3qtm&#13;&#10;Ij7NgQHWIMjrNRPpaLG115C+igY7Mdk9PwYLSSEzedGPibP9+RGLLddMjGxornOilmcM6VUzMdWr&#13;&#10;t7lTNs+MA8/kgtFnzTPXPdE99ZpZqzerZ77p80u9asadXiuQm8cHfRO5IGfNYPsavRlT+V8nwghb&#13;&#10;EMQ+dRklebkG00rRZ3fCnMR9JDTqZRgjo3lJAhr7M25YGlUDsLiSNWb2g3l9OuByr2j3fFuTQeJy&#13;&#10;9KUZxhz5DKPWaiYac83b9GwsSPtG4Y3XRh5E4CxPgwMNvpJoZrYCr8sm3o/njcnt+pDsbPKcM7AG&#13;&#10;esUP2d7n5QbbHuxu39lbapI8Eovc8zuTkfEckdeHjFSH60Ney8nXnwkvXoHNmBofMCj2NmdwrwUy&#13;&#10;DRzSKgmOaL3iDRHyERe3ski+2hypHcaoYiXU3pokBMdSO39n6g1+8Ln8ZkYVGKzsyzHm/DMfy/Ce&#13;&#10;uMtrVzzvLP7ysFmJ+7ep7JNgLk6N3fdZc+xTjd4Oerr5bcLTEsrisAEPjp5tZjSf18xf3zlyOC/t&#13;&#10;uNPE6G2CFrFZePQXOYBCXRCRjWyu9ufIU0uDjsju5QFZQ3wVfPjUh8Xu9rL6xtWQLdD/mQ+ZAQiR&#13;&#10;80pxBefXyirX1dYmp9+cydI9TxpFpt3r4pv2u/bf6/fLcuUtX5l5jKD2u/bf9nvWOufhBnw7gZn2&#13;&#10;Jdrv2n+v3xOtbd3b91/7XW5N0yIc0XiBiILLEIDwu3brn3zSiEC2PSgGWmiJlJq2QvgMiBDRbWv1&#13;&#10;CYwhO9rpVCLT3ghhQzFdMYI7k7LyYS939cnQZYQ0u18x6JonXFmSXxMLqRkyBFYWuOd1BcEYRNyn&#13;&#10;n5ZWXoC/9s+mJ4QemC4W5u5kSQi8cgKBtbrobaTJbV/oen/2oO1DEvM84xSXw2G/gGM+Xd0n01Kk&#13;&#10;K7eowNczXsP4iWqoh7VtCmFTWUf8f87OBclyFdeiU+qs/53/xN7aSFsgjE/aL/pGZJ02tkAI/SWE&#13;&#10;yPuzhlNqzlHWtfmtv3s8O0hUHKY5dVwKmyL6F99XiY/Tyn67RvAHO83m5hw7rP7L6yOMxkkNyXTQ&#13;&#10;IqAjGw2/4Mqb6k447pc50XT/XCjYazdMZVFkhJi3sIi/wek/fMmeI06/sNaWPTivjPuwKqZ2cT4h&#13;&#10;jslSMsqvKuM/xGqtDDstnPmXlR0hM3hGSA+KLranc/JwQMOQ29n8hxBxmgRJjgSvn++myMRWx3TY&#13;&#10;1AnBzi3Gjp2dwcz5GI2yoqM4y4OnPFwzlFBaHRxi049gwZVEg/cKE6Wvmb2yxMFbhdb8fM3cNV3p&#13;&#10;O1fP2RfUXUUHRPK1MSsnxDKQLjfo/yd8FDqL8913dqNgDDYU7HyLLQqdbKHIffwvxGjyHgTGv3D7&#13;&#10;LuM7tDwnSirL2t8fP7EduisZgx7DMSn4J8c+kFa7yfaSB5VzhFe+0fzIg0HFyHepjekmOU4MzBoj&#13;&#10;DX9GF/XIRB3YfBvnyd1u3nq0MJTqACHZJiHeuYGIK/zxfuAHnzEG74P/BmaRS7qZemw6w2FHueke&#13;&#10;9tFFhaKbWu8P2Fi5I+7mhlOL+o5EB29gJG7QDDUmt4+/hsG28bpvwunDfH9e2u1x/pvfp/wCP0qu&#13;&#10;/jSfD6unm8t8F5u7WPft6unIA7EkNGRTxdg8K//17NAfbEn9wJtb+PU4/63x6LZJqhQU/KqeIB53&#13;&#10;v5qfZNfZcQpFy6aNs3+3GIw4CgpzLTKpnSZhWP4bc/vJ5J1FgCfp68XUVEpUyX0IgYypwTHu5qY3&#13;&#10;ZOQPoh6r+eym1fgSgOjPSlroms2JJ2EDct2ooSgPrLFTHv+p2hxY75bRyGNcW35bGQvP+byCcW6w&#13;&#10;jB+TXNEmQniMO9XnEms0ggbmhlSbQVZpUTJWiXHf83neYrEmLmq5q6+TN9p/TYxtfeiChuJxNzjF&#13;&#10;a1FYgSE1hWBDOSei6fJ9H2FNL3wLvPvvhyMBGLb8J6xMpBFNr4khETY+f0ujfZX3B5CP/3ReExuE&#13;&#10;bfrdAZTDLDeZ+IyyYzvNGs+xH1g+yIU8EkRWcan24fdT+/kTdTclNh6UyYTn+eurzCOP79WqKlZl&#13;&#10;ZlUaoZiDcmvGEcVMiM6E9ZQItokNpok3MGfbAfUlohf8It4en2TG1bDLw/w358ceEx+K4VjpF4Lu&#13;&#10;sPwS7xgXSgdu9ImwJ28vP0l8v5/Ln7BAu6cATf7dcVEnsGioWF/5YTIbAh/GFhqVHCWxEmWbtFOB&#13;&#10;bxMdIp7+4BKG2fD1W8cqXlxl6I4Pq+i0x4awV6q0CjaEy1rrqUm1p7g8XqxWngszKCin1+vKrJta&#13;&#10;B3y1g0VPdC7ODxxCX2fKOSIZirTejvGIqtLWQ+DW5w07RVX162rxeDhKAZ6Wa+G+RzKi0ecER6xS&#13;&#10;lNYPs3oLZlWFbXurki3vLcR4k8DVCR/vuhSv2FXUtoi7LRr4PlyejRr+nc7GtitNNr5OPXjJNX/V&#13;&#10;f5Mv3a3Aw447JaR4SgeksI9+ytx7JZccw3YHvdwpCq/RXXJpmGbd0QRJ/LGxqoh5P/xY0OXqVxVb&#13;&#10;hXP7+vqvQBGZvqVo/sQCiZPkc0Z8oZQ+TDFST1bykYfEuPhJuf+L3GgEcQUYSMbRpRALXaqCzmhU&#13;&#10;Z4VOtbgh/1i5IaD3X1AtJNbX13/lalEtzOrmq7VaGKydMD+JEoUKXU8RVD7B8+kzsKRI2BI4rBYJ&#13;&#10;NddzQTK6uU/w273FwWVNldrHPz1pVLGqbElPtIbVNsZO3T2OmSBHhRPDsflotXJfOWUZaxw327q3&#13;&#10;8AfffYRkgWjazuP3JwfHpwCONJ4+Azvq5fJV9LOeoEhQcDKa67kdu5LvcppC2jwDKy+iZ0wEvUeY&#13;&#10;8cuSI5UfLolhkiLdGtU3n4LkF2JMse4SvF9YFQ2N5H0rOz1lK7pLkyfU6lXnEhI70D21QY9Wi9kL&#13;&#10;h8sPs3uRXev1SCnzalWj9tWkDQ6Zv+Zw02Z5BhaRbUqmhHer0FonpYLuLsbkkjSXIlwy61g6g+i/&#13;&#10;UiH7p1MQqz2A1XKsrl3B4jOyU2maUY9W+4ssJ0c7cMpsJhZVJVWhd9Cb8AO58gOLhtj0471dNT1a&#13;&#10;4vy3ncyRgZM7f6VkKMqsE/VmufaqqSiWuymef/1QZUpQKUcnyAUUeZj/5vC7pXnYaQs7tlDo2jn5&#13;&#10;jOl2xsoSfrSFOEg/0QZ6iX0pB7rCeWyO/5Zg1yNWVkAdT1JlrEQgQrPzTz0ll97yjdZyBIMfUw6i&#13;&#10;9J9DAGgB8IiV46M4VMAS6ZvtZQrsnQHYd/PegiTYRNZ+8KQv+QyLnU0T0hQShKQ3bK/qjWsh2T7+&#13;&#10;h7K6glDJBblqqZ9mh+/LsyPOjx880Xo7O0w5K5Eijmv9ZsdMrkkqRvLer/+o3Os2L5mL+O+DlcF7&#13;&#10;0eqaROAxGX1+jLn1QhLxLne9BR8kx0y58evu4ylFW/Nj5GxXXXnMvP0YSqlihL7K/str/qOODmNf&#13;&#10;4Pt8eoOMLyrtafaPhNV29kl65G2veaWbDqv/MmRIvmYNp+9JQehT2FIpGiAYEc+i3irUj5md9ATO&#13;&#10;5s0JjVueIePmdlhYSXrdMEalwjD1pzlsXbHGk/wLfT8h46cJ+X1haRv94/BDpfNbIsqkYY/z38TO&#13;&#10;DyjM5qyOC7p8KBge5781nkh3ylk0zUwrWwTBDSbgJn4LZ0KPOIEJugr4McJr3yI4oHUVtDDl6j1V&#13;&#10;gpRfh0sv8YE4jpIFczRyfaE7MyTosjtUoDu4jykeSfBCtWZvOS3+tHLKu1sYZZuksDExDsTIdG90&#13;&#10;h9u0JobBFsHDy+6fsU1ySyqcqJt8uvH4jQnAwZrviseUD3jNaMxg/jm2ZQz6Xd4M7+XEdmN8JJtt&#13;&#10;kCkXy5A/i2fsC8iQF9w70ImarCq6FZ1qamLOBg2oiKs9Jt/Wa8a6It5yXvNteE5UBo9K+MhY5Ehg&#13;&#10;bcqO417hcHSGPXEAOELfK7IYnMCh4ASRhDZvfIduMoLfGklyM+/Gq/Iko3s6LWPILqzehhI2IzVb&#13;&#10;BYzVd6A9ZjbFVbGHKlDUV9l/JWQcAeSgJenD+La4BIYlAtAng7KVbWI0fCnxiIsteMmzk0Hg9U/J&#13;&#10;EdwpnLC2KPCZhgDKBp/u2CbvAIaRE/vv68+N6blxTCU6FyKVJek98rgzjv5Qr3nPHqgpc/skxPAo&#13;&#10;8GgLIQ6eUgsOoCRkrfMhjuRlypOEsbr5BFDZcOoYCfgiugXHY+jZXA+boc5BX2X/ZbogPJ++Fxmd&#13;&#10;xCL77pA/XiwRPTXiVcVcqMt34yaGgWefwA6r/zJkkJQpP5wF8LVBXs4CsaY/XwOdBRlYLDvPPmTz&#13;&#10;Zs0IdnFYGVYccLxL26fX849NECxxQr7jOn2Vn3ReShiMcwUq6xxPvmU6Na7obJR+hS8yhmbvLY/z&#13;&#10;3zm+zqtq40IOLhrDPh4Epn2q0OmM+Xjcp9X8pa49qe8PkRI4VND9/WrwNqX+o5gy2dL5RkE78U5J&#13;&#10;yLyTRXmWyjVox490nfR9q1wifd+1awT4rJPA8zHex9uX0+kZJB7xdE28E6MMfn2PR41PnQtWgYo1&#13;&#10;aHoZ32mkoKAQmR6vpM7eoxAnC6xDNlcGf82YzHKCLys7Q+YAZwxDevZFLUGE+4iSp58K0YSM7VI6&#13;&#10;D/ZFCI2HkEFO6swYH3y6n/6fKAcmKmpvFcxfNxu/qGNyCA3eNgX1VfZfxjan37SuzKWN45EyhsgZ&#13;&#10;2Kakkr4bfWJkP1UZEDlu4C9pt8PqvxKy6gAdB/4fceZNErLkan4JPpB1bc1QdRWXIKfepJMzGMu6&#13;&#10;AtaEXroMxp+hzRueJlwgW+wUfodgdPyaUPYNtrezI1la/kzadIQys5yFy3i6/KW7iwwAdJ3ErMf5&#13;&#10;b2JTGYu1JoRPRXU8zn89nkB4EjO+ODSxgd5lPsc9I/hr2YpeTtZUxxzuUjYtMIcunCponRC6oUqv&#13;&#10;TRceTvcztWwz5d7rfzis8y3J2M+YIBdKGlmMJ530kke2f18ebwch/4iiv/s+fjavAsdYyVp/94w5&#13;&#10;lCR7h2dJ5EQNFXEcvZg0xgMMcDnhVCCqo14+RjEp6umw+q/YaTiCXAh+l6Dd9uk1YRH/cc9zwTDE&#13;&#10;M5gTU80lrDfkWYfltRvm73l4saZV+BFveZz/ejzEaP83NkFW4C/UeBmPfyrTG1Atp6blcf7r73OI&#13;&#10;7TPAop75gR7XV+O3KELwnhFZTD3fe4aahu5v1BAg66ErJB4pw4l3tColaD3AHM3YIODYLVV3VmqG&#13;&#10;Z+q/Ocd/shdCGcYPh+/liYxFq4GhhBClnIaUjUHztTJETKGLLgv816iRki08vjFH2rSTe/FkZTJm&#13;&#10;Us9DRVKa4meaQLsmRyShrGV4xsBxz1QNkPI/eh80ZxqkSNl07hl6lxpZrOcMkUQeuGFSpnXWi86Q&#13;&#10;6d7pk3Ltq8CZZWJJDkqE6RFHqAc3cz1Ge3sBGU2wsjOvjRfEpiujcpR4dpRI56yJ0f65rMO+yv4r&#13;&#10;qQ9bVpbdYFuqKuk+VYqHCDUanSQPR4B2khkO4LTUsNPwT75YMwZi9fQepbx9UWTRq1XAmBjxTXTc&#13;&#10;ts8UQuGT9WOE8SMKpmq3mgLCdP4rrdkU6b8+m2u5sUT+fjb38RTYOfEPfQiX8+cTQs8CzmaugrDl&#13;&#10;1zcnin4PpbnAz0j7/eb7+MsdSEVsTI3W8z7SBF39qhsOrFwJnusRg13JcIidqVyBookmb7AFbzRK&#13;&#10;z8Cc+t+f0maoFJYL5bO8USp97j9kR17hNv60MhRg5PAqhRvNMVnOcG4HLnB1u1oWTo42xJMk+eM+&#13;&#10;Q+oMGa6EKyjUg0tCArl0Csf6MdrDBpkuApXFBl1VynOH1X8FZlENgexZY9X03STgDGRPDBLsEVMe&#13;&#10;qxNETgwPxYsTThyAT/tdfMj9CFO2SNzYW1jpEKYjQqZ0X/XjShh8Zo3RwUien4FtVC9t6rqRXxC4&#13;&#10;KVjZthu2iWlWCTi5nLSlTtrq+O2/EttcblVdQ5RPGNHJuSjie2aYRDAIu/eJwW8sgWZk9dmaieGr&#13;&#10;C02sGTV/C0NQPFWlQtRoUQ7RIOMLqE6/eJB1o3Kcv77KfmoZR0g9dhg0c4KNKY/z38ROs3NhMs9O&#13;&#10;bTOeZR33U6ugYKqGKt75u+GUHDf3hoogiefYV9Z/eb5r7IZIVU+7IbSDYmU3JwpOl448xjI3dpS/&#13;&#10;c4a844gsvNxH/K7YEd/YjRg/5a9ih6cX3d89rwyrv/wVhwDxGv7hk2FcFhmPGHCcL5RoOSCO1HKG&#13;&#10;jICwf4cYbeaO1KfJ4PBNrsgujks/uuq+YIpDc0b1eQ6ZzvjQ3DghKDYEAZtcQ9nEZxsHCP+Uslra&#13;&#10;CVn9/uh6b5oNKAMYDp+QscHCAp5r1tVakT5OSjwRmA0y8iL1O+KazPxmzR8iS7j9iDSIN+AbQWf2&#13;&#10;ft36NGlv5UKZr9/EKQJXt/YcFPvN+A8eVwU3MtmecgUF03NP72eHf8fUCxP51uLHAYGNlOtnosEb&#13;&#10;l9UcKVW2W0pO9EsqrprdTfdpvpSHYCTT7I/Rz0Kk8zbNUIzzDqv/Sr5DuoBa28R+iXg6peKllKMu&#13;&#10;H0vxbpSqEKD9r0xscoQOy/whYfLWb/JA8qPLLnic/36c4/c4pXqkVua51UmA1JQyk5PAeusrg3Zd&#13;&#10;wajKo6n19ZV9ojXKcTDcBgCZUhVJuKc1vMhYkX5DdPRJM+Uk/EbMzfFxmBe87HiE1VpKUGaXtV3L&#13;&#10;+L42Y399CzoMr87E4/qY4MCmyVJsQuQy54jn9oU3qp10tWTbMlJYDKp8fppY0KaGwPtxj/sxYaM3&#13;&#10;p4L8H8eLVZEd/pi5ZgwCh4TJzN8VXRIzuOMqICv3trwXHb/9l7GNx9ixUJAltXXVJ5WLZMHCv9Su&#13;&#10;tj8mJmmiJk20fGkd1k4XxEm8RwBIHvAtXdB5zvIRR4msxTYVKRSeCkKuuxLJQCCS6Mcr1+8z7b+M&#13;&#10;IyXC5LuoJLrQsUHGxjE7RFHd2pFh7MtbFLuDsJklaB1W/2XIeMIdXEGhyNyeSRcYGt54FTHvaybr&#13;&#10;wzk2FF1k/yzw3GH1X4a85D8QAmST+pqx1tOqQ3ATbu50gbWF2Mw1w9hKKnVY/VdCxs1QqRV4T1Fm&#13;&#10;GmROPCGK+DQnDjVqewwZ+DFMNiZ2WfNGkaR6VnSNj8peZ4cXitzG0xUGN2OuT6mN1n897riyNaeE&#13;&#10;HhbShRsdrduFf7Z74cTRKxZOsALdJefYYfVf3k2sHucOqf1W94VBojOPhpw1uZ/axJYsHJqTzfTm&#13;&#10;Dqv/MmQcD5b3GJBpF00K5mCa8SGmdwOIREjCRYHnpt11WP2XIZNNa0JBKvzaoofMBE9zflre1K6Z&#13;&#10;UmdKX/x8/FjT4PD7Igjpe6xto6PzTLGmiNSEaoD+vaN/Ze+gcDP5KZHknpR8GxYRisWF4s+QiUg7&#13;&#10;LwzfF6TfN55kIjNN9DwaN/THTSBqf3K1HVb/5d2RUyy1JTS+S+rWIhChTlWsNopc5o1q9yrLl6rE&#13;&#10;EqY4rvCb9U9jGJdII+iMMt4gL/ISZRXfwIs1q1FBrvmPOhtskIkpGyUg/veuX6xiBu/1M5sbme6r&#13;&#10;amHUI7OC5XzgbJioVlNVZhlzXMafdxO3VEaEVZmAv6YjjXMN7QwCJ7kw++hNJoDXxunN6LC4QZ7j&#13;&#10;FHXIBfejDAxpuW4Xt35UVhTOwq3HGC7zmWtHQohqYgM7fZX9V1LwmupFRGorQuDTM09PTdhDEa01&#13;&#10;qzWUZXPLE+qw+i9DXnL8ML62ux4VwHK/LXWxJBrQUbJkEBF+zYuxnvELfKyu3qSzBbb7/mncJ0ng&#13;&#10;ak2+r1nJ/H6MNnOjLZ7XTIKLVWAKLhXraPu8lE4cMkGpz0HzCgLEozbj4h1W/2VsE5HMbATtKIK0&#13;&#10;Q4Z4rf39h4DmgK8To29yZe2q6f3XCx7ZSh3khNs+vXqycMhucoHbFogkxZoVRYuJPdvnxb9HXIZ3&#13;&#10;u0KAh4Iw6/g0oYNrRvpMCYJnjQy6x6eKSrxq6ydn7qZrE0CpQkOmlQ3v61TRm6LavJNqnb3knq0Z&#13;&#10;10nVMpGYAZG0jVSQ3vFC2BnA+2OYmuvG0M3ycqaHkFHnUlNR/j5JP9uniTXERvIYyNtjQkp5qnjs&#13;&#10;DhIPIdMwKrUz4gr4W/upQjmb5VCUH26bgT1Y7b/e5jmh9elaLYkEiQ7w3ddMUMm169z7je97e8zE&#13;&#10;gpNADkufjn6CrY3nSSbkQ4JFwqTzWXkbPc5/azzCynGHCqaAWY/r0PItueLTI0nAmoYPfWV49Ouy&#13;&#10;rFmzWhS8tsv50HbmDBkPa2UXEcHYcIrFICV4oJwUh3RQTMhwZ0dZECCzNqzD8tq9WmS9jwWOCTqp&#13;&#10;aqMWHO3jSY5BsYlJYIeEDfRpPEpp7jSlOKqX//x9QiaFAw5sxAQ/fF+XACcdcsxmJwzPu6/eq5bj&#13;&#10;LBngIZkMJ3v15yFrAVHZqBdzSndABA7A3o2NeoaMvmM+cy2pheCIAPpYkW+5iUkxCJdzMYs3N0Cy&#13;&#10;jPauivBWQdcfuzq5qEt1oukFET6ycRD70lfZf/kcwptMA+RxoP10yETJ05LjxFxyImV/OjJOCDIz&#13;&#10;Kh9CblxKlTMdcmOAcOaNS6GmVF012xLy+yFknK3pCGf1cLgN25w6kxC9TTitfWLgKHUW9oV9HvN+&#13;&#10;CFm5r0nbyF+2qn8aDd1le/h9sj/03Gf8r1BG8HV004gsPIRMVN1n95BWO4r3krap7Nk9P61gEOYW&#13;&#10;lsAzyIoKO0kB8wRTt61ZFytaWJHyiQneH5M7lp5/9B0uPhqPH0KGOi3cyTrdOmzCkapMDpbh8oDC&#13;&#10;NsW/nMqBbfgRhS5jrx5CJqgLRWqnCC5TtL4tCj+bnRLEFpNRF2Sp73me8bIB+QWFEXDSTb8B+VCq&#13;&#10;grvVZjLpCnuEFg8LeQ/xdsvc77yj/0pO8gtsO+6FL1/GysrD8DOQ45Cflt+2H3doXaVxY94zgPsM&#13;&#10;28Kgc9lRTLcmUd1m48Bu55n0XOebwDxJ5nmxz/QLUZ5xzBpps+0z9FrFUCSubR0pMGOxr3OvyKBJ&#13;&#10;rv9wzZjU9iVQv6yspoZtCNDEK39GMKlJYUhJbwYhHbQ8vf0Q8uoVIAq0HVhpOqYwvJ2prBdkWsaQ&#13;&#10;LxkYwzOnIoPHkNnkCgYcvNdrQaOKdzZGg28PCg3I9CcVi38OefF3IuT2MmHcQK4cwFuvC2LbZrQY&#13;&#10;EmnZnM/nkFevJ768TeNl38vJSBdYeGmHzMlw3eCIfL6BzLmwg5Ie8RfXKDvgA6ss3Y0AW6zwD3Gz&#13;&#10;8z5bE0wegltYKUbjPHGaZj6Rx/lvjV+ioOzLReM9cipwZisC9yemUj877bGuL+mcqj1WPu8NTj/k&#13;&#10;VZBt5DwEMlnSu8Xpu48mU8j1K/LexWW+yyjFv8n4TDJ4NF4zSj42ZrTnUX6IjXMBsWJnY884B9PP&#13;&#10;N1dz3AWifS70QQVFsHcZuaYjKDq3cbA1mUHK4c2Z2ulFVzoZj2QwP6vh0N3cmYUJvXC/bp9pf4wn&#13;&#10;v2XNS0OsrIwZ+b7w2n2mS84CvQHY0OQZHue/PgnreDJQLlGzbXzDX8XjmZXH3eyZDkyeT+UP9NBB&#13;&#10;+2glJRTv71uqy3qOfNAzyJVBX646gE7kdN0w8YE2UUiQskmbBJAq33vS5gbtN5ZBthuiKxmZ09YG&#13;&#10;PM5/jXelmxb1w4EsVTzOf2s8emXqOTh0depCFnic/9Z4QplJsSA841fLPl3GzwgMwZsp2T3uuK9y&#13;&#10;+tasCLl+bRxxeXw4iyjZ/6yLfDiLN5DnfPGBsV/CR5EMHoRCLxr17ulfxR9FaXeWr9dunFK7V1wA&#13;&#10;1R9P7jd7wAnOPcPtO9um+rs3K0P2mgeLQ/WzAqEtjxFC28Jhj9ZWoPpM+b1wjTNkghRO9KKnRvKC&#13;&#10;iVPF/3JikDhlwB3ld2emw/pw6jBM3TsXXkltuc/QPHX9W7kv5HrbsuY9/A49hvftY7pUJG+abz/D&#13;&#10;GL61+S5MelMdG2Rqv7768WiPC6FPIS9rJjtpc323iaFl9XZruACWede5fQqZ3JLkXJOqi0rWT6uG&#13;&#10;dcup4xItXc0WmhrM402sdqUPsrmJQTcCJMpgnzzea07GTgbIoLQglK5SmXKdpvovUxgWgE/GQWkl&#13;&#10;ycdOJZIGnOw1USJizjVjbOA9SL7RYfVfBRlTPqmTzAsClH3NuEHqMZxs88mDBUcDcMmji/tEdVj9&#13;&#10;lyFj8tvZcMjVoCIP/hIbOVN255qpDqhkJNb8Jg9BRbhOAzmkvhBbJa04IHNhGwWFHSV4J+zJINGX&#13;&#10;3KTn2GaTKweXIEzeklqLWvNFyYeCehtkrBDXbBN/U0rPC8j9XSyy7dNw/SQhfAcydpq4ww3gBImZ&#13;&#10;xfTsPCPSlB43TiSROlhJ/zQOg9pI9fjbrBr8gyYDtoLo1Is1L7rnzGFasD2TdwU4QtPL46kf0xJE&#13;&#10;oimkcadmy1pTNel55l7sdtrFYMrj/PduvKnJ4zq0eou5+XAg1HZ9dzkcM2W6VtaO1lt+QRDP6Ydy&#13;&#10;OGwt2kh2dLtEKn6w9TZ2Qm6XfXGUCWcj8Wd0xP7oevXg7ES2t7Z0WK7FBKkgYVmNzIgCVlcX2DTX&#13;&#10;gB1384xtclet81BJu9dfwUL+2Gl1kkgyPm2bSFX0DndY/Zf3WUavpVlZ5HMj+ZhFDkVg+Bv7mtfH&#13;&#10;YDtQ8hDbC2Stb0v2JLdlQgY7m6uCKjyHKtBL0dvfYHsRs0gUmnhsi5pSmD3dC8NW+U96Na20Xuzz&#13;&#10;ojuQ/Jt5pAu2F/URVXVLIlu1h6Zd9p29108pASbsPQhctfrlOZjaqXlCUAfjnVrGeFWQfLIWNDqP&#13;&#10;D6NnDpu/+WFepE6nGYVjQv02As6cV19hzk4qULAoSiTYs3UXMZbtGceztvd4IA82FWaKGbPb1iOq&#13;&#10;JTSlUluxCBwv2ePL+wdfUo69HqLPklPSJiR1L96k5H7ejtRXZlzlCpVOGka8xGNFgDzKfz0aD0+4&#13;&#10;EKn2Jk31824xmywXZfR1t/ZvL7Mn/W2nhL4KzwfFLtjSAR0fEbnsD6m6L/Tctu26wq1tAQ7/VARQ&#13;&#10;CWDm7eFKg7gZvcK+sg0rWmDYk38J3aNFfDwf5I3nBVmMnjq0v3l/PkiHkvtDhCX/bdWAfHM+cC3C&#13;&#10;Ncdb1GF3tYfMZCJx+VDXyDVckHQLQ403yQAbD5+dD2WQ5mc5WT21R0WESAh9Vg1MNvwTIE2vOrzj&#13;&#10;rhukcWUOQKgn2nJolt/hH1U6NVBGq1nCx91aaHCdj2fQ6cLzAeOx+sMCpY0EA4AMtp7zhIaUhPIN&#13;&#10;xg07oBGxIyoe76DKE43r6/lAT3DONAbJns8ELPZ30tMGCXrN9BoyBNBPNkj7aPY21Ch0ImWRb/M6&#13;&#10;dXeTLeJ31KtC75ivqjdLsk7l2objcD4kATkxRyCWZQW0vj/9V+JPXXcSJnZSRLnrs6iCqWWrNKxr&#13;&#10;H6RTeZ8/8PITTBXKZoyQS490U9iyTjqmuFMmImvreUbc2M1WZLAUB+5Q+q+kSqWjxzqJU6cd63WS&#13;&#10;vuV2BmSOKzizTgjvKIxQVDlu6HrBB3AlYdXqTa44VERm/SyR6jzqhKSJO/eHI5g13oTZBZN4xnuI&#13;&#10;P6Z3T4GHbcvwMsDH9Fn1UUBBaUDRNW01yPiOd59BlUHpD6PSsbvrUmVRBAalEGxhcry+1ZSc85+J&#13;&#10;zxew/XhxABQvj5VIjfOueNiRBhRH8jy0zX353KhgC5kUGaVTtzUM9/IASGBSJMrTyyxPYDFqnZ4A&#13;&#10;gK2HJ7F7h1Gx5NjrFSjS2E428jR1Th/DHK70mC1hg66FqRoljgIqD/W7zRUAMh0y4b3sIPlonctn&#13;&#10;ESxbi9tlKbTGoIVNW+dEAnZvxs8vML21caDJmrEXGxdWlu/xjkf5r0dXQo4S2crJ4FHHfdNFpkFi&#13;&#10;0j26GoWVh18oESxFv62HY5bESYZ7KsiX9Zxgch/oJEKcYhHHKz6FbWofD8pBak/zKZ6snLCaMt3Y&#13;&#10;oV5y8kUCytl8SPF2daQPGvMw/83hNDygbiXOnVzArrr3MP/1cMR9khrZ7JmmcrtL5EmXPQt/UtTl&#13;&#10;42SQdFiHmgyBQZIAvxnNOYxdmZxxmcpxOyi8zbNLkyY1DGE+hW+srZSOpIOqkWd7ONl7PXxGAkoq&#13;&#10;iG0k+TIzGwsmaaj2kWBdEVJtQNH8U1TBwag6M/762vov08Hyau1UgV0/jN3WszHJOVMqdhIFZugb&#13;&#10;sHhqLDgQyzHjCRYMm2FzkDaxsgodNcV6zpK/2qvYl40Fir87MUuF55ucaE91Z3WSXUdr/5VIXkTd&#13;&#10;ScQsp5uRPYOucYZ3AghQJfdOYBdRel0tZnpqvbq8ewravr7t2CveWbu6iHQP6y+bAhesX7UEcm0x&#13;&#10;3oLGrhqGHH4G+FJ1IX06zdeTTrQcxqs6tahwL7U0SDlTSg7KH2mFGbGBH8sxufIVhEKetbfa6OKY&#13;&#10;uSq5uH1TnB7UYzTQ1EPeat0flXm5rmLTSOtQL4R1nWrVkA/vPUUnOiKGLDVKlHI1WiiM+2DuyMSK&#13;&#10;NwlCvuGexOdVIyaYrGnPZQIJqXVLoG9JojdWaF/ZBysWBTKbcmKeKigAEpEzt1asxgevbuN9Mv03&#13;&#10;ziQxIZlKWhdZ74oLxNc9yn+Po6/1rbc5cdgdKLgDDmeblPxvVqFL49PnIQcyCsyneTEaVSW/PhKg&#13;&#10;P44m5yT9w0g6uR4/j+a0RuMWQgPqZfF5NI3Fcp0osCWfjce+64FVEvh+ZwEwrHirVCTBllLisTQ1&#13;&#10;zyBkBHiLz+V+XLKL3+SR41Hy7TRY6lsvRwpQXEcIhC0llWNDU6eYEGc6qjoe6T3LjYO6sLOr2/i4&#13;&#10;yWKOz6q8rKk9+GJcP4hloSZHsQcdm/1X4BYFn+/GZ1EhexIruZ9I4fGQtl5b+YDCLVlcQEImpdJH&#13;&#10;mN7XPB+6cSW4hGKW3+irFHM5xQITUXU2nbLO61F+Vk6ZloIdTbiX0vxVULurF+MGxDjpIJBk4eN6&#13;&#10;jjCJY6eSRqxRlUgLCSrhInmfulmFu9H0iYnoNvIksuQVSI9oZbmOelyj0NaJY8im4YF4AcNmiaOB&#13;&#10;qtkfp6+s7xt5g2/O+Dfc5p6Xo7BzaeyYmyp/i39OXt5nmfwBp2HGcXiLapMV/9yk6t61VO9hjPaH&#13;&#10;X2pnJ1yQf6LUl9O52XCBdp+lz5gayXDYM4/y35ybigtyRaTfV989jzquB1lqLOD07HwAQUEDtZiy&#13;&#10;era3uLeyhdLnSlehN5lBSkNKjR8GTdvUhiYs5BSZhDrlf1wI/BctStOBQ5pNXsp9oWGvN7GiRgzh&#13;&#10;sya7fEZZPMp/c/S86ZOpPet7Mm56TzTR5jY8AfPYjV6CY9txofb8qpV/S6A84Wu84xQjzHckedKR&#13;&#10;1+G/sR5YueXZyDtz5NijTjTBXnLlQpxaqnx7lJwkRsgsHkpYDRFcix2tb+Khbjc+G2uGnTMU34/9&#13;&#10;4eBDVJ/Xg/DJaI/u+4sUvdsTgc/A+hqjyeD75ts4q3Jp9Ogvj47ne8QVgcy0lCBcdYJZyFWRfuTj&#13;&#10;YH9X2a30nOSNXMuO4nfiB0eYiwxQCUw7ImQHu5++bjjAelkntMiAe3o7wiTfI6UpLkN142qfHf2p&#13;&#10;gsb3AwDj9+Un40Q9oQlaiKp5wPjggzOLSpKYFFdAJAcmP+0bgkwO+QGBpI++b4ggmlTlQ1xjDcHo&#13;&#10;t27LOvjeeT0nHBLvwaKLz8qZ17zPSi41gq+MmFbW5nsqrPIKO5T+K/mZmsEkJvH29ksG6MdE6UpM&#13;&#10;aDQvWDeVjGi7P1U2WmenQzGOExrlkJYm9HC8nM57aUxmgDzaYy5ERpTWFJv4WRyrtS0SOV4bjarW&#13;&#10;JSjEqdYZ2mVOqZS1hWp1dRG59vmUWMjzEwh5Mtt8FcV7cwzCoFUvPMCihzGDBlYbGGSAaNI1nrHS&#13;&#10;jtj+K9ALWCoX/WGsrO3DUKodeKPoroH9h/MstW9w8SbPEteAQveJZPmh+4cppE7FBrVSDG9d7d2+&#13;&#10;9vV9IAxC9C7cRJ9nGoGtb+gChurO5fWWpRTuVRhuoJHt6U2EuckBIo6H7E6EGi4qRp997o66kNqX&#13;&#10;jAnTNwfTpxpQkonQ/RJfcHRVKg6KYUKhEj2ESuP5lEAsOcTIXKkKdONU1WKWh0fM9rV92BmCIrCl&#13;&#10;MWkObxkx3+yM2rNkeR2etzjnNSU0ZDh/fBL1qynQuJHV/W48xIApeNt8D6F+XMyqJIs3cQo1fi5H&#13;&#10;K5lm8dAEVhOiI4ELymhLG9ros31R0590LBJlhXuvp0L9wJOhsy8bX0K8uA7nH841U/yDdapbfdIC&#13;&#10;4ZOuiOKLxr8ZNEar6408aYPpNoFE528M7D6DpHpCdUotE+le6U+EnnmiaA2dTVL8jj4cL3IKz8vs&#13;&#10;8oVSfvWOH8eEhPaIa95qf1yS4eQrUUB5KvzN03LgsL5AB3LbfBQq4nf3LV330ugIZxH/X8wN9+4L&#13;&#10;FKqbnT8r9a1/lkvw/NmSiyZP7uyil0LALOn3iDzVmD1V06tkVJs3h2TgH+jEC+2iw9CyImByDF/o&#13;&#10;IsSq1FY9xKJU8/ZZbE2HtS4yE9cySle8CUtG2oQQ6DvYfwV5qireicowlKhDN/pokuCMc+rZ1Dhj&#13;&#10;WSeNJIilDJg6ODf0eYJJR0hC2PmmqKJ9Vg3O4hQStt76ndCowWXgRNlnllSH0n/FOtUMNRk9x3dr&#13;&#10;4KIaAzfT4ZiHWWYkKD3HbVJgf0F9j2iIBFq5YLWf3BAu1XZBn6oLfGcW/K/TEOUT6GbxJgbmC9wS&#13;&#10;d1TTO8FUl8kQAl6K+mdZTWbLOlvF6VDOGZD8yNbGwelbcOFV2fT/lt+oNsBWC/pXRUg/8Ru2ze1H&#13;&#10;1Ey6Z6FBrqjvsViyzzu/wUtq/yYd8u76HBh2UAnxXZXtD+yRaBUO7Nv1EOVzcjF89FlHKWpInW0m&#13;&#10;F1jPqKC41imHIzLU/Elkv3BAgybw7cepeUaHamYYq6LHR943YZpAxOBYic/q4r2mlWHuVycxaPIF&#13;&#10;X4FBWtKq63AvUiCe7XrSuB9tPRhgQKl049TA7V/k8kunz4QUXeuyLQXNO4mPlB9yzBtMqCzVS5pW&#13;&#10;JUd6hFv0aOoNYrYixrZlNNKrGlLW1MvscJOW7fWPNwd3eAYTMrFsKgPJ+4lscONE3cnbHbBESnyZ&#13;&#10;Frpi2kePYBIAVaWpdgW2jxt9RZ9c6Ta7lMTdaEjtQ3NXyIrIIrNnMLVNQZrqW915GZqfzW86ZFE4&#13;&#10;3CbEDP0mTojy9HbJ0H8FB5AM9GwRP71/Nulpjksjwbab5DABfYUnujRZHJrQZZ2d31CRqIqSgVXZ&#13;&#10;GvZ5e5T/5txgypmtjrp29b320cSBIMhgGLT+qS7CHvXBcJF7ISvNcNnjMo+VfGO4MJQctbEYkpNC&#13;&#10;9zRVEpNChYu9RAx0TYKHCgyMN0ds64i5025ROqMM9ngTx08jPKwRWhznQ7oD7w8RqzEhPB8vJCyf&#13;&#10;RVoHXjHmu5bGhOT/igmhtLdjQhmv2qXEQ3TnoU5dKOS4TnBmTylXImxLUQTSE4LwmpbGdEjhS8TD&#13;&#10;/M9UeYYJm86wthqTt07PnEclVY6lnB4e6adD+UB/KJ2OcQwf7TP6QzfkhrCYEtpTYwikv6F6BC2o&#13;&#10;QKHvCwkRTisipPKiVo/ao19fJmtjt2geQeZ8veumYcGilYzZwjJvvIcdY8EF5Aa1YlOUO2HSLiNl&#13;&#10;Pc2wujgCCWxpnjOflmf0hzXu+3uR3J3Bk6/ONXmJeLnxtV01oZu97Cv7QAtsKZp+7Cra69hV5vwN&#13;&#10;L6II6E8GxIuCakq6Yi1bblxpAWtPfcnFkrmdMlTKZzjCWKrAP7VMTRNQNqudgOp21nEE+hgwYKIC&#13;&#10;vpBWeAXIVcodhRd1mNxBiXXXSayQoEbtyYsI076p5/of/qnM+qQFfL+8Ao4HTcaEsN16Nw94CG8G&#13;&#10;zZdf8Rluh58k3sRY6mebo6vIuXYM27crWbhxWVw8e+WsVIfvFJ5MG+G1EjXaRSXRs5l9q9VK3yl8&#13;&#10;pbU8WiXNFd2cEoUK7WOFiSgv+18+h7bVf9WMMnb6pV63qqgQbfetDOdAYP2gS6qJZaD2a1xjl1x6&#13;&#10;O9kHdyO1O3LiDK3nqr/ifU4GRsxD1XkLN6EEzhFIdZa80bH6DIJrUvIhZ9WASU/ALgBWVwbE1dkb&#13;&#10;/fWUKaI3yVJhco/XSUGrAp7jTeKQnYZoaeIiqYOfg3ObsQhyBNGJnsPE+2PPwdXPMfhFTIiK0a6d&#13;&#10;0BpMBbtjtnD0F3c/k6ygdtDjTfazCx3MYl2AqIdXg5d2QM6jRW+56wxgjTV2UoHAMvrxcBg3HuW/&#13;&#10;OZpQUvq3flIefKnIu4wmfB+Thc8UfXnUibK4RIQcgvEO1SKbyoc6Jk+nVk8Pl80jijFuFqwD/WKX&#13;&#10;1XCh2D5vNk4BB5aGKJiouJeOSvCVfAhbe2Fdo0yoN+z4LDTZZQ3+P7V7jId8tk+I+DPG23hIjLew&#13;&#10;2rHZf8XuocArQj/exDrqdS3cFuvADidt7wlEOpCRQADyhX4FD8TuC5iI1M4plrLfv4SVulsDV4DS&#13;&#10;ZzRbXJh5DfGF85uWYoXKT0g9+i+YqfR9j/LfGu26wVkuDQSPOuGQtjb22OOaFsYWhgpncznhoXie&#13;&#10;5Jnk06p1D0xc1nOESfgkeSaWw64vklrgwA9hqk0XAht5YCgwvcv68HoTK2jZfEV4J1SUJ3DByjYa&#13;&#10;1RCmMUajjYRds4w+rgdxbwjQYXcQoxm7dhLs/t4UovUhWHlh8y1vwh2695giAafso/1sYRicnb7k&#13;&#10;W7fOV55OX1n/lZhc6jXJBvhqxxgHkGsT0I5UGrUSEqlBaXwRfsiQyDNambUU/+HRDwxNNbVqN/Aa&#13;&#10;ZIPe+bCqQVSrGIT0CKY6fAZbIXFbcZ5lJagVqRcfKjBwqKUVCZm9KkrFK+YANj6kzd9PLNLuKpR2&#13;&#10;1Kl1QmQlWJ+EnWfZ0aNl4rRzyEhNODtqCSQnsyJwjGeu7TVOldxNNDUKCp87JxWfi7Oor6qkYsHt&#13;&#10;shTwtxW1qjlgvql7voP4LuvshxmfWfIZwtT2K/GOR/lvkDdngWOkkw+dMTevyqNOR2KpI+VsZ+MF&#13;&#10;U+BSR4rXULWSy2JxCMIyA5qu4TgnQhl2zFAOwYxXqh86ViofvF2PjnmQMdjENfg51VHzyRgho0VT&#13;&#10;/dun1c+DouxLtmxd4FL2fCg5VNVVLIVoaTYxvOzmCSZ08yez63VRdqgLxjg0hcdlYFV3F3d7Baes&#13;&#10;zo5QDgFRLJIr7FA6xuWqzRwveOV31zAPvhtIZPTfoO5lfzqkZKoEUQi1DYHzF8Wg+57g7Bld5Jhl&#13;&#10;pnstdnlIeK0CZh1K/2WY87PEd7u7HkdFTYh/4HlYqBbO7hvGPwjgI8zPcn1qBHjrt9pJjN00tj8o&#13;&#10;Gtu+6cqibJxE9sqfz7SvRm9pBjxXnJBiuW9c0UEL+4YmWFn6VuTnCF9u7ZvSweJg4n/IbuSPaF/5&#13;&#10;a+mtlX7ZlbWhmQbxKRS4aabDUBxUxj032T3mGUxyNjL5h9jbfi8ANmGmV9AWcQuxyveRcgtzVmX8&#13;&#10;wVE6dfRfQZ/E0X1Lr5rfd4FHFo4zZlRxvFk3xKnTNCaYlIH8Z+sk1zH1TvgLE173k5W5rS5eWy7I&#13;&#10;ag8RHK69IWwWjplHMMGe07Gv9t+a3a5U9ZbvQeaY+jeLa+C4ElE8xS1uS2sTVBRlmN2kidfvR2an&#13;&#10;MDWl/yxnfw3Qyxw/S6zTflJq4MyfYeW3peBzdlcwXSfXtWelnabzWMngQQmPcItt4vwo1aV29OFu&#13;&#10;sUF6yvegojLO5zg1z9e5ppFgJnaeAKqdtEZbh93fg4s8U8/kRooozbN1YlamgwGC37xTeGCp3Rpk&#13;&#10;wno3v5bSjxK3b91lyHqrFoq0NjLhqCBnA+bVf0dUOVuMIYvlsnxKtySpO32RoJ5i4wtpgmp4eMC8&#13;&#10;+inRL5InvHV/YjakxoBvWqHEFeYSLb/4YxXhyuSeGZx+tJ9yvDlBTBy0nRU0SmfhXP3OJNhwlAYS&#13;&#10;gB3pO49A/vePgEe+iNenQYS3kCwR23lIxFQKdjyUy/75bqKRYpgGzCEhV8yiOdKGIribYgjbhIgH&#13;&#10;p+BVaOINTHiCWTxBte2zEFhSJoymswusB7xmwRIIwYQ4f4RaGU8m+Gtkh1uGnJhHLKBvtcpbnKrx&#13;&#10;NtRE6W36I+DhkOFCtTRNgRfGltGws7fmwjbD6su4LUaQtabO0zdNC2noDhSY/ahRcaI96kPwjtEW&#13;&#10;uZZf3wTuUO6VuTxU+E1TpppJ1U96RHi37y2MQzEaPVOKU86wr6r/Sj1Ztd5OiYO+GyJJgnMlmWii&#13;&#10;P/uPyQRA9tWL6yD6rwRIw34XZDDRxm9IHkA45grZuT4bNaH4SvuYyO4bkIRuU4AIcdtnCZSiCg3M&#13;&#10;cWS2h2gheRLJmXpjf0CBTpGtN62DKLglATh2UjKqYfY3wdkp7m7SEM+oxTzPYB/tAbraqDsxrU8h&#13;&#10;uEHkemSUCpI+FpHPmNCz07/kFWAQdD1W51sas9Y5SqE6TFwC6elExQ5N4iHMw5uFW+zE+iyZIh23&#13;&#10;ZBo4aYqcyBf6HUuZn4WGOt0un71G29fkCmdePFznkrOB1OqkuWZ7qI6v4bYlHeiu9eBYnWr6Lx9P&#13;&#10;QvHesss6sRCqkE46eYdJQkeabi9xSwWKWuMNMjEl1H7imEOSxkMMzQ0mFJaGcxHYM9yq7tPUB6vp&#13;&#10;+0kaQx17lMoNtwvDgPWNNx/CRCNIs/h6BLEgVCY2+JDSPjtukc/J+utkP4SJqyujVgSENqGPw5FQ&#13;&#10;xIB5ZYxkNuCHiodSZI80ZBloaUKC86r85jsedaQ4HDU2DIbC3BaOLES37ZMo0kBCWE+qN59hhZVR&#13;&#10;DnH3WbLUqpggF14w8Xn7Gt17mF5vYoWoKPWAAY2KwkHCzNOj/NejiRztVLKMPuKQOWFGDggjw7nh&#13;&#10;UB3CUizAovv1CuhnREtil19yYfy9ahY6Tu2FU6jQMN391xQjYl7OU77X+zasUJyutq2CRgD8m6J2&#13;&#10;3QdvLYrRlVDkbx5x+OsHWAxGo9SE1rtFaqSqkwZ4ON+WC4iKm76w+/WcYbIdyb+u6jH6g+3ea84Z&#13;&#10;50w9Q8aEFr9/h9J/+YzOc40bdPOMUm6AK2F89pqyhyeq+pmAhDecj/OWGLqm7BEz1h22WsrpYfFM&#13;&#10;ilJDPXt2xknPdC0s0fGvjYkTXkm+UiZWnXGaepEFHxNyBeJDmFMGXs06rgOnEGF89moQkq+tFsNC&#13;&#10;gvRp84i+g/1X7iexV0yGeJNz2NeJg8iRPuWGbdoQBkU6OehxWNGgDsVnxtDQTh3WQCP3PD3Kfz2a&#13;&#10;Jefc5MKrMJqH+W8OZzD9JMZSFDUPwbvwvutw1C0PJ+9nEzf78C+4ZAS+QRkVeNvwvm5PCVeFjS7m&#13;&#10;FC8VpZANxQVUMQOlBPd6VLLSKrtduSYOZnVA+yzpIfUnP8k9EN/iQH3DUpIh6MNmWlDWYXlR5Hha&#13;&#10;7sOmQyLNRZEtnyYhwSFZgKupwOUTNBaKJaMMhpXx7HTAVUuw4v3Y3BN0CycxLj6s/g5dAyKUC0vP&#13;&#10;p6zzBfPBU0UjxXyV1W4fhjV5PTIr+2rJbSRSGO/i/g8d/NlqlXXincHf0uPLqoyjJ2x8GEtk84zA&#13;&#10;ot17iOm9yibA7JwXOVFWs60HP0F68qmhEU9e95ZuOmxvTEp2qU93J6L+K0lK10376HJiNkWTjbcn&#13;&#10;gYi8uH0Dq35zqWmW4/Mhkv/JgR0zvvhp8fkSyssPX5zDspCVbSGWSxAwqzufgaU3uz1XXFq/RUvU&#13;&#10;WcAdhXTNMabNulqEmHsUoXEQiNbTh2AJbLhmkiPSaybJFSKtKHaP+sUtu5Fb0zHegpLxbCu74QR2&#13;&#10;Y0Zys82XoMp8ycP8N4gAsUXGczBkeunMGJyHnSgHAYU/3ZUUdJhtPBQOiFchpk2jIqoHV1yuT/Hs&#13;&#10;IfGfWCl663++cpKADDbQ52VR3OVaPt2RkayJLfu4LiWFOodENWFd8WYPkPOhbvJR5T30lY1bDYKw&#13;&#10;UdKSaz0iE2VG2bmM1vwT2t4+rYBtfJrDs5Wr8fbQP3QsyOzCPW852Xev/0oCwLHkjE4yBVjUBhkK&#13;&#10;zfx3Tg2Sc1uz+pkmSmB/d6nGxrphYl05GkOlW9ryy+58HI8AsyjxOP+t75NclQJZOndYBp++jz7u&#13;&#10;VahhlL0v/u4RcxxXV2Aq4Sj721gmwzExdpOTkXee8m95jH/WxISsCZbzjFqQyTSzT0oTITaZ8AM6&#13;&#10;VJrHIIdBp/tjUrKSmDAk30GmSsXsGc+YsukXRkksb/Q6SMg/Nn2BRHhCQDUxSivOHO2MbZLBHPaC&#13;&#10;Zan4rkFeHo/uY01eKQVfGxAnBAZ+w0tvIM9Zzwuz5kYuF7opdt7d/EDGH5FkQJuSSbsdVv+VdIwH&#13;&#10;UyiMWXO6umYAtlFf/Wl4V3cf8xht32+TSPDC78W7EK/xJSgbOhcyUFSvp8zxNicj9xmekXHuC237&#13;&#10;dNVqSeTJ+apFauzwcmpvcDQacwwc6bK3LcUExuhsdlwMI4eykQ0eZbAabyuT9EyR+0yV4pVWDOo+&#13;&#10;uWKixWWm1/F1Cag6w17smMt4lV57VlyVsfOjfTxsuTCn7urf8Me+P/LmbfO/wfQ8+4qF9sjzRjJw&#13;&#10;iY3rNGqEuM5y/wbySui+pm+ewPWYYIt1FXk7gRDmG8jtcAN5Owcr14HtdENl4zpA9j72VfZfPg2Y&#13;&#10;e+nlUwafQv6NcFGySiOQCbBhG+8XVJD8juJB73CH1X8Z8vou6Xw9coKWuHxaGsEOeVhkybNeYlsH&#13;&#10;2HzjwO/Wx+RUhTtrksGKEpSWMFYvXOe8Zl1+aXzhU+xBCzZy2Qyk585k1reVE/z/3Wflu277vEDW&#13;&#10;+rplwsRGk4HkfuO+leBEfZX9l/d5kYk00tySnPj0FLi4f3VBRSPA5WSQf6ns/ReQp0yk2BtDc/s0&#13;&#10;fqckA6q0lGfZIC9ij4gHDaReQF64ELcFbbneTXDhOv13kahTmCh97J3OBg5TupFgt8V10NmGJ2hs&#13;&#10;JIGuLYKFMolilXKKTEOZIc+xvSiiasTbI2d8mkXVp0mwG5+uU0ULEvdMIiBN8uSLfabnhspHxqLY&#13;&#10;5mwEOz+t9OFEyR8IMJSy5TFaRJ5JnCLynT9eM+EYCCchK7GueZBGpVMmo6gyTwraSmHjAmtDVmfW&#13;&#10;F9yTyqFK+VAd5sYeMSEdsljuxp5rbo/B36s1K0s51vxXPY/7seEYkdaQj0nZ2uQzkWCXSBNNJqbw&#13;&#10;Zs0EPaybIyN3AbzazWjhFAV3bPPcZR3DD/UGsnqt5z4Tdtz5NjxdxVqDAFHTdpWFc0Yb93ysfo3W&#13;&#10;mzq/7L+SeyoT1Zrj6dM0eoJ7BOTDxDDZM2KoVCzcFS9o+ztsY8yaDA6bsXgp3u/ziMrEorjZct9I&#13;&#10;5W55M6ig2EkfS8gWL11qp6+p47f/Mrbh25bP2BtbTQtpRiPmPyYm9+KmDamHp+0o3MN5SdJFM9i0&#13;&#10;anKXZFLFR8lHCmFwr+UznmRgj4ev2gvj755Xhu/ARhwJAwp3NFakcG96s5HButiqP8Z/Y5isLLw3&#13;&#10;l5WdIWMa+dQOpG2QkUnWME8op7TVEun1bqI72L2PnkaCT1+UNttrhvH3Eh4eLvMm1eBFVBNCWdCJ&#13;&#10;XNiFHR0+s6seHXJxy3dnGJSDSZ07rN5mL/gFEl8JeUFNSOHe/YmtIwvAG0mEavMtEgNg0fE2HI9p&#13;&#10;POcXsHW4YL5LAvq+KLrHOKyhfsK9TQMi469v1VbMQzkLj6UwDdr/mrZZ0pYiw6dZc6KEtp5kmDcy&#13;&#10;oEGE61XYFN73eerU3H8lv1DnHLMirtrOBjklZlE63dIOGqerYT9V9NHwzd40XqHVwnnNPteGiUQo&#13;&#10;RLLDVcTqceeZ0iMwcYQzHgNzmwolh+7zSGxqK9WFJ6KEZoiAg5JVtc/OP/zZNbeqEd8ah2HFEYWL&#13;&#10;3VGJD/7svjv0EkvOo/OYnsALZK/dONJpDs8Gb5Gb4D31OP/N8brroHKhCDdeePARp4rTpbTAN/Vz&#13;&#10;a/32g1KjCufQDnGLBSm6IV+ZTioMYrSJO1H8PlOCc3kPJNtAtNqam8f5r1fWoKAyjX1fpMt5ZevU&#13;&#10;kYPRJKDoui+c0HcnpoZN+OabOAGXpvnSU/RhII8zMSEjStLnrJovOtE2aiF04HZ74JSbJgcxXajl&#13;&#10;vGZCGiZEsv7JiO+fhjKJMcV2sVtxK9CcGLzDATj8mBQw6e0L5H13yK2t7D200+8iCPiz4F85CZL2&#13;&#10;y1bxd/03d5/4EEZIjkfAVzMjj/PfGg8OQlMlz4WjaY7kcUfM4RcS7QdqYCOh3xZqWJUjseMm801f&#13;&#10;gz/Lbhpvqxj4DecnmqrOIfEuAd3NMUZhDAk7+Zg4yuZK/CIInGo7mh6pqT4bfZVee+KIaCryJD9K&#13;&#10;yDqWs5yofTx4T8OX5RFgNU16XIdmKDrmuRN4/FIeFk6pSlfNxFj4aOjZuabyVg2THmEUrD2hRlU9&#13;&#10;ZPQTMoMvuwbCM/Vfz5FS8WwlpvH/EQsLmvc4//X4NisO6iPqwnZXs7FcqgLU7Vyq4WeqzxylK6Ia&#13;&#10;9lWLecTEeQ8ozku/Ap+mTqjzIhwNTnMUHZK62CcmNS7PKrw+2+5dOMIZMhSTCUmEQKgWammFsDZs&#13;&#10;huRFSBma93TIqLUZN0cIwfIdN+iw9t0huyh78rObqsRLTHmc/3o3UWIt/Rg/q5E8rkPLt9TKyDms&#13;&#10;UsU2zZhmDFblSIGgCU/fbMI17iTKYyjIc+ywPAPD/EvaUqR38ZY36v7EsjDfXq8kDTLbN0x0aIby&#13;&#10;W0UqSafq8tkTEvB++UZm+ZtQS9qe/Y82JpYECLEsd39GLeSYloZFwmlqZ8UriIGUhoWlSZ/6Dpm8&#13;&#10;G3MauvK+aYqi5BhU4FgzXGar2OMxE0u1kbLmzEGbEyP9KjODqHpG4FqX6fjtuwnTBmZyRoz7dOfd&#13;&#10;7ibjyRPN1BNUyVm76+/6r/dRJFrfp8eraczj+uz8FvudRoY6oScW51JXRMFnt0gmRaOYjInHe0zc&#13;&#10;QFZtVL4LIwI3cGFDZvl82svBvdDdsiT/SLfPt9GYiid3WP1XrBlBiEnhd7lsoOtq6iXJ9/LT0H6k&#13;&#10;U8yJqb+2H8sL7uq5Dqv/MmSqCdJpQEk8RfGNM4NrvCj1aQzsDSVEOCodSrXSZ6+Y99swMZ6zOxJd&#13;&#10;szCRPks7BYHdLpPxypB+wEWgT0INKTXkTeoRcXkLXJcRmVzN+QohYNN7s8kfv9GltpXRnVjOjyFh&#13;&#10;AY5E2Wa6j5+pj6PyLrSu5QQe9wyfvrNxeIvrRrapIyO9Z5yFrQmBzCenvPM2oX7rDh1W/5U7R36z&#13;&#10;qwp+0CEBDthOiBLtrfRS+wHWtsdqZxbYwZN7l2VwhIzkplWI36UCu695SWzF3UT+9D4xesIZMl7j&#13;&#10;NwmB9Ad3jbHcXNhKfVEwhUywEWRln69Mg8ikXaw8Zprj7UfSiDvnmXVyhd/o8+Hhr2NP2z079I6b&#13;&#10;oZuQCmPgxNy347f/yn1GG622B3OnJmQcbWaUv9HWujoHZ+TtPDs49O+89NtZUByi9kglSZ6vx/mv&#13;&#10;56gs19RmSQlR6+CuM59Xhv/ASi5dfjJHc64MvdcGGAEDtbZqu6nbLpKnEBNUF6qA2WH1Xzlf7rpT&#13;&#10;5HPwBjHd8DcUZLpoKG4aj+Fx26GWRmkRMFJLzQM7rA1HGG1wIX9U9suGo308GQ9z5zSLbXyH5p2Q&#13;&#10;7e2pC2lNIcMPT9esCznUwkmCVv+QxIvY2XOcEgz6WQynaGB+GgZnxfpEp3go4X4Bucj44dmEB+Mz&#13;&#10;yFmb+iZkzBjrCvMILI9VxOS3jbGHkNfDd1gztGVTC913uxWDKjVZOV4zwuENtnH82w6jUSYXgWmn&#13;&#10;5qLUhNX7fBAOKmowtvEt1/nuNNV/mcLmxW1H9o6rpQ41Lu+uE9JWmIkVZCb+QuKplU2h8yRYVpF2&#13;&#10;RYlkhyFLHr7gF7jx3UUVh5lpZGIbm7loG3duTwNmJtCnKUyi9gx5O/+4/zEJkjpwzaHbdZ66j1/P&#13;&#10;n1TYQRHf6S94qfBUJxSxxU1Yzwolqm3gQWPqtXAE2eRR1C/daGZHOsJkxQuQkMHvJrjwjrilKJCR&#13;&#10;axtkUG7LctxU49V2WP2XuT+pK7UflMVFk+C5KLY6O8QJ8uUxUfPMFFAqBMVoRx657Q6BIweKeIv/&#13;&#10;fcf90XonFCjB58TfPa6MDBXpFsEJ+XdQWq0M91pZEKSjwH0a01gqCKU8kQt/XNkZMnFjOyVVqt/D&#13;&#10;jjS6q5YUfBoZ1dkV/kZFJ3LentgzHqy+WaUAHRaFhV6s7vAYJaO4fz1+Bnm5xoRFoYB0EoURYC3F&#13;&#10;olQD02ODOBGIy+WamQMmznNsYwk6HwrIuo20beRSLMtjprFNDBZkX+98/HDNs4L3+GmEoDcD7Q3L&#13;&#10;rU8MMrDXcz6+QDaN53mlSsL3bgkmLewTUx7nvx7PJZX2WalBEN6YzjmPFExpI3lUuV1SRjvSRlV5&#13;&#10;Mkrlg4f7sY4WkfHyTc8duazsDPn47vJpLrBKRjkJ5ZvHTyETEvOi6BTzf5ydza4eN46GbyXIvgHb&#13;&#10;6dhuo5NNN2Y2s+hbOON44gAnseFjTDB3P89b4kuRqrKt6mxOPquqKFEU/0kNPaB8GidLaBGTIZRh&#13;&#10;glqhv8xDvQkZ6jcNUguMUtAIhftoEQkrQ5iQEd9RlatwGVpW7HDHb/8V1EHVu/IHg9fIuFogE1u0&#13;&#10;QDyzUCJ5s1sBjQbuWOw/kKviyAJ5iPHuXBQWe4q08zBOTncEYM0c+hvaItLT+WkcB45lp23S8LOR&#13;&#10;3dXwbEpR3j7t83oKiVGgDwSey3z9nP/GvqjbUTJq3bBsfujnLnezChbi+2pYXfVg9CZfgIYsl3Ts&#13;&#10;w2jRllpsK3cu7dMRLFT+h7G+s2qk2+eSzM6KVe1AhFjWdUSDR/VV9l+BKUJ66fyUSF8EC/mtajc9&#13;&#10;JnYxrCsYLGtz+Fu7icpE4ow/yl59gweLuztWd8zRvpav7yZO6tTREyt5QkpHARKbIePuEVCbp4QJ&#13;&#10;Uxgc/LSyS5yW/jhX6ia9yFWfMHD6GtWoe5YwbVV5HMPIcmt3HVb/Zbqfl4Rxukz3uWYlO+eiZFr0&#13;&#10;NZeuNV87m5eQqxZxdeyLmnA1XEQ9IjYmtoft0smGWfvduWZMmYntM7uCtlI4JDfbg4yUd1KruCj6&#13;&#10;e2MI9D6cfryLYQyR5Bc5vAkZF2L6R85rJr1kfvpMBoRLp7wke+4OhVXd5IJHytuSzjBUkcXPdkgt&#13;&#10;k77coD7Jnab6r6DtquOSKaZYUuPOlYVCbYu5gqD2ZRV4GkDZDR4JrqeU143mHTI5bc4kJ+KAL6CL&#13;&#10;DW54cYEQkRg8MzfOMxJFDQwOXkCYem2EQNQ7DSW80SqcqSghS0u908fbaLvPb6yZAJ9zbnFHIJz6&#13;&#10;mnH8ZSoQDaFU2dcglzp93cswrJk92m5BMfTIRaci/SXZOrXoquxtkDlJZnE0sZFtwvAWZHUzd/s7&#13;&#10;RbWj2s+chCQvJEqgUzplDxgo9w6UDWyTd3SrPkNtS4jzHztFqDryHCdkJSZ5GAoaxvQcrikBuMlu&#13;&#10;6JHsrCpIAzLz7+YdqTvPkodR7i+va8E2bYrJD4q3Yb5RxbOHbSJ16gl7rBl/ri6Xbp+mnb7XrKbe&#13;&#10;XVYR6SG1JFBCtgChsf19Jm0OlTgg/8Albx0yeV0uQsf3AOS+ZnLQlD8w5k1O2yCDvTVDVq5yZQXc&#13;&#10;bXvMOjeS+KnrrWhVd5EmRg5EQAZ74V/bhEwerh3XcpyOSNmErKyR2Ay2QgmGdTNouZl8SBUrQ2U5&#13;&#10;QbY+Nji2crkgioEp4krqrznOop/z3/k8KR5+Hig+u37Of/08aRnOjiC0HkEdZuXnruQIeWzCXUDB&#13;&#10;w7USFkcxUuL5Iv6Bxvi0+epzc+w+dHJH18byJtPC72JpDn489wB+5QxjKvbDaJnDTNw7yMx0C8PA&#13;&#10;Zl9l/2VM4TE0V2Qai21OziEoiYnhCZWvtO0+WYMO9JDlLDm6DVlp2zZEuQVMN1DVTxPNT2sR9Lwe&#13;&#10;6Zq55uew1MiY5yQS8b4DmWQjbyTthJSR2CAj1pJdU1m2nPJnxPScb4J3WErN9prxp7nvFf9Ddlk/&#13;&#10;5QezDwLEFIjGbLlm5AhHf1AYORTKjNyHjMS3ZYV9qg6Pdc3UomUiDEWQ6spXhuE4DBvy38jQ2YdM&#13;&#10;lgwZCZYjutGlYZtEGD4dFKbY1qKdkRipbOLjVEGdcdfdib9c0TZRL2UWxruwmcXvpNZwMxmKOH1D&#13;&#10;Cfybt2PeEETUJ25ClufO7+pmsLbPkDaZKJ7YOflHern9ZYT+xF9395kYJK1UjE42sjOpESQKyChQ&#13;&#10;UeJvCqPckWh3zHsmVeytmVudSUQa2JadO3SN/DQ6kDB8bKRM6AXbmEvp5ZOP5At5RZf73KyWfDch&#13;&#10;E4aBBA3Zn57D1cuXb++tGY1rpkVkZKp8WizVkE9xLfWpymGZITdOlcpMvM/T8zEhqxrJG3l2cZDr&#13;&#10;P6PoOby5ZjjJjOWd3CPUnOW1HGo2uHASDpXLevCAeDP2INNTBm5gdJ5ieYrkmVVQw7uG+gCX+ZZz&#13;&#10;eBMynCkD3TnrxLY6bc4go11Cc1gpDj4ZNz1G5BLPU3W2bZWDaNF/gW11Y7N0n8N7a4b7oe0Z26cD&#13;&#10;yz/g9vTwibZhJTQ5i+F0TJ4gWx8b2ghCCN3XH/2RK+DX7OH1eTlb83mb9kDxc/7r76ttl70MONPS&#13;&#10;HvJz/uvnyd+y8jszeMr3L/kRqowb/hHHV5CnCVOx3SSHTIpLaoGS6NEUmMscsBPmriHLFDXWz7kL&#13;&#10;pEykzXZObCMyNV1HyuHaZ0ekNukGgMHcYQDdMkehxS3jUf2o+AAqRccehRnvSzsEfKpi+KqX0nJY&#13;&#10;3OREOkZN8VChpFUahVhvuHFxriBSxozRy5daeuKg0sCHxoIoh0sXVeo16TjWhiQSh227tbvYFMmE&#13;&#10;MLqWTjawVZk5Aywsva9WDed8HOFPCoPvqhSqeHawVc2TuzscLxNbFmBP2cSv0XEdnrjp4SIxgQ30&#13;&#10;h9UAoqER9Tc6buICYPeavorn0rcEkj58b7WwNcuYmXnsw6lK5olkOFzfW05BTjk3aG9v2R0fkXPq&#13;&#10;Ml4fuSKCpFalDnmbIlVpQcMHtAUWKnG1NMfh4PeFVonKkmlsVoQ7fFFj5W6znno3r5iSDtkgwTFW&#13;&#10;noD7B0MhWcYh49rEIHCfIlKDlAu/S86wCbRTLwov1/A9eIdVFeqrr3AHg5JGWfiHILd8G6ayf5Cw&#13;&#10;0bEivKgzd6YuacZg0hGdE8PT+swkf+TiXa95lWCo5fZJkXnzzfwu3c2cGUE1Q9LfvZQ7cgylJisr&#13;&#10;rh1WxDofNYs/C0REclYkzBTcLQKmnwOMMDxfF2mXt4Ytqfcgy0uHRTkoOHOec7vwSkxV5mIY8s6M&#13;&#10;oEw73oSszyU6QXYTbJxJWF4OC92Vc2pYvqmYt4c3IctwS/3pWGA9loeCnsP+dKKEmcpP829BVgOW&#13;&#10;1EaJd3TOS6I0PrBc83mYCHxGo4WefW8R3SiIA+asT59G/VYb/C+RAVlF3Ojq4XsURqTOHZKu9Eju&#13;&#10;kyRTf/10Yvu45OPfhpx3SQD5tJF46zL/CrU40Dkht2FinfuKJAEznNeWC+eceXVgnpzkNDHyV1WF&#13;&#10;FZtxD9stuq7T2U8VchK1Lz7N4NCgcs2qR5h8FkK/5s6X3FOdKh3QuKixQYNSP6axqDQIJmRyVHNi&#13;&#10;N+tNCKTgWfWn5RZsrEImo+Na0x00IZPBmk4GmcA39hkhmgVuF2JWeaPWeAhPrEKa/Dy0npg3HoUb&#13;&#10;WjQCruS1kNXZHctEC/i4SQhy7PEOAgBohT50zGt4M/e4J20Z1RVpbOTJXGEqz5UoMIYxZpYkIyXR&#13;&#10;JPdM190JsuV0WLCkDGXeKjp03MDCW37Of/088UTrKEoKGW668vwlBcvc8KmdxlQSSnMrksK6HC3a&#13;&#10;u+Fs8MI51De4M5tBq2W/e3ZoqojW6poEdj/UNI1Ma2wakCecXq+ZozhVVFPCXDPJxkaJWMtKRzCn&#13;&#10;qTubCjch02UmkwdP1jYtAPm0SfR8dshjz9rR6QTYgyy/WeYWouD0+AW++5IadTGsS8e8GXf5BTft&#13;&#10;2ea+YkXz5plSdJebIRmWunOy0M01y2nuWWPtdkOUa5AQlTkswdBYKBF5d3imZE+sfN9SUVlPKjUY&#13;&#10;ecMnnouieNfXgvHpk8BqQjqH99Zc7pK6/DQLyQObn54Tq3pLDm9CJiZjC/vCd0b1/6w4OismLaE3&#13;&#10;h/cga3Nsgk8rJBdFX/RZWpEK+xzGCk1/fKr7e5DVynHqtvK8NRLiNE8Wd4as4Gge97uQ0Tym3XaG&#13;&#10;LEXbjFnKVqdt4qTFDvHw5pplDOSxOdE2gRGa7gVbP9cVi6vlmUxTeROyRKvZ4/k8k+tDfNOQfWBz&#13;&#10;n4laT53ny7S9SFXewtvsjxLds9fAz/lvSGEuFcyg6NQIWZ+fu5RIOIa0RUOBEDn3eg2yLjKIe/CL&#13;&#10;ZVir8cJFZsfwJk7rduW7iTQ6fE2UJ4nm8GGkJ2Rt7SWP9Nrtm4dyUyKgAZ46jazPo2WkQE4F/ls4&#13;&#10;pU8YveeM0xN7J+WDcJiHrfbPlUGbGRO9SaeKyKc6mNJyfhqcOiVmivEclrdunhDO6Q3d/HBs+Nin&#13;&#10;d21+ms3Mo3tWPyggKM0I7NnboyNS+oAX6MxOBRMyYeVksmedilaE+A39tjWyTcjo40n9uD27fwF3&#13;&#10;cubCycbsVYTKJjdHOa4I2pfx5WJ2XKl8uHFYulemYkyjRqXGF3eLXL3eB+RH9JffWi6hOa6KGZii&#13;&#10;LnkNFtBPxHxE7S36arkmBQsp3iWmmhZC50n91ziz+FGovvCrp1AC+mSuJ9NhvflkcnD6/C6r3TcS&#13;&#10;1BrVe0uroOgVnR9WOqs/fMrVAKtYTQH2XhYIvcnVlO5gxzOBxGAp9iUi4lFcu21vqUBOtqMUqzG6&#13;&#10;tbdYtzO5hDM0sgoSLI6bDHtB5937zR0OvqVC14OArEtOfLW3WI3pGFcVW/c6kkSYIVGleneSUp9i&#13;&#10;s2byEpS+uevOv341VwudWKebH56jxEpi55VDcsNnw41M9LYau3exHkJmPl4XuCBSZ7q4i2RMCNuc&#13;&#10;SJ4lWQqKUqecQXCZK5WrJe5heULuYtDFHkmBHBvZs9lUfpgW6nm88JH1gCcHiC6WnhQepn3mSIsk&#13;&#10;Wsr6VeIfTS9mOWmXXSGZc5sbhHpwg6SIKJgP0VEt2pLkapErlrvnXO92CuRP2xe7L4la2qonU0o9&#13;&#10;CAqzfwlPtpZ/McqJzwOE3TPCoVt7i0Gfidpysvfdw2XlyyXVdFXZA3VS0HmC5USM+OAeWLoy2vKg&#13;&#10;gG9JskTAZMoWXhTVvBawahFgHxXpDuo8s8sulBznA8TFB8qRqh8mkdS0SsNLsmfaKJdtmGPLwzI2&#13;&#10;aGu1avNqzWS+apIi4uxexqWX5hxVWvk4BRi/6pyyv1qUyDhAyo7qhiXOX/d2BiyO3hYnIjkrmw3K&#13;&#10;q3wjZIK7moqAmDHxRHSjLyEZMT9it7laJU4GD5PBcoOSle2Zu4eU785syhW4yjAmRaS1p6j8qARY&#13;&#10;g0Vo3HDrUuGS+pDuauzROCrnMhgnXbmHDQj1K4384Ng3c8al8ZmdM3UooyKZtIv0n8sq6Sk3XM2W&#13;&#10;2SD0vAu7fouSdTeWM8rolKra1LK3LAZYsR4YZXdh61pfCz4C6YjmS0rudtsPZAC7YJ7ugpr3IH8/&#13;&#10;5r9DxUQYZxde5WElS/JjV7qLuLylOZFF9rMuCrUzk8CIwJMP00bBtKUF1xhO074D6r9irkhz62Lk&#13;&#10;Qyy3E+oqR+MSUb90RdSVnrZLn2G53zgnRDBeW+HFabWkRXMfcEbYwMTS8bJNijM26OpEOUZ2rJPq&#13;&#10;Hx8u8u/wl359Cyk0cMD1mfTG9fFLXOrumhG2IVsdsdVKsCVhIv4LfKbdDovuKoyIOI4aJM81XV6B&#13;&#10;1QWLEd4l3Zx8wgZWVy1GOJIyC3IVmscFTqdSMB1+aZP4zgMtHVDHJVfZuSNyf8mP9ZfHBmD9uKUR&#13;&#10;N0JgWPTl02giWC4STzeAVPpW/DeYObKEs3U9y0uwCMzgblSRgJx2cBD/7ktFOQbst4OFMEP3ww9C&#13;&#10;UPgG2KPkduD1uK6jfxi5EDKRtBTS6zsuIKPQaAhlIE+OKZ/o+3K1HOEQMGoxgCuuolFkFxUB6sjF&#13;&#10;rz5KWHIIarlFI5FxCyzUnldHqJV4N+hIH3YeOGCViFnBUt0zV5tT3gKLIW+PiEr91CmgyAFKB50P&#13;&#10;imyizLWDVbvTIYrZDDjvjb0Vx8xXFXVsYHEPGcm4v5ZWOaDJzVO+RlI+SHF0UKajPxYUiu64dnlZ&#13;&#10;HkeURFcntBEiAl+XVi8gRe6gOVgAbAdDX8thA/xV/43JcPceLRGOx0EqZ+qrj1NbI7VtPI5o2rrt&#13;&#10;Bhbg5nxsMbUnjaOxqLzwg8IdmEXFPyTmalRdtcA5jPn189IXxb3qeEfGLJnjy28tikSMaLgqKqIB&#13;&#10;xoKDDmsgTleJhLVBePS4uq5Qq25Njp7f8jniG2uLgnv6XJOKQLrPzqJQhML9qgtP0dWWWS444PHn&#13;&#10;IzOAx5HOB1kXOrhcVH0JVaIr0vD0+UkCW11Rk7QMVwF+VClml4u6BntcNHhQFRYC/rSOLfoxD0Wa&#13;&#10;nj9gbhklATIoUu12h2WwxXAwI8QoDrBk4sSFAw9vYoOJgkWmChIXv3ljR4roRJIgPcLgID5mfX39&#13;&#10;lz9Mnl8IaeLOr7siTUAhVwv+FxNKvhCwM6aMknZDhrXdw0m87i27bTQia7qzGhJ1isrtvcV/HvUR&#13;&#10;5dVEsvqwe2+TaOYoGxSYuktS3ByIQBwkdaZkbDN2bIyi2HWrHEkaWTEccnrv+qD1zey/xtZyt6RV&#13;&#10;NxL2qeitdEy8KjxeXESDHt4HMZq8UnByQ36hx4TRxsUW9L9tn0VJsz5I0uGSaEA3v7C7yEgE0/sk&#13;&#10;/Jq1xWyRTkttBgfYlIQ3a8lSwT0MPg/EYwRF8szWadX9rLGh801TCrdVmowuBsGnZ3sT5oGVmC1r&#13;&#10;bixAzdT8WU7qIJOcEE97tvfu/0bhsrqIqMVjUmlIF9wafTzWJ1QHOe03GHB5k5Z1ShkvsqxMiGtZ&#13;&#10;lu4bKHuRZyiOGI7avf2cuMWEV1ZKgck/+HxS1b+4aeETPtqkkqjWfGg4/UR2cUhXzjD5yVbm4wdW&#13;&#10;izRcnka1CR1KfsTB+svTHdI4+6Ks2BpwggHY1kPT0PigquP7BSKFstF/1B332+vRwQr6QkWKm87K&#13;&#10;DPt62tPKZgoIfupyPfOkyvjozTjKeVOBXRfJZX8ww2SvXa3nEuakJmmCiyt1HgzMLPX3KwSDOgKc&#13;&#10;46SqU+MXaOIKJsLBnJeaA3yU7bO6ryU+C0OHxxSYuLysebAbqtq9WqdxPKiEK5etJCEOyYaNd/yU&#13;&#10;//ppxxGp5CC8tz59tR6VlZsyclZmS1gwz70eznKX8hgzEQ6V6awM9av1XMFEqTfLl1XabTO0IztK&#13;&#10;dDHuArMMEh+8A5OtiR1X44Ph+ct1sqmBBI67CnvKvsFV7ZzY5h/lHfozsPPLvl1iZcKhbyy24xcm&#13;&#10;gdVLA6Q2OKdPiOZO+ZUuGEqhxLUYzZgqO8H9g0vtVR18xX7aEOwr678GlXLyUqbDKbq7oCCOOB/m&#13;&#10;bl0nIsOSGTMNoy2w2qH0XwOmuq/FBs83vftfH+TUWvW7BxNJYB6DT0DcvhBVHYShL520y5tcQH5D&#13;&#10;MtfPCs+NTKQBBBJIvljqGcubsMPoF7ElmWF0VjKILPFfXWeBiVN7CRcrwm8ZyBl5bjnTd7DzOOk4&#13;&#10;o3st6hTn2FzUT/lv7PvcvXmwi9zrkOIdfLXJKVhOY+LYgDmYDCgJqQxyodqQDXs4nG/iklyvGp1o&#13;&#10;OotWOIXpE+wSG9k/E/VNpHxjeuVMTFGS65yniQhMmLp765wnmNOtDhDlTGA8WSWSdjg8FgkTX1Oc&#13;&#10;Q9zYeHO311lYiqo6u/KBvy6qPNRgbWm3hX/Y0pfcLL5zCbNTHPzXUpG7S2n8F+/4Kf8dtIawAQeH&#13;&#10;HkJppkzQIUP91BV9yj4I+qTNrqoHCg6LxH5G4kD3pBe5S+5ehCe39g2ZYwGpZlzjpObWHCxqKFO0&#13;&#10;b1ocsYVWYAZf0Hqu1lkp+wVb09ZZWAfWKJ2fKhLKIUXNCo/J1jrrm+Q8LfGCyT/x0q0xjDKYetQe&#13;&#10;zPLmSVFFBbJ5d1aVKucVNzT1dGz2X8HjCs/mqC3rnDBBbORC5WbP2VLHSW1BUGyH0n+dYZ4sOIgx&#13;&#10;Im6ELbALj88aJl4su0K4szFaSe7hdq4TcbgU6ZfP4ihXalI5SHUwzfUtmPVN+S8a3dZBeVvaOgv1&#13;&#10;qQ9a5mh3bPZfJ5k13zT6ylm5GJxSYA5urRNZY46MmbJEWArT/evJY1b4EH46daYcXK+vrP8a6yw2&#13;&#10;x9nzW0yZs+O3cFpSm+4EERXlCLXp7Ngt5iAZ7UooKjRU/CTwi2lH95X1X2Ods0epLCDdyFU+q/hc&#13;&#10;qEDEH1QCVgZZmWWWyvmI7l/h1vJlQMOBGXfjocmh5FrO+Sn/jafZ6wiAXT59tR48jWZjOPRI8qpT&#13;&#10;Jr/LN0liUpMA2g4FYXO30sBHxvC+5JfHzdIdnhKKtI8FNrJL7ziVyiluk1L0IgOixOSNlL68/msg&#13;&#10;iKbhzsdR5suSg4Jv3NUygFXCZANbXM2vkIDDJ7x1Hon+295QEmD3BKLSO4SE/3dNqJ6eXe7jxS93&#13;&#10;STNXS0VeOUau/MDugSmuZi5LX3PH4TtGb07otM5OeaRjxh23UAHRfNucfsp/xzZAybbbUcVnWoyf&#13;&#10;ulpP8a1xWVbcV2+CKS47FEXkYN244sVSUfwNnlZYCFkjS09hmfOh7JG6jtpRYRaGh8oROSUnHF6t&#13;&#10;s6i9VGMq+aKwkMK7SVJbPGfFBj/yjvZ5dzEF6WGr2H2BWQcxRRd9buqQM8a1tc4i+pDvYTV4P4tu&#13;&#10;RZKcLsorEyr2ME0AZvi0Y7P/iuM/tRUy3ePODsMk6mkPIRJJxdgVJt4YeymY+Y1zCFOxjDoHi7C5&#13;&#10;/FXc5ENL9HwwLe3/EYvY382/wNrCcoFelj5Ef1Hm3TBrVDrQQZa5UqE8LfiOy/7LjNV3M2ACoph2&#13;&#10;OXEEPxaXrpdZ1C5Yh65cAe1bFCStMTCEPwWqaBt2aI0DJpQ53LMJk+f95j0rWY4v27onQ5jT6s+e&#13;&#10;LdaiQVLKoi5gu+ssJwV9Y01rmUoi/GmJfxZXAeZ1kPQWbovBTzsPSa9yGDD5QPYwjbEOepC/2qPq&#13;&#10;ZXfsyhbMadNTPL/cUzs1PZw3Iu8yncml8TrfEctTCUTxkbe1fBQDCk431gh76i6YOZvnig6O4N1p&#13;&#10;jZZm44RolnHw1GqPis+x/37Kf+PpIxYr8LTP021A/eGrI1hXczQFKashE4ZcmONzZJP3oNUMuJBN&#13;&#10;G9cQnNZyBRDBFk5LAmGLajjDfuQ2ot5V1E5h/TcoaSRjbgGcagPXzhPrrx/lSIU+SUueRQHAlotA&#13;&#10;iiohbvjDVSY5+ASeozCozUOmCoWAgu7qZKa+R54XvXZi9zoS+4bjRQl1TYmF34gmFbVcpUnpXfAn&#13;&#10;O6Dg0FNZx/dF06064aIXw2CYcx9MbRz2rJy0QYwdSv9lqZDpQDRdfzHuKTQCj6SdoWdiNtHno8GU&#13;&#10;2epBQrA3YKLhhUFDQcSrnpxBGgjVI8dB0DUCC0zSpqN0BNdAXBC4RZhYgsqz0fnCORr3MeY6iUDH&#13;&#10;UlBc1563BHTDNKApsu5b3MYtGYFRWcUZOmWU8tmxTjrPL2kdRMFVvaLZEu5RGHEXJk5Cp7EicOMW&#13;&#10;dK8TdZRQ1PgsPGuoSDmIRoeD8YAJrx1Bsi3cIrVc7gNXU5ulwtd0C0UcGyqVgpckTFwSXidZXzes&#13;&#10;UyUWhE1GNz22r8Gcmct45rGA26D+KZCAL3ycsr11QkOhmdFkEuWvfRbMhu9abSS7NgOV+zJ0kt8i&#13;&#10;rWMP5sz9JqMJL0mDCbsNDRS3zFJiQEc18yuC7nduailJ6hATGkuDKYtnSEm0z8juz/1UPv3ALR6m&#13;&#10;O4Wgh5iJz+J675eOkl2Pl/ogTZkEizaDVRA6nUrnhmG5hVvSX+Hp47MQ0Yg2eCkkOTvjQG00uvQg&#13;&#10;84vE7XgTZnzN+8zrB6cFgHNv1QebSppxpv2U/8bTuD5CItKDLm4aYFV+6oqXKzAfPI7rNiKnINeD&#13;&#10;NWU0afZNlaKMC2IZ66GA4EbsjRw8PBfxJme5nQma0au+XCxF6QZdJ+TCKXpmxSBZLddWhdcbWFHy&#13;&#10;/8C7/IXpJ/BT/ptPk1wREBSIWzB+iUMMueBIB29qfAVdw750+vlETZ0RrNB4VFoQ8MdnE9A6lP5r&#13;&#10;zFNN6EPxJIlA19kX/slOOmJFTmNclJEwodIQXOgYEZ3bon3MG2nMx9bgvx9Z2/lZCCkYHTI2ivhy&#13;&#10;UBnWgVW8JonVvrL+K9Y5a95g3ouVVCvtoJVu20O59jbiOFeK/q485OhmV7ZX1Og0+qSiEmvxQAIc&#13;&#10;ernyQH6ocAZjpIX0PuG2UxziD5fy+CC7+g36bDWaFEt7Vf7mFQ4JyClkrH3D60Nji0orpCzoHB2D&#13;&#10;bE3XnfCKu6iDF8lv38Yh3Eos4fgsoq2rnjrW9rtg23a5R7s931aq+uKtbDvVgARfQDxTxxvzNFb8&#13;&#10;d9CUwrS2Al+rve/y9BUOoR9I4VgP+Xyc2opDbgnCAIlB1tYOIy5UzKExiKd/nNQTTVzCxG/vOizE&#13;&#10;cqdD2jhihsdnUeCOmgifN7Tslz9GxALu8AUdacEK1YgOjePER3Z+TdbIp+0tVHb9Dg4RyAomiCbA&#13;&#10;uq7VKjzraOA9Bon+dN2MUg1XtRzKRcys46yvhqI+CPuARRuVFLZ+yH8HQXCfmGJFmhgZEnn/rR/q&#13;&#10;cMYrKA2SiOMd3cFe18IgGZ/B7zh7LV6EbwE5OwgCH8xebQnb4YoZGYarVPJMPTe8gWE2w6fTUPVT&#13;&#10;1+tR74+BMBbWc4oQukixMfiKxba1IlKdq09ts09eh9F/xSyJP7+CboR12oG2A8URhieOHfFHTdsA&#13;&#10;w1od75WQRAfRfwVA8CYRK4DUNDdlRg5A2cfXY8gAq+mgZoP66KiJCjz2GM+M1RRvgP/GvGCG2XFh&#13;&#10;5k74ocul4LpTouYx3UB64ofCJ7T+gdeY7hwjfSVUL2/kFitSSqViIQKIet+pXW3+zTlIwWnHmiRa&#13;&#10;Xgw+BS1uYe+43TNckfC5b1A7KyLD+ZgazocT77/G31enzAmL5Bu2ozFzrG6010GYL9HYLmnhGiKd&#13;&#10;hIJhnigasc9ZOFaAhtu8oKQ0897Yacx7U1IH0X8lVZ1enGQwP8putuNc4H3Bl/344endEA0fHz6/&#13;&#10;P7z6+p//evocHv6nz//57sPvP//94c3Th8fffvmP3x4fjx9v37/7/d0/Hj99978Pjz99//D27bs/&#13;&#10;Pr/4XkMPjx/fP4x/Jio88kKgyye/cXy4fezxj+/+PEiRjX/78PGn7//n8eHz8a0/PgjgkCyfnj7/&#13;&#10;8+Hp/fjy8f5Y6++/fX73yeKNj//58enN08d/ffr57/q///7wy//969N3nz4//uMDEwX5D3+8ff/h&#13;&#10;00/fv/386dhxPfXn08fjzV/f/Pmr/u/hza+fHj6+/+3tPx8+P9Tfx1Nv3r348P7D4y/vPv38/wAA&#13;&#10;AP//AwBQSwMEFAAGAAgAAAAhAJlOa2bgAAAADAEAAA8AAABkcnMvZG93bnJldi54bWxMj0tPw0AM&#13;&#10;hO9I/IeVkbjRTcqrTbOpeF+QQBQOcNtmTRI1642ybpv8e1wucBnZGnk8X74cfKt22McmkIF0koBC&#13;&#10;KoNrqDLw8f54NgMV2ZKzbSA0MGKEZXF8lNvMhT294W7FlZIQipk1UDN3mdaxrNHbOAkdknjfofeW&#13;&#10;Ze0r7Xq7l3Df6mmSXGlvG5IPte3wrsZys9p6A1+f40PKL+XmuT4fL/D19slz9Macngz3C5GbBSjG&#13;&#10;gf8u4MAg/aGQYuuwJRdVa0Bo+FcP3nSWXINayzRPL+egi1z/hyh+AAAA//8DAFBLAQItABQABgAI&#13;&#10;AAAAIQC2gziS/gAAAOEBAAATAAAAAAAAAAAAAAAAAAAAAABbQ29udGVudF9UeXBlc10ueG1sUEsB&#13;&#10;Ai0AFAAGAAgAAAAhADj9If/WAAAAlAEAAAsAAAAAAAAAAAAAAAAALwEAAF9yZWxzLy5yZWxzUEsB&#13;&#10;Ai0AFAAGAAgAAAAhABEG1hvuowcArLgrAA4AAAAAAAAAAAAAAAAALgIAAGRycy9lMm9Eb2MueG1s&#13;&#10;UEsBAi0AFAAGAAgAAAAhAJlOa2bgAAAADAEAAA8AAAAAAAAAAAAAAAAASKYHAGRycy9kb3ducmV2&#13;&#10;LnhtbFBLBQYAAAAABAAEAPMAAABVpwcAAAA=&#13;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GKtyAAAAN8AAAAPAAAAZHJzL2Rvd25yZXYueG1sRI9PawIx&#13;&#10;FMTvBb9DeIK3mq2I1NUo/sEiPRS0Xnp7bF43i5uXJcmuaz+9KRR6GRiG+Q2zXPe2Fh35UDlW8DLO&#13;&#10;QBAXTldcKrh8Hp5fQYSIrLF2TAruFGC9GjwtMdfuxifqzrEUCcIhRwUmxiaXMhSGLIaxa4hT9u28&#13;&#10;xZisL6X2eEtwW8tJls2kxYrTgsGGdoaK67m1Cnxzf7tsfrSZy/eim35d28n2o1VqNOz3iySbBYhI&#13;&#10;ffxv/CGOWsEMfv+kLyBXDwAAAP//AwBQSwECLQAUAAYACAAAACEA2+H2y+4AAACFAQAAEwAAAAAA&#13;&#10;AAAAAAAAAAAAAAAAW0NvbnRlbnRfVHlwZXNdLnhtbFBLAQItABQABgAIAAAAIQBa9CxbvwAAABUB&#13;&#10;AAALAAAAAAAAAAAAAAAAAB8BAABfcmVscy8ucmVsc1BLAQItABQABgAIAAAAIQCLPGKtyAAAAN8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HM8xwAAAOAAAAAPAAAAZHJzL2Rvd25yZXYueG1sRI/RagIx&#13;&#10;EEXfC/2HMAVfSs0qrchqFGlRRIqgLfR1SKabpZtJSKJu+/WNUOjLMMPlnuHMl73rxJliaj0rGA0r&#13;&#10;EMTam5YbBe9v64cpiJSRDXaeScE3JVgubm/mWBt/4QOdj7kRBcKpRgU251BLmbQlh2noA3HJPn10&#13;&#10;mMsZG2kiXgrcdXJcVRPpsOXywWKgZ0v663hyCn6m9zrs1na7f/oIvHKPTsfXjVKDu/5lVsZqBiJT&#13;&#10;n/8bf4itKQ4juAqVBeTiFwAA//8DAFBLAQItABQABgAIAAAAIQDb4fbL7gAAAIUBAAATAAAAAAAA&#13;&#10;AAAAAAAAAAAAAABbQ29udGVudF9UeXBlc10ueG1sUEsBAi0AFAAGAAgAAAAhAFr0LFu/AAAAFQEA&#13;&#10;AAsAAAAAAAAAAAAAAAAAHwEAAF9yZWxzLy5yZWxzUEsBAi0AFAAGAAgAAAAhAL5Uczz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kMOyQAAAN8AAAAPAAAAZHJzL2Rvd25yZXYueG1sRI/dasJA&#13;&#10;FITvhb7Dcgq9041FWomuUioV0Yp/UW9Ps6dJMHs2zW41vr0rFHozMAzzDTMcN6YUZ6pdYVlBtxOB&#13;&#10;IE6tLjhTkOw+2n0QziNrLC2Tgis5GI8eWkOMtb3whs5bn4kAYRejgtz7KpbSpTkZdB1bEYfs29YG&#13;&#10;fbB1JnWNlwA3pXyOohdpsOCwkGNF7zmlp+2vUfC5qJbJ63G+7B9/vpruYbWeJvu1Uk+PzWQQ5G0A&#13;&#10;wlPj/xt/iJlW0IP7n/AF5OgGAAD//wMAUEsBAi0AFAAGAAgAAAAhANvh9svuAAAAhQEAABMAAAAA&#13;&#10;AAAAAAAAAAAAAAAAAFtDb250ZW50X1R5cGVzXS54bWxQSwECLQAUAAYACAAAACEAWvQsW78AAAAV&#13;&#10;AQAACwAAAAAAAAAAAAAAAAAfAQAAX3JlbHMvLnJlbHNQSwECLQAUAAYACAAAACEA6gZDDskAAADf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pq/xAAAAN8AAAAPAAAAZHJzL2Rvd25yZXYueG1sRI9Bi8Iw&#13;&#10;FITvwv6H8IS9aaqgSDWKriws68kq4vHRPJti81KaWLv7640geBkYhvmGWaw6W4mWGl86VjAaJiCI&#13;&#10;c6dLLhQcD9+DGQgfkDVWjknBH3lYLT96C0y1u/Oe2iwUIkLYp6jAhFCnUvrckEU/dDVxzC6usRii&#13;&#10;bQqpG7xHuK3kOEmm0mLJccFgTV+G8mt2s3Ekmfz/mmzT3nS5s4bZ0fV0Vuqz323nUdZzEIG68G68&#13;&#10;ED9awQSef+IXkMsHAAAA//8DAFBLAQItABQABgAIAAAAIQDb4fbL7gAAAIUBAAATAAAAAAAAAAAA&#13;&#10;AAAAAAAAAABbQ29udGVudF9UeXBlc10ueG1sUEsBAi0AFAAGAAgAAAAhAFr0LFu/AAAAFQEAAAsA&#13;&#10;AAAAAAAAAAAAAAAAHwEAAF9yZWxzLy5yZWxzUEsBAi0AFAAGAAgAAAAhAJ1qmr/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NtyyAAAAOAAAAAPAAAAZHJzL2Rvd25yZXYueG1sRI9Pa8JA&#13;&#10;FMTvQr/D8gRvutFiKdFVxFpoQYXGHnp8Zl/+YPZtyK4x+uldoeBlYBjmN8x82ZlKtNS40rKC8SgC&#13;&#10;QZxaXXKu4PfwOXwH4TyyxsoyKbiSg+XipTfHWNsL/1Cb+FwECLsYFRTe17GULi3IoBvZmjhkmW0M&#13;&#10;+mCbXOoGLwFuKjmJojdpsOSwUGBN64LSU3I2Cm75dbvfTfWpkpvjX3b8zuiwbpUa9LuPWZDVDISn&#13;&#10;zj8b/4gvreB1DI9D4QzIxR0AAP//AwBQSwECLQAUAAYACAAAACEA2+H2y+4AAACFAQAAEwAAAAAA&#13;&#10;AAAAAAAAAAAAAAAAW0NvbnRlbnRfVHlwZXNdLnhtbFBLAQItABQABgAIAAAAIQBa9CxbvwAAABUB&#13;&#10;AAALAAAAAAAAAAAAAAAAAB8BAABfcmVscy8ucmVsc1BLAQItABQABgAIAAAAIQAWdNty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WQqxQAAAOAAAAAPAAAAZHJzL2Rvd25yZXYueG1sRI9Lq8Iw&#13;&#10;FIT3F/wP4QjurqkKItUoahHciY+Fy0Nz+tDmpDZRq7/+5oLgZmAY5htmtmhNJR7UuNKygkE/AkGc&#13;&#10;Wl1yruB03PxOQDiPrLGyTApe5GAx7/zMMNb2yXt6HHwuAoRdjAoK7+tYSpcWZND1bU0cssw2Bn2w&#13;&#10;TS51g88AN5UcRtFYGiw5LBRY07qg9Hq4m7C7v51392ycpJfM8jZ6J3o1eCvV67bJNMhyCsJT67+N&#13;&#10;D2KrFYyG8H8onAE5/wMAAP//AwBQSwECLQAUAAYACAAAACEA2+H2y+4AAACFAQAAEwAAAAAAAAAA&#13;&#10;AAAAAAAAAAAAW0NvbnRlbnRfVHlwZXNdLnhtbFBLAQItABQABgAIAAAAIQBa9CxbvwAAABUBAAAL&#13;&#10;AAAAAAAAAAAAAAAAAB8BAABfcmVscy8ucmVsc1BLAQItABQABgAIAAAAIQCz+WQq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71"/>
      <w:gridCol w:w="4015"/>
    </w:tblGrid>
    <w:tr w:rsidR="00066754" w:rsidRPr="00812880" w14:paraId="7B145905" w14:textId="77777777" w:rsidTr="005D6BA7">
      <w:trPr>
        <w:trHeight w:val="514"/>
        <w:jc w:val="right"/>
      </w:trPr>
      <w:tc>
        <w:tcPr>
          <w:tcW w:w="471" w:type="dxa"/>
          <w:vAlign w:val="bottom"/>
        </w:tcPr>
        <w:p w14:paraId="5536BCB5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6FC57A2" wp14:editId="29BAC50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2FF23CD4" w14:textId="701A80C2" w:rsidR="00066754" w:rsidRPr="00812880" w:rsidRDefault="0008058B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1ADD59FFF6699E4B8654EB358ADAD0B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960AC2">
            <w:t>Zoom Meeting</w:t>
          </w:r>
        </w:p>
      </w:tc>
    </w:tr>
    <w:tr w:rsidR="00066754" w:rsidRPr="00812880" w14:paraId="769CD99E" w14:textId="77777777" w:rsidTr="005D6BA7">
      <w:trPr>
        <w:trHeight w:val="286"/>
        <w:jc w:val="right"/>
      </w:trPr>
      <w:tc>
        <w:tcPr>
          <w:tcW w:w="471" w:type="dxa"/>
          <w:vAlign w:val="bottom"/>
        </w:tcPr>
        <w:p w14:paraId="56A80402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D2526D5" wp14:editId="154FA74D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06AEAFD9" w14:textId="45105806" w:rsidR="00066754" w:rsidRPr="00812880" w:rsidRDefault="0008058B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ED5E525B24639F4A95B480C072EB13D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F02E84">
            <w:t xml:space="preserve">Tuesday, </w:t>
          </w:r>
          <w:r w:rsidR="000D4DFD">
            <w:t>February 9</w:t>
          </w:r>
          <w:r w:rsidR="00F02E84">
            <w:t>, 202</w:t>
          </w:r>
          <w:r w:rsidR="00D10A3B">
            <w:t>1</w:t>
          </w:r>
        </w:p>
      </w:tc>
    </w:tr>
    <w:tr w:rsidR="00066754" w:rsidRPr="00812880" w14:paraId="6222A2D1" w14:textId="77777777" w:rsidTr="005D6BA7">
      <w:trPr>
        <w:trHeight w:val="267"/>
        <w:jc w:val="right"/>
      </w:trPr>
      <w:tc>
        <w:tcPr>
          <w:tcW w:w="471" w:type="dxa"/>
          <w:vAlign w:val="bottom"/>
        </w:tcPr>
        <w:p w14:paraId="7A556EAB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BD1FA6F" wp14:editId="3181366A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3A838218" w14:textId="777BF828" w:rsidR="00066754" w:rsidRPr="00812880" w:rsidRDefault="0008058B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C7F5EE79C3AF7C40B44BF7AA50791CC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F02E84">
            <w:t>4 pm</w:t>
          </w:r>
        </w:p>
      </w:tc>
    </w:tr>
  </w:tbl>
  <w:p w14:paraId="65CD0C6E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3A27E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76D3B57"/>
    <w:multiLevelType w:val="hybridMultilevel"/>
    <w:tmpl w:val="910874B8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1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4"/>
  </w:num>
  <w:num w:numId="28">
    <w:abstractNumId w:val="11"/>
  </w:num>
  <w:num w:numId="29">
    <w:abstractNumId w:val="32"/>
  </w:num>
  <w:num w:numId="30">
    <w:abstractNumId w:val="25"/>
  </w:num>
  <w:num w:numId="31">
    <w:abstractNumId w:val="39"/>
  </w:num>
  <w:num w:numId="32">
    <w:abstractNumId w:val="34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38"/>
  </w:num>
  <w:num w:numId="40">
    <w:abstractNumId w:val="29"/>
  </w:num>
  <w:num w:numId="41">
    <w:abstractNumId w:val="22"/>
  </w:num>
  <w:num w:numId="42">
    <w:abstractNumId w:val="30"/>
  </w:num>
  <w:num w:numId="43">
    <w:abstractNumId w:val="35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84"/>
    <w:rsid w:val="0000418E"/>
    <w:rsid w:val="000129B3"/>
    <w:rsid w:val="00015440"/>
    <w:rsid w:val="00016839"/>
    <w:rsid w:val="00016E2E"/>
    <w:rsid w:val="00033DAB"/>
    <w:rsid w:val="0003659F"/>
    <w:rsid w:val="00042360"/>
    <w:rsid w:val="00042FB3"/>
    <w:rsid w:val="00055973"/>
    <w:rsid w:val="000570C5"/>
    <w:rsid w:val="00057671"/>
    <w:rsid w:val="00066754"/>
    <w:rsid w:val="0006740A"/>
    <w:rsid w:val="0008058B"/>
    <w:rsid w:val="000818E7"/>
    <w:rsid w:val="00084752"/>
    <w:rsid w:val="00086540"/>
    <w:rsid w:val="000A2384"/>
    <w:rsid w:val="000A324B"/>
    <w:rsid w:val="000D445D"/>
    <w:rsid w:val="000D479D"/>
    <w:rsid w:val="000D4DF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A7ECC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2DE3"/>
    <w:rsid w:val="002C3D7E"/>
    <w:rsid w:val="002E4F42"/>
    <w:rsid w:val="002E6D9F"/>
    <w:rsid w:val="00311650"/>
    <w:rsid w:val="00312224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A278B"/>
    <w:rsid w:val="003D0ADD"/>
    <w:rsid w:val="003E5EB5"/>
    <w:rsid w:val="00410612"/>
    <w:rsid w:val="00411F8B"/>
    <w:rsid w:val="004203B0"/>
    <w:rsid w:val="0042269D"/>
    <w:rsid w:val="004230D9"/>
    <w:rsid w:val="00450670"/>
    <w:rsid w:val="00451ACC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3597"/>
    <w:rsid w:val="00554276"/>
    <w:rsid w:val="00564D17"/>
    <w:rsid w:val="00567050"/>
    <w:rsid w:val="00570173"/>
    <w:rsid w:val="0058204D"/>
    <w:rsid w:val="005B2D04"/>
    <w:rsid w:val="005D3902"/>
    <w:rsid w:val="005D5AEA"/>
    <w:rsid w:val="005D6BA7"/>
    <w:rsid w:val="005D797B"/>
    <w:rsid w:val="005E0ED9"/>
    <w:rsid w:val="0060127D"/>
    <w:rsid w:val="00616B41"/>
    <w:rsid w:val="00620AE8"/>
    <w:rsid w:val="00634665"/>
    <w:rsid w:val="0064628C"/>
    <w:rsid w:val="0065214E"/>
    <w:rsid w:val="00655EE2"/>
    <w:rsid w:val="00655F8B"/>
    <w:rsid w:val="00665059"/>
    <w:rsid w:val="006771EF"/>
    <w:rsid w:val="00680296"/>
    <w:rsid w:val="006853BC"/>
    <w:rsid w:val="00686E45"/>
    <w:rsid w:val="00687389"/>
    <w:rsid w:val="006928C1"/>
    <w:rsid w:val="006966F9"/>
    <w:rsid w:val="0069782F"/>
    <w:rsid w:val="006B74AA"/>
    <w:rsid w:val="006D5463"/>
    <w:rsid w:val="006E015E"/>
    <w:rsid w:val="006E158D"/>
    <w:rsid w:val="006F03D4"/>
    <w:rsid w:val="00700B1F"/>
    <w:rsid w:val="00701F86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2C44"/>
    <w:rsid w:val="008D43E9"/>
    <w:rsid w:val="008E3C0E"/>
    <w:rsid w:val="008E421A"/>
    <w:rsid w:val="008E476B"/>
    <w:rsid w:val="008F0F63"/>
    <w:rsid w:val="00922A60"/>
    <w:rsid w:val="00927C63"/>
    <w:rsid w:val="00932F50"/>
    <w:rsid w:val="009356F8"/>
    <w:rsid w:val="0094637B"/>
    <w:rsid w:val="00955046"/>
    <w:rsid w:val="00955A78"/>
    <w:rsid w:val="00960AC2"/>
    <w:rsid w:val="00971A7D"/>
    <w:rsid w:val="00981E1C"/>
    <w:rsid w:val="009921B8"/>
    <w:rsid w:val="0099515C"/>
    <w:rsid w:val="009A2EA1"/>
    <w:rsid w:val="009A6621"/>
    <w:rsid w:val="009B0DDA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B0991"/>
    <w:rsid w:val="00AB0F72"/>
    <w:rsid w:val="00AC41A5"/>
    <w:rsid w:val="00AE1F88"/>
    <w:rsid w:val="00AE20AD"/>
    <w:rsid w:val="00AE2FD4"/>
    <w:rsid w:val="00AE361F"/>
    <w:rsid w:val="00AE5370"/>
    <w:rsid w:val="00AF1A52"/>
    <w:rsid w:val="00B00159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35CB"/>
    <w:rsid w:val="00BC57C0"/>
    <w:rsid w:val="00BD1747"/>
    <w:rsid w:val="00BD1B3B"/>
    <w:rsid w:val="00BD2B06"/>
    <w:rsid w:val="00BD3B53"/>
    <w:rsid w:val="00BE2FFB"/>
    <w:rsid w:val="00BF68C7"/>
    <w:rsid w:val="00C00194"/>
    <w:rsid w:val="00C02904"/>
    <w:rsid w:val="00C13117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83654"/>
    <w:rsid w:val="00C9272B"/>
    <w:rsid w:val="00CB2BC4"/>
    <w:rsid w:val="00CD4CE6"/>
    <w:rsid w:val="00CE5A5C"/>
    <w:rsid w:val="00D10A3B"/>
    <w:rsid w:val="00D31AB7"/>
    <w:rsid w:val="00D433E9"/>
    <w:rsid w:val="00D50D23"/>
    <w:rsid w:val="00D512BB"/>
    <w:rsid w:val="00D53571"/>
    <w:rsid w:val="00D6565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3BBD"/>
    <w:rsid w:val="00DF4C6E"/>
    <w:rsid w:val="00DF7B22"/>
    <w:rsid w:val="00E33F63"/>
    <w:rsid w:val="00E47F9D"/>
    <w:rsid w:val="00E557A0"/>
    <w:rsid w:val="00E63325"/>
    <w:rsid w:val="00E70251"/>
    <w:rsid w:val="00E70676"/>
    <w:rsid w:val="00EA0AB6"/>
    <w:rsid w:val="00EA36CE"/>
    <w:rsid w:val="00EB57E7"/>
    <w:rsid w:val="00EF6435"/>
    <w:rsid w:val="00F02E84"/>
    <w:rsid w:val="00F10F6B"/>
    <w:rsid w:val="00F13F3C"/>
    <w:rsid w:val="00F23697"/>
    <w:rsid w:val="00F25C24"/>
    <w:rsid w:val="00F363E9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34C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stenquist/Library/Containers/com.microsoft.Word/Data/Library/Application%20Support/Microsoft/Office/16.0/DTS/Search/%7b2D0E54CD-B813-AF45-B3FF-C3F397D03B43%7dtf344241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02CFC6705FEC4EA0A118E8076B0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DB4-EC7B-0345-AE37-668DE3698D7D}"/>
      </w:docPartPr>
      <w:docPartBody>
        <w:p w:rsidR="00BD52E0" w:rsidRDefault="00972640">
          <w:pPr>
            <w:pStyle w:val="0502CFC6705FEC4EA0A118E8076B081B"/>
          </w:pPr>
          <w:r w:rsidRPr="00C15C45">
            <w:t>Attendees</w:t>
          </w:r>
        </w:p>
      </w:docPartBody>
    </w:docPart>
    <w:docPart>
      <w:docPartPr>
        <w:name w:val="54B77CA1B9C17A48A3CB42ADB23B3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401AD-6217-564A-84C7-1B8593750218}"/>
      </w:docPartPr>
      <w:docPartBody>
        <w:p w:rsidR="00BD52E0" w:rsidRDefault="00972640">
          <w:pPr>
            <w:pStyle w:val="54B77CA1B9C17A48A3CB42ADB23B31D3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1ADD59FFF6699E4B8654EB358ADAD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AC2EE-738A-6441-9ABC-159ADC3E1D1B}"/>
      </w:docPartPr>
      <w:docPartBody>
        <w:p w:rsidR="00BD52E0" w:rsidRDefault="00972640">
          <w:pPr>
            <w:pStyle w:val="1ADD59FFF6699E4B8654EB358ADAD0B6"/>
          </w:pPr>
          <w:r w:rsidRPr="007B2549">
            <w:t>Facilitator Name</w:t>
          </w:r>
        </w:p>
      </w:docPartBody>
    </w:docPart>
    <w:docPart>
      <w:docPartPr>
        <w:name w:val="ED5E525B24639F4A95B480C072EB1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004DE-8022-0D4C-83D0-B251AB9496B3}"/>
      </w:docPartPr>
      <w:docPartBody>
        <w:p w:rsidR="00BD52E0" w:rsidRDefault="00972640">
          <w:pPr>
            <w:pStyle w:val="ED5E525B24639F4A95B480C072EB13D9"/>
          </w:pPr>
          <w:r w:rsidRPr="007D4434">
            <w:t>called to order the regular meeting of the</w:t>
          </w:r>
        </w:p>
      </w:docPartBody>
    </w:docPart>
    <w:docPart>
      <w:docPartPr>
        <w:name w:val="C7F5EE79C3AF7C40B44BF7AA50791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757F4-F32B-8442-A2A0-AF4A07DDA39D}"/>
      </w:docPartPr>
      <w:docPartBody>
        <w:p w:rsidR="00BD52E0" w:rsidRDefault="00972640">
          <w:pPr>
            <w:pStyle w:val="C7F5EE79C3AF7C40B44BF7AA50791CCB"/>
          </w:pPr>
          <w:r w:rsidRPr="007B2549">
            <w:t>Organization/Committee Name</w:t>
          </w:r>
        </w:p>
      </w:docPartBody>
    </w:docPart>
    <w:docPart>
      <w:docPartPr>
        <w:name w:val="C47BAE5ABB884145A675321C6118B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49D02-169A-FD4A-9F4A-D12817247943}"/>
      </w:docPartPr>
      <w:docPartBody>
        <w:p w:rsidR="00BD52E0" w:rsidRDefault="00972640">
          <w:pPr>
            <w:pStyle w:val="C47BAE5ABB884145A675321C6118BF1C"/>
          </w:pPr>
          <w:r w:rsidRPr="007B2549">
            <w:t>Secretary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40"/>
    <w:rsid w:val="0012472B"/>
    <w:rsid w:val="002D4D58"/>
    <w:rsid w:val="0063717B"/>
    <w:rsid w:val="00972640"/>
    <w:rsid w:val="009C28ED"/>
    <w:rsid w:val="00B66B4C"/>
    <w:rsid w:val="00BD52E0"/>
    <w:rsid w:val="00E5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02CFC6705FEC4EA0A118E8076B081B">
    <w:name w:val="0502CFC6705FEC4EA0A118E8076B081B"/>
  </w:style>
  <w:style w:type="paragraph" w:customStyle="1" w:styleId="54B77CA1B9C17A48A3CB42ADB23B31D3">
    <w:name w:val="54B77CA1B9C17A48A3CB42ADB23B31D3"/>
  </w:style>
  <w:style w:type="paragraph" w:customStyle="1" w:styleId="1ADD59FFF6699E4B8654EB358ADAD0B6">
    <w:name w:val="1ADD59FFF6699E4B8654EB358ADAD0B6"/>
  </w:style>
  <w:style w:type="paragraph" w:customStyle="1" w:styleId="ED5E525B24639F4A95B480C072EB13D9">
    <w:name w:val="ED5E525B24639F4A95B480C072EB13D9"/>
  </w:style>
  <w:style w:type="paragraph" w:customStyle="1" w:styleId="C7F5EE79C3AF7C40B44BF7AA50791CCB">
    <w:name w:val="C7F5EE79C3AF7C40B44BF7AA50791CCB"/>
  </w:style>
  <w:style w:type="paragraph" w:customStyle="1" w:styleId="C47BAE5ABB884145A675321C6118BF1C">
    <w:name w:val="C47BAE5ABB884145A675321C6118B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{2D0E54CD-B813-AF45-B3FF-C3F397D03B43}tf34424150.dotx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dc:description>Attendance noted above, participation via Zoom Meeting, information for each meeting is posted below adjournment</dc:description>
  <cp:lastModifiedBy/>
  <cp:revision>1</cp:revision>
  <dcterms:created xsi:type="dcterms:W3CDTF">2021-02-11T05:31:00Z</dcterms:created>
  <dcterms:modified xsi:type="dcterms:W3CDTF">2021-02-17T03:22:00Z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